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B1591" w:rsidP="00362AB0">
            <w:r>
              <w:t xml:space="preserve">Kristýna Kovářová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B1591" w:rsidP="007B1591">
            <w:r>
              <w:t xml:space="preserve">Možnost aplikace strategického designu v neziskových organizacích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795A" w:rsidP="00362AB0">
            <w:r>
              <w:t xml:space="preserve">Ing. Janka Vydrová,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E74543" w:rsidRDefault="00E74543" w:rsidP="00E74543">
            <w:r>
              <w:t xml:space="preserve">Bakalářská práce je napsána na téma „Možnost aplikace strategického designu v neziskových organizacích“. Teoretická část slouží jako kvalitní podklad pro zpracování části analytické. </w:t>
            </w:r>
          </w:p>
          <w:p w:rsidR="00E74543" w:rsidRDefault="00E74543" w:rsidP="00E74543">
            <w:r>
              <w:t xml:space="preserve">Stěžejní část analytické práce je věnována kvalitně provedenému kvantitativnímu výzkumu, ke kterému si studentka stanovila i výzkumné otázky, které, po ukončení výzkumu také vyhodnotila. </w:t>
            </w:r>
          </w:p>
          <w:p w:rsidR="00E74543" w:rsidRPr="00BA3203" w:rsidRDefault="00E74543" w:rsidP="00E74543">
            <w:r>
              <w:t xml:space="preserve">Bakalářka pravidelně konzultovala, držela se instrukcí a při zpracování bakalářské práce byla aktivní.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Pr="009A755D" w:rsidRDefault="009A755D" w:rsidP="009A755D">
            <w:pPr>
              <w:pStyle w:val="Odstavecseseznamem"/>
              <w:numPr>
                <w:ilvl w:val="0"/>
                <w:numId w:val="1"/>
              </w:numPr>
            </w:pPr>
            <w:r w:rsidRPr="00F2729E">
              <w:rPr>
                <w:lang w:val="en-GB"/>
              </w:rPr>
              <w:t xml:space="preserve">Can you specify SWOT analysis of </w:t>
            </w:r>
            <w:r>
              <w:rPr>
                <w:lang w:val="en-GB"/>
              </w:rPr>
              <w:t>your project</w:t>
            </w:r>
            <w:r w:rsidRPr="00F2729E">
              <w:rPr>
                <w:lang w:val="en-GB"/>
              </w:rPr>
              <w:t>?</w:t>
            </w:r>
          </w:p>
          <w:p w:rsidR="009A755D" w:rsidRPr="00741F90" w:rsidRDefault="00741F90" w:rsidP="009A755D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741F90">
              <w:rPr>
                <w:lang w:val="en-GB"/>
              </w:rPr>
              <w:t xml:space="preserve">Which part from your bachelor thesis was the most difficult to </w:t>
            </w:r>
            <w:r>
              <w:rPr>
                <w:lang w:val="en-GB"/>
              </w:rPr>
              <w:t>practice</w:t>
            </w:r>
            <w:r w:rsidRPr="00741F90">
              <w:rPr>
                <w:lang w:val="en-GB"/>
              </w:rPr>
              <w:t xml:space="preserve">? 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7126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E7F" w:rsidRDefault="004D3E7F">
      <w:r>
        <w:separator/>
      </w:r>
    </w:p>
  </w:endnote>
  <w:endnote w:type="continuationSeparator" w:id="0">
    <w:p w:rsidR="004D3E7F" w:rsidRDefault="004D3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E7F" w:rsidRDefault="004D3E7F">
      <w:r>
        <w:separator/>
      </w:r>
    </w:p>
  </w:footnote>
  <w:footnote w:type="continuationSeparator" w:id="0">
    <w:p w:rsidR="004D3E7F" w:rsidRDefault="004D3E7F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57D7E"/>
    <w:multiLevelType w:val="hybridMultilevel"/>
    <w:tmpl w:val="C5587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51A5C"/>
    <w:rsid w:val="0021795A"/>
    <w:rsid w:val="002B09BF"/>
    <w:rsid w:val="002F1557"/>
    <w:rsid w:val="00362AB0"/>
    <w:rsid w:val="003F5DA2"/>
    <w:rsid w:val="00434A82"/>
    <w:rsid w:val="00471C0C"/>
    <w:rsid w:val="004D25F5"/>
    <w:rsid w:val="004D334B"/>
    <w:rsid w:val="004D3E7F"/>
    <w:rsid w:val="00526D47"/>
    <w:rsid w:val="006847E2"/>
    <w:rsid w:val="006E1A66"/>
    <w:rsid w:val="00741F90"/>
    <w:rsid w:val="007A4DB5"/>
    <w:rsid w:val="007B1591"/>
    <w:rsid w:val="00830D99"/>
    <w:rsid w:val="008B457A"/>
    <w:rsid w:val="00927126"/>
    <w:rsid w:val="009A755D"/>
    <w:rsid w:val="009C5372"/>
    <w:rsid w:val="009C5497"/>
    <w:rsid w:val="00A31474"/>
    <w:rsid w:val="00A55E2A"/>
    <w:rsid w:val="00AA599B"/>
    <w:rsid w:val="00B10B4C"/>
    <w:rsid w:val="00B80F29"/>
    <w:rsid w:val="00BA3203"/>
    <w:rsid w:val="00C86EC9"/>
    <w:rsid w:val="00CA0A18"/>
    <w:rsid w:val="00DC1BF5"/>
    <w:rsid w:val="00E04A41"/>
    <w:rsid w:val="00E21D9C"/>
    <w:rsid w:val="00E37B27"/>
    <w:rsid w:val="00E74543"/>
    <w:rsid w:val="00EA78F1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A7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23</TotalTime>
  <Pages>1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12</cp:revision>
  <cp:lastPrinted>1601-01-01T00:00:00Z</cp:lastPrinted>
  <dcterms:created xsi:type="dcterms:W3CDTF">2012-06-04T06:37:00Z</dcterms:created>
  <dcterms:modified xsi:type="dcterms:W3CDTF">2012-06-04T07:00:00Z</dcterms:modified>
</cp:coreProperties>
</file>