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155DA3" w:rsidP="00155DA3">
            <w:r>
              <w:t>Lubomír Polášek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155DA3" w:rsidP="00155DA3">
            <w:r>
              <w:t xml:space="preserve">Analýza nástrojů marketingové komunikace </w:t>
            </w:r>
            <w:r w:rsidR="00C4474A">
              <w:t xml:space="preserve">společnosti </w:t>
            </w:r>
            <w:r>
              <w:t xml:space="preserve">VHQ </w:t>
            </w:r>
            <w:proofErr w:type="spellStart"/>
            <w:r>
              <w:t>Consulting</w:t>
            </w:r>
            <w:proofErr w:type="spellEnd"/>
            <w:r w:rsidR="00C4474A">
              <w:t>, s.r.o.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>Ing. Petra Kressová,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4474A" w:rsidP="00CA1943">
            <w:r>
              <w:t>Anglický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023964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0464E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0464EB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0464EB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0464E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0464E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637AC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CA1943" w:rsidRDefault="00C4474A" w:rsidP="00A05DD0">
            <w:r>
              <w:t xml:space="preserve">Práce řeší pro </w:t>
            </w:r>
            <w:r w:rsidR="00C637AC">
              <w:t>firmu velmi</w:t>
            </w:r>
            <w:r>
              <w:t xml:space="preserve"> přínosné téma. </w:t>
            </w:r>
            <w:r w:rsidR="00CB76E2">
              <w:t>V zadání práce je uvedeno, že má student analyzovat marketingové komunikace u konkurenčních společností (množné číslo). Student však analyzoval jen jednu konkurenční společnost. Musím však také zdůraznit, že n</w:t>
            </w:r>
            <w:r w:rsidR="00CC620D">
              <w:t xml:space="preserve">avržená doporučení </w:t>
            </w:r>
            <w:r w:rsidR="00C637AC">
              <w:t>jsou silnou stránkou práce</w:t>
            </w:r>
            <w:r w:rsidR="00CC620D">
              <w:t>.</w:t>
            </w:r>
          </w:p>
          <w:p w:rsidR="00CC620D" w:rsidRPr="00C1276E" w:rsidRDefault="00CC620D" w:rsidP="00A05DD0">
            <w:r>
              <w:t xml:space="preserve">Také bych doporučila vyhnout se </w:t>
            </w:r>
            <w:r w:rsidR="002F4A27">
              <w:t xml:space="preserve">ve vědecké práci </w:t>
            </w:r>
            <w:r>
              <w:t>stylu „</w:t>
            </w:r>
            <w:proofErr w:type="spellStart"/>
            <w:r w:rsidR="00C637AC">
              <w:t>If</w:t>
            </w:r>
            <w:proofErr w:type="spellEnd"/>
            <w:r w:rsidR="00C637AC"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 w:rsidR="00C637AC">
              <w:t>compare</w:t>
            </w:r>
            <w:proofErr w:type="spellEnd"/>
            <w:r>
              <w:t xml:space="preserve">…“ nebo „I </w:t>
            </w:r>
            <w:proofErr w:type="spellStart"/>
            <w:r w:rsidR="00C637AC">
              <w:t>am</w:t>
            </w:r>
            <w:proofErr w:type="spellEnd"/>
            <w:r w:rsidR="00C637AC">
              <w:t xml:space="preserve"> </w:t>
            </w:r>
            <w:proofErr w:type="spellStart"/>
            <w:r w:rsidR="00C637AC">
              <w:t>convinced</w:t>
            </w:r>
            <w:proofErr w:type="spellEnd"/>
            <w:r>
              <w:t>…“ Vědecká práce používá buď pasiva nebo styl „</w:t>
            </w:r>
            <w:r w:rsidRPr="00CC620D">
              <w:rPr>
                <w:lang w:val="en-GB"/>
              </w:rPr>
              <w:t>Author suggests…“</w:t>
            </w:r>
            <w:r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637AC" w:rsidP="00C637AC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 w:rsidRPr="00C637AC">
              <w:rPr>
                <w:lang w:val="en-GB"/>
              </w:rPr>
              <w:t xml:space="preserve">What criteria would you use to evaluate the success of </w:t>
            </w:r>
            <w:r>
              <w:rPr>
                <w:lang w:val="en-GB"/>
              </w:rPr>
              <w:t>redesigned</w:t>
            </w:r>
            <w:r w:rsidRPr="00C637AC">
              <w:rPr>
                <w:lang w:val="en-GB"/>
              </w:rPr>
              <w:t xml:space="preserve"> web pages?</w:t>
            </w:r>
          </w:p>
          <w:p w:rsidR="00C637AC" w:rsidRPr="00C637AC" w:rsidRDefault="00C637AC" w:rsidP="00C637AC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>Does the company consider expansion to other countries? What would be the biggest obstacle?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0464E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CC620D">
              <w:t xml:space="preserve"> </w:t>
            </w:r>
            <w:proofErr w:type="gramStart"/>
            <w:r w:rsidR="00CC620D">
              <w:t>1.6.2012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059" w:rsidRDefault="00037059">
      <w:r>
        <w:separator/>
      </w:r>
    </w:p>
  </w:endnote>
  <w:endnote w:type="continuationSeparator" w:id="0">
    <w:p w:rsidR="00037059" w:rsidRDefault="00037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059" w:rsidRDefault="00037059">
      <w:r>
        <w:separator/>
      </w:r>
    </w:p>
  </w:footnote>
  <w:footnote w:type="continuationSeparator" w:id="0">
    <w:p w:rsidR="00037059" w:rsidRDefault="00037059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026AA"/>
    <w:multiLevelType w:val="hybridMultilevel"/>
    <w:tmpl w:val="EFAA13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52D7F"/>
    <w:multiLevelType w:val="hybridMultilevel"/>
    <w:tmpl w:val="23641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23964"/>
    <w:rsid w:val="00037059"/>
    <w:rsid w:val="000464EB"/>
    <w:rsid w:val="000C282C"/>
    <w:rsid w:val="00155DA3"/>
    <w:rsid w:val="0028172F"/>
    <w:rsid w:val="002F4A27"/>
    <w:rsid w:val="00353B48"/>
    <w:rsid w:val="00436EAC"/>
    <w:rsid w:val="00492142"/>
    <w:rsid w:val="004E2525"/>
    <w:rsid w:val="004F5BC7"/>
    <w:rsid w:val="006838CE"/>
    <w:rsid w:val="00827341"/>
    <w:rsid w:val="008911B8"/>
    <w:rsid w:val="00921BEA"/>
    <w:rsid w:val="009B34A1"/>
    <w:rsid w:val="00A05DD0"/>
    <w:rsid w:val="00BF3A84"/>
    <w:rsid w:val="00C1276E"/>
    <w:rsid w:val="00C138E2"/>
    <w:rsid w:val="00C4474A"/>
    <w:rsid w:val="00C637AC"/>
    <w:rsid w:val="00CA1943"/>
    <w:rsid w:val="00CB76E2"/>
    <w:rsid w:val="00CC620D"/>
    <w:rsid w:val="00D82FE5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B34A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92142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BF3A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F3A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188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6</cp:revision>
  <cp:lastPrinted>2012-06-04T06:39:00Z</cp:lastPrinted>
  <dcterms:created xsi:type="dcterms:W3CDTF">2012-06-04T06:40:00Z</dcterms:created>
  <dcterms:modified xsi:type="dcterms:W3CDTF">2012-06-04T10:00:00Z</dcterms:modified>
</cp:coreProperties>
</file>