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C02AB" w:rsidP="00FB6CB2">
            <w:r>
              <w:t xml:space="preserve"> </w:t>
            </w:r>
            <w:r w:rsidR="003461B7">
              <w:t>Markéta JAŠKOVÁ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461B7" w:rsidP="00362AB0">
            <w:r>
              <w:t>VAKCINACE PROTI HPV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3461B7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3461B7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3461B7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5D2CB1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7C52D6" w:rsidRPr="006B44D5" w:rsidRDefault="007C52D6" w:rsidP="007C52D6">
            <w:pPr>
              <w:jc w:val="both"/>
            </w:pPr>
            <w:r w:rsidRPr="006B44D5">
              <w:t xml:space="preserve">Kapitoly teoretické části bakalářské práce jsou řazeny do logicky sestavených celků, v nichž je popsána </w:t>
            </w:r>
            <w:r>
              <w:t>anatomie děložního hrdla, typy nádorových onemocnění děložního čípku, vztah HPV infekce k tomuto onemocnění a prevence. V samostatném oddílu teoretické části bakalářské práce a</w:t>
            </w:r>
            <w:r w:rsidRPr="006B44D5">
              <w:t xml:space="preserve">utorka popisuje </w:t>
            </w:r>
            <w:r>
              <w:t>vakcinaci proti HPV infekci.</w:t>
            </w:r>
            <w:r w:rsidR="00661D7F">
              <w:t xml:space="preserve"> </w:t>
            </w:r>
            <w:r w:rsidRPr="006B44D5">
              <w:t>Cílem výzkumu bylo zjistit informovanost</w:t>
            </w:r>
            <w:r w:rsidR="00661D7F">
              <w:t>,</w:t>
            </w:r>
            <w:r w:rsidRPr="006B44D5">
              <w:t xml:space="preserve"> </w:t>
            </w:r>
            <w:r>
              <w:t>postoj k prevenci HPV infekc</w:t>
            </w:r>
            <w:r w:rsidR="00661D7F">
              <w:t>e</w:t>
            </w:r>
            <w:r>
              <w:t xml:space="preserve"> </w:t>
            </w:r>
            <w:r w:rsidR="00661D7F">
              <w:t xml:space="preserve">a </w:t>
            </w:r>
            <w:proofErr w:type="spellStart"/>
            <w:r w:rsidR="00661D7F">
              <w:t>proočkovanost</w:t>
            </w:r>
            <w:proofErr w:type="spellEnd"/>
            <w:r w:rsidR="00661D7F">
              <w:t xml:space="preserve"> ve výzkumném soubor</w:t>
            </w:r>
            <w:r>
              <w:t xml:space="preserve">u </w:t>
            </w:r>
            <w:r w:rsidR="00661D7F">
              <w:t xml:space="preserve">100 </w:t>
            </w:r>
            <w:r>
              <w:t>studentů středních škol</w:t>
            </w:r>
            <w:r w:rsidR="00661D7F">
              <w:t>. K</w:t>
            </w:r>
            <w:r w:rsidRPr="006B44D5">
              <w:t> získání potřebných údajů byla užita metoda anonymního dotazníku s 1</w:t>
            </w:r>
            <w:r w:rsidR="00661D7F">
              <w:t>6</w:t>
            </w:r>
            <w:r w:rsidRPr="006B44D5">
              <w:t xml:space="preserve"> položkami. Výzkum byl proveden pečlivě a zodpovědně, g</w:t>
            </w:r>
            <w:r w:rsidRPr="006B44D5">
              <w:rPr>
                <w:noProof/>
              </w:rPr>
              <w:t xml:space="preserve">rafické zpracování je přehledné, výsledky jsou zpracovány velmi dobře a  v požadovaném formátu, </w:t>
            </w:r>
            <w:r w:rsidRPr="006B44D5">
              <w:t xml:space="preserve">vyhodnocení dotazníkových položek je bezchybné. </w:t>
            </w:r>
            <w:r w:rsidRPr="006B44D5">
              <w:rPr>
                <w:noProof/>
              </w:rPr>
              <w:t xml:space="preserve">Tabulky a grafy jsou doplněny slovním komentářem. </w:t>
            </w:r>
            <w:r w:rsidRPr="006B44D5">
              <w:t>Výsledky výzkumného šetření jsou podrobně analyzovány v obsáhlé diskusi, v níž je provedeno i srovnání s výzkumnými šetřeními jiných autorů, v závěru práce je vypracováno zhodnocení splnění jednotlivých cílů bakalářské práce. Výstupem bakalářské práce je doporučení pro praxi</w:t>
            </w:r>
            <w:r w:rsidR="00661D7F">
              <w:t>.</w:t>
            </w:r>
          </w:p>
          <w:p w:rsidR="007C52D6" w:rsidRPr="006B44D5" w:rsidRDefault="007C52D6" w:rsidP="007C52D6">
            <w:pPr>
              <w:jc w:val="both"/>
              <w:rPr>
                <w:noProof/>
              </w:rPr>
            </w:pPr>
            <w:r w:rsidRPr="006B44D5">
              <w:t>Struktura i formální úprava práce, j</w:t>
            </w:r>
            <w:r w:rsidRPr="006B44D5">
              <w:rPr>
                <w:noProof/>
              </w:rPr>
              <w:t>azyková i stylistická úroveň odpovídají požadovaným standardům.</w:t>
            </w:r>
          </w:p>
          <w:p w:rsidR="00FB6CB2" w:rsidRDefault="007C52D6" w:rsidP="003A3A4F">
            <w:pPr>
              <w:jc w:val="both"/>
            </w:pPr>
            <w:r w:rsidRPr="006B44D5">
              <w:t xml:space="preserve">Bakalářská práce je zpracována v rozsahu </w:t>
            </w:r>
            <w:r w:rsidR="00DD64EB">
              <w:t>81</w:t>
            </w:r>
            <w:r w:rsidRPr="006B44D5">
              <w:t xml:space="preserve"> stran, v seznamu použité literatury je uvedeno </w:t>
            </w:r>
            <w:r w:rsidR="00DD64EB">
              <w:t>45</w:t>
            </w:r>
            <w:r w:rsidRPr="006B44D5">
              <w:t xml:space="preserve"> odkazů na použité literární i internetové zdroje. Práce obsahuje </w:t>
            </w:r>
            <w:r w:rsidR="00DD64EB">
              <w:t>13 příloh.</w:t>
            </w: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6847E2" w:rsidRDefault="00661D7F" w:rsidP="00C05730">
            <w:r>
              <w:t xml:space="preserve">Neuvažovala jste o vytvoření edukačního materiálu určeného studentům středních škol? Pokud ne, který z již existujících </w:t>
            </w:r>
            <w:r w:rsidR="00DD64EB">
              <w:t>Vás nejvíce zaujal?</w:t>
            </w:r>
          </w:p>
          <w:p w:rsidR="00DD64EB" w:rsidRDefault="00DD64EB" w:rsidP="00DD64EB">
            <w:pPr>
              <w:jc w:val="both"/>
            </w:pPr>
            <w:r>
              <w:t>Jak hodnotíte spolupráci se souborem respondentů z řad studentů středních škol?</w:t>
            </w:r>
          </w:p>
          <w:p w:rsidR="00FB6CB2" w:rsidRDefault="005D2CB1" w:rsidP="00C05730">
            <w:r>
              <w:t>V čem spatřujete největší přínos Vaší práce pro praktický výkon profese porodní asistentky?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5D2CB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774B41">
            <w:pPr>
              <w:rPr>
                <w:b/>
              </w:rPr>
            </w:pPr>
            <w:r w:rsidRPr="0087104A">
              <w:rPr>
                <w:b/>
              </w:rPr>
              <w:t xml:space="preserve">Práce byla zkontrolována systémem pro odhalování plagiátů </w:t>
            </w:r>
            <w:proofErr w:type="spellStart"/>
            <w:r w:rsidRPr="0087104A">
              <w:rPr>
                <w:b/>
              </w:rPr>
              <w:t>Theses</w:t>
            </w:r>
            <w:proofErr w:type="spellEnd"/>
            <w:r w:rsidRPr="0087104A">
              <w:rPr>
                <w:b/>
              </w:rPr>
              <w:t xml:space="preserve"> s výsledkem:</w:t>
            </w:r>
            <w:r w:rsidR="00774B41">
              <w:rPr>
                <w:b/>
              </w:rPr>
              <w:t xml:space="preserve"> </w:t>
            </w:r>
            <w:r w:rsidR="00774B41" w:rsidRPr="00774B41">
              <w:t>5%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231EDD">
            <w:pPr>
              <w:rPr>
                <w:b/>
              </w:rPr>
            </w:pPr>
            <w:r>
              <w:t xml:space="preserve">    </w:t>
            </w:r>
            <w:r w:rsidR="00774B41">
              <w:t>Posouzen – 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774B41">
              <w:t>7. 6. 2012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774B41">
              <w:t xml:space="preserve">Mgr. Ludmila </w:t>
            </w:r>
            <w:proofErr w:type="spellStart"/>
            <w:r w:rsidR="00774B41">
              <w:t>Reslerová</w:t>
            </w:r>
            <w:proofErr w:type="spellEnd"/>
            <w:r w:rsidR="00774B41">
              <w:t xml:space="preserve">, </w:t>
            </w:r>
            <w:proofErr w:type="spellStart"/>
            <w:r w:rsidR="00774B41">
              <w:t>Ph.D</w:t>
            </w:r>
            <w:proofErr w:type="spellEnd"/>
            <w:r w:rsidR="00774B41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0C4" w:rsidRDefault="00C960C4">
      <w:r>
        <w:separator/>
      </w:r>
    </w:p>
  </w:endnote>
  <w:endnote w:type="continuationSeparator" w:id="0">
    <w:p w:rsidR="00C960C4" w:rsidRDefault="00C96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0C4" w:rsidRDefault="00C960C4">
      <w:r>
        <w:separator/>
      </w:r>
    </w:p>
  </w:footnote>
  <w:footnote w:type="continuationSeparator" w:id="0">
    <w:p w:rsidR="00C960C4" w:rsidRDefault="00C960C4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65813"/>
    <w:rsid w:val="001532AB"/>
    <w:rsid w:val="0019592A"/>
    <w:rsid w:val="00215811"/>
    <w:rsid w:val="00224849"/>
    <w:rsid w:val="00231EDD"/>
    <w:rsid w:val="002E3F3C"/>
    <w:rsid w:val="003461B7"/>
    <w:rsid w:val="00362AB0"/>
    <w:rsid w:val="0038171D"/>
    <w:rsid w:val="003A3A4F"/>
    <w:rsid w:val="003F5DA2"/>
    <w:rsid w:val="004B58DD"/>
    <w:rsid w:val="00526D47"/>
    <w:rsid w:val="005D2CB1"/>
    <w:rsid w:val="00661D7F"/>
    <w:rsid w:val="00677EEC"/>
    <w:rsid w:val="006847E2"/>
    <w:rsid w:val="006E1A66"/>
    <w:rsid w:val="00773EAA"/>
    <w:rsid w:val="00774B41"/>
    <w:rsid w:val="007C52D6"/>
    <w:rsid w:val="00860068"/>
    <w:rsid w:val="0087104A"/>
    <w:rsid w:val="00873B9D"/>
    <w:rsid w:val="008B457A"/>
    <w:rsid w:val="00A55E2A"/>
    <w:rsid w:val="00A878C4"/>
    <w:rsid w:val="00A94872"/>
    <w:rsid w:val="00AA599B"/>
    <w:rsid w:val="00AC02AB"/>
    <w:rsid w:val="00AE2D9F"/>
    <w:rsid w:val="00AF6721"/>
    <w:rsid w:val="00B10B4C"/>
    <w:rsid w:val="00B263D8"/>
    <w:rsid w:val="00B5342C"/>
    <w:rsid w:val="00BA3203"/>
    <w:rsid w:val="00C05730"/>
    <w:rsid w:val="00C960C4"/>
    <w:rsid w:val="00DC1BF5"/>
    <w:rsid w:val="00DD64EB"/>
    <w:rsid w:val="00E21D9C"/>
    <w:rsid w:val="00E45273"/>
    <w:rsid w:val="00F37AFC"/>
    <w:rsid w:val="00F72466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</TotalTime>
  <Pages>1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2012-06-07T08:57:00Z</cp:lastPrinted>
  <dcterms:created xsi:type="dcterms:W3CDTF">2012-06-14T07:40:00Z</dcterms:created>
  <dcterms:modified xsi:type="dcterms:W3CDTF">2012-06-14T07:40:00Z</dcterms:modified>
</cp:coreProperties>
</file>