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1810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Lucie Vojáčková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1810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Prevence a příčiny dětské obezity ve vybraných školách Zlínského kraje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Jitka Jakešová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4D158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4D158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400FC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4D158B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4D158B" w:rsidRDefault="00F00DF6" w:rsidP="00E356A0">
            <w:pPr>
              <w:jc w:val="both"/>
            </w:pPr>
            <w:r>
              <w:t xml:space="preserve">Bakalářská práce přivádí </w:t>
            </w:r>
            <w:r w:rsidR="008B1B77">
              <w:t xml:space="preserve">čtenáře </w:t>
            </w:r>
            <w:r>
              <w:t>k</w:t>
            </w:r>
            <w:r w:rsidR="004D158B">
              <w:t> problematice obezity na základní škole a gymnáziu Zlínského kraje, jenž je v současné společnosti téma aktuální.</w:t>
            </w:r>
          </w:p>
          <w:p w:rsidR="00E356A0" w:rsidRDefault="00FC4907" w:rsidP="00E356A0">
            <w:pPr>
              <w:jc w:val="both"/>
            </w:pPr>
            <w:r>
              <w:t>Teoretická část je zpracována přehledn</w:t>
            </w:r>
            <w:r w:rsidR="00E87745">
              <w:t xml:space="preserve">ě a </w:t>
            </w:r>
            <w:r w:rsidR="00E87745" w:rsidRPr="00E87745">
              <w:t xml:space="preserve">tvoří dobrý základ </w:t>
            </w:r>
            <w:r>
              <w:t>části empirické. Postrádám</w:t>
            </w:r>
            <w:r w:rsidR="00E87745">
              <w:t xml:space="preserve"> však</w:t>
            </w:r>
            <w:r>
              <w:t xml:space="preserve"> vymezení osobnosti dítěte a</w:t>
            </w:r>
            <w:r w:rsidR="002C3C07">
              <w:t xml:space="preserve"> vliv</w:t>
            </w:r>
            <w:r w:rsidR="00E87745">
              <w:t>u</w:t>
            </w:r>
            <w:r w:rsidR="002C3C07">
              <w:t xml:space="preserve"> obezity na jeho psychiku, jenž je důležitým faktorem problematiky dětské obezity.</w:t>
            </w:r>
            <w:r w:rsidR="00E87745">
              <w:t xml:space="preserve"> Praktická část obsahuje výsledky dotazníkového šetření vyjádřené v srozumitelných tabulkách a grafech.</w:t>
            </w:r>
            <w:r w:rsidR="00E356A0">
              <w:t xml:space="preserve"> Na str. 17 autorka hovoří o BMI in</w:t>
            </w:r>
            <w:bookmarkStart w:id="0" w:name="_GoBack"/>
            <w:bookmarkEnd w:id="0"/>
            <w:r w:rsidR="00E356A0">
              <w:t xml:space="preserve">dexu (jenž se stal jedním z kritérií hodnocení obezity autorkou u dětí) jako o nesmyslném a nic neříkajícím hodnocení, </w:t>
            </w:r>
            <w:r w:rsidR="00E356A0" w:rsidRPr="00E356A0">
              <w:t>jelikož nebere v úvahu skutečnost, že svaly váží víc než tuk</w:t>
            </w:r>
            <w:r w:rsidR="00E356A0">
              <w:t xml:space="preserve">. Takové zjištěni jistě ovlivňují validitu získaných dat. </w:t>
            </w:r>
          </w:p>
          <w:p w:rsidR="004D158B" w:rsidRPr="00C50B27" w:rsidRDefault="004D158B" w:rsidP="00E356A0">
            <w:pPr>
              <w:spacing w:after="120"/>
              <w:jc w:val="both"/>
              <w:rPr>
                <w:sz w:val="22"/>
                <w:szCs w:val="22"/>
              </w:rPr>
            </w:pPr>
            <w:r>
              <w:t>Doporučuji zařadit veškeré provedené výpočty</w:t>
            </w:r>
            <w:r w:rsidR="00E87745">
              <w:t xml:space="preserve"> autorkou</w:t>
            </w:r>
            <w:r>
              <w:t xml:space="preserve"> do empirické části práce, popřípadě do příloh. </w:t>
            </w:r>
            <w:r w:rsidR="00E87745">
              <w:t xml:space="preserve">Celkově </w:t>
            </w:r>
            <w:r w:rsidR="00F00DF6">
              <w:t xml:space="preserve">hodnotím velmi kladně o doporučuji k obhajobě. </w:t>
            </w:r>
          </w:p>
        </w:tc>
      </w:tr>
      <w:tr w:rsidR="00B411DB" w:rsidRPr="00C50B27" w:rsidTr="00E356A0">
        <w:trPr>
          <w:trHeight w:val="1993"/>
        </w:trPr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243328" w:rsidRDefault="00A835D5" w:rsidP="009E40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9E40CE">
              <w:rPr>
                <w:sz w:val="22"/>
                <w:szCs w:val="22"/>
              </w:rPr>
              <w:tab/>
            </w:r>
            <w:r w:rsidR="00766820">
              <w:rPr>
                <w:sz w:val="22"/>
                <w:szCs w:val="22"/>
              </w:rPr>
              <w:t>Jaké kroky prevence navrhujete?</w:t>
            </w:r>
          </w:p>
          <w:p w:rsidR="00243328" w:rsidRPr="00C50B27" w:rsidRDefault="00243328" w:rsidP="00E356A0">
            <w:pPr>
              <w:ind w:left="284" w:hanging="284"/>
              <w:jc w:val="both"/>
              <w:rPr>
                <w:sz w:val="22"/>
                <w:szCs w:val="22"/>
              </w:rPr>
            </w:pPr>
            <w:r>
              <w:t>2.</w:t>
            </w:r>
            <w:r>
              <w:tab/>
              <w:t>Které rizikové faktory vedoucí k obezitě dětí jsou podle současného stavu zjištění</w:t>
            </w:r>
            <w:r w:rsidR="00E356A0">
              <w:t xml:space="preserve"> obecně</w:t>
            </w:r>
            <w:r>
              <w:t xml:space="preserve"> nejčastěji</w:t>
            </w:r>
            <w:r w:rsidR="00E356A0">
              <w:t xml:space="preserve"> </w:t>
            </w:r>
            <w:r>
              <w:t>zastoupeny?</w:t>
            </w:r>
          </w:p>
          <w:p w:rsidR="003E34C5" w:rsidRDefault="00243328" w:rsidP="003E34C5">
            <w:pPr>
              <w:tabs>
                <w:tab w:val="left" w:pos="284"/>
              </w:tabs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9E40CE">
              <w:rPr>
                <w:sz w:val="22"/>
                <w:szCs w:val="22"/>
              </w:rPr>
              <w:t>.</w:t>
            </w:r>
            <w:r w:rsidR="009E40CE">
              <w:rPr>
                <w:sz w:val="22"/>
                <w:szCs w:val="22"/>
              </w:rPr>
              <w:tab/>
            </w:r>
            <w:r w:rsidR="004F6982">
              <w:rPr>
                <w:sz w:val="22"/>
                <w:szCs w:val="22"/>
              </w:rPr>
              <w:t xml:space="preserve">Jak je problém obezity dětí ZŠ řešen v zahraničí? </w:t>
            </w:r>
            <w:r w:rsidR="003E34C5">
              <w:rPr>
                <w:sz w:val="22"/>
                <w:szCs w:val="22"/>
              </w:rPr>
              <w:t>Znáte nějaké alternativní tendence směřující k</w:t>
            </w:r>
            <w:r w:rsidR="00E356A0">
              <w:rPr>
                <w:sz w:val="22"/>
                <w:szCs w:val="22"/>
              </w:rPr>
              <w:t>e zdravějšímu životu ve školách?</w:t>
            </w:r>
          </w:p>
          <w:p w:rsidR="00B411DB" w:rsidRPr="00C50B27" w:rsidRDefault="00E356A0" w:rsidP="00A56D4A">
            <w:pPr>
              <w:tabs>
                <w:tab w:val="left" w:pos="284"/>
              </w:tabs>
              <w:ind w:left="284" w:hanging="284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4.  </w:t>
            </w:r>
            <w:proofErr w:type="gramEnd"/>
            <w:r w:rsidR="00A56D4A">
              <w:rPr>
                <w:sz w:val="22"/>
                <w:szCs w:val="22"/>
              </w:rPr>
              <w:t xml:space="preserve">Zvažte, zda je použití metody </w:t>
            </w:r>
            <w:r>
              <w:rPr>
                <w:sz w:val="22"/>
                <w:szCs w:val="22"/>
              </w:rPr>
              <w:t>BMI vyhovující</w:t>
            </w:r>
            <w:r w:rsidR="00A56D4A">
              <w:rPr>
                <w:sz w:val="22"/>
                <w:szCs w:val="22"/>
              </w:rPr>
              <w:t>.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2C3C0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961829">
              <w:rPr>
                <w:sz w:val="22"/>
                <w:szCs w:val="22"/>
              </w:rPr>
              <w:t xml:space="preserve"> </w:t>
            </w:r>
            <w:proofErr w:type="gramStart"/>
            <w:r w:rsidR="00961829">
              <w:rPr>
                <w:sz w:val="22"/>
                <w:szCs w:val="22"/>
              </w:rPr>
              <w:t>14</w:t>
            </w:r>
            <w:r w:rsidR="00BD1487">
              <w:rPr>
                <w:sz w:val="22"/>
                <w:szCs w:val="22"/>
              </w:rPr>
              <w:t>.5.2012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4BE" w:rsidRDefault="007D04BE">
      <w:r>
        <w:separator/>
      </w:r>
    </w:p>
  </w:endnote>
  <w:endnote w:type="continuationSeparator" w:id="0">
    <w:p w:rsidR="007D04BE" w:rsidRDefault="007D0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4BE" w:rsidRDefault="007D04BE">
      <w:r>
        <w:separator/>
      </w:r>
    </w:p>
  </w:footnote>
  <w:footnote w:type="continuationSeparator" w:id="0">
    <w:p w:rsidR="007D04BE" w:rsidRDefault="007D04BE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56061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66678"/>
    <w:rsid w:val="00154F27"/>
    <w:rsid w:val="0018107E"/>
    <w:rsid w:val="00243328"/>
    <w:rsid w:val="002C3C07"/>
    <w:rsid w:val="00362AB0"/>
    <w:rsid w:val="003E34C5"/>
    <w:rsid w:val="003F5DA2"/>
    <w:rsid w:val="00400FC2"/>
    <w:rsid w:val="00461F2A"/>
    <w:rsid w:val="004D158B"/>
    <w:rsid w:val="004F6982"/>
    <w:rsid w:val="00512982"/>
    <w:rsid w:val="00526D47"/>
    <w:rsid w:val="0055255D"/>
    <w:rsid w:val="005C219A"/>
    <w:rsid w:val="005F2D48"/>
    <w:rsid w:val="006847E2"/>
    <w:rsid w:val="007553A2"/>
    <w:rsid w:val="00766820"/>
    <w:rsid w:val="00781F43"/>
    <w:rsid w:val="007D04BE"/>
    <w:rsid w:val="008614B3"/>
    <w:rsid w:val="008B1B77"/>
    <w:rsid w:val="008D6BFA"/>
    <w:rsid w:val="00961829"/>
    <w:rsid w:val="00966204"/>
    <w:rsid w:val="009E40CE"/>
    <w:rsid w:val="00A00EB8"/>
    <w:rsid w:val="00A56D4A"/>
    <w:rsid w:val="00A64986"/>
    <w:rsid w:val="00A835D5"/>
    <w:rsid w:val="00AA6D57"/>
    <w:rsid w:val="00B411DB"/>
    <w:rsid w:val="00BA3203"/>
    <w:rsid w:val="00BD1487"/>
    <w:rsid w:val="00C50B27"/>
    <w:rsid w:val="00C5256A"/>
    <w:rsid w:val="00CA7D64"/>
    <w:rsid w:val="00D00DE1"/>
    <w:rsid w:val="00D05C79"/>
    <w:rsid w:val="00D41BDF"/>
    <w:rsid w:val="00DC1BF5"/>
    <w:rsid w:val="00E356A0"/>
    <w:rsid w:val="00E709EA"/>
    <w:rsid w:val="00E87745"/>
    <w:rsid w:val="00E87D43"/>
    <w:rsid w:val="00F00DF6"/>
    <w:rsid w:val="00F1326B"/>
    <w:rsid w:val="00F76A0C"/>
    <w:rsid w:val="00FC4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rsid w:val="00400F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00F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rsid w:val="00400F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00F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126</TotalTime>
  <Pages>2</Pages>
  <Words>369</Words>
  <Characters>2180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jakesova</cp:lastModifiedBy>
  <cp:revision>9</cp:revision>
  <cp:lastPrinted>2012-05-14T12:04:00Z</cp:lastPrinted>
  <dcterms:created xsi:type="dcterms:W3CDTF">2012-05-11T09:54:00Z</dcterms:created>
  <dcterms:modified xsi:type="dcterms:W3CDTF">2012-05-14T12:05:00Z</dcterms:modified>
</cp:coreProperties>
</file>