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87104A">
        <w:tc>
          <w:tcPr>
            <w:tcW w:w="9828" w:type="dxa"/>
            <w:gridSpan w:val="9"/>
          </w:tcPr>
          <w:p w:rsidR="006847E2" w:rsidRDefault="006847E2" w:rsidP="0087104A">
            <w:pPr>
              <w:jc w:val="center"/>
            </w:pPr>
            <w:r w:rsidRPr="0087104A">
              <w:rPr>
                <w:b/>
              </w:rPr>
              <w:t>POSUDEK VEDOUCÍHO BAKALÁŘSKÉ PRÁCE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AC02AB" w:rsidP="00FB6CB2">
            <w:r>
              <w:t xml:space="preserve"> </w:t>
            </w:r>
            <w:r w:rsidR="004469AC">
              <w:t>Eva PLŠKOVÁ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4469AC" w:rsidP="00362AB0">
            <w:r>
              <w:t>AKUTNÍ CÍSAŘSKÝ ŘEZ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4469AC" w:rsidP="00362AB0">
            <w:r>
              <w:t xml:space="preserve">Mgr. Ludmila </w:t>
            </w:r>
            <w:proofErr w:type="spellStart"/>
            <w:r>
              <w:t>Reslerová</w:t>
            </w:r>
            <w:proofErr w:type="spellEnd"/>
            <w:r>
              <w:t xml:space="preserve">, </w:t>
            </w:r>
            <w:proofErr w:type="spellStart"/>
            <w:r>
              <w:t>Ph.D</w:t>
            </w:r>
            <w:proofErr w:type="spellEnd"/>
            <w:r>
              <w:t>.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4469AC" w:rsidP="00362AB0">
            <w:r>
              <w:t>Porodní asistentka</w:t>
            </w:r>
          </w:p>
        </w:tc>
      </w:tr>
      <w:tr w:rsidR="006847E2" w:rsidTr="0087104A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4469AC" w:rsidP="00AC02AB">
            <w:r>
              <w:t>prezenční</w:t>
            </w:r>
          </w:p>
        </w:tc>
      </w:tr>
      <w:tr w:rsidR="006847E2" w:rsidTr="0087104A">
        <w:tc>
          <w:tcPr>
            <w:tcW w:w="2808" w:type="dxa"/>
            <w:vAlign w:val="center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87104A" w:rsidRDefault="006847E2" w:rsidP="0087104A">
            <w:pPr>
              <w:jc w:val="right"/>
              <w:rPr>
                <w:b/>
              </w:rPr>
            </w:pPr>
            <w:r w:rsidRPr="0087104A">
              <w:rPr>
                <w:b/>
              </w:rPr>
              <w:t>Stupeň hodnocení</w:t>
            </w:r>
          </w:p>
          <w:p w:rsidR="006847E2" w:rsidRDefault="006847E2" w:rsidP="0087104A">
            <w:pPr>
              <w:jc w:val="right"/>
            </w:pPr>
            <w:r w:rsidRPr="0087104A">
              <w:rPr>
                <w:b/>
              </w:rPr>
              <w:t>dle stupnice ECTS</w:t>
            </w:r>
          </w:p>
        </w:tc>
      </w:tr>
      <w:tr w:rsidR="006847E2" w:rsidTr="0087104A">
        <w:tc>
          <w:tcPr>
            <w:tcW w:w="9828" w:type="dxa"/>
            <w:gridSpan w:val="9"/>
            <w:shd w:val="clear" w:color="auto" w:fill="A6A6A6"/>
          </w:tcPr>
          <w:p w:rsidR="006847E2" w:rsidRPr="0087104A" w:rsidRDefault="006847E2" w:rsidP="00362AB0">
            <w:pPr>
              <w:rPr>
                <w:color w:val="FFFFFF"/>
              </w:rPr>
            </w:pPr>
            <w:r w:rsidRPr="0087104A">
              <w:rPr>
                <w:b/>
                <w:color w:val="FFFFFF"/>
              </w:rPr>
              <w:t>Formální stránka práce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73377D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73377D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73377D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87104A">
              <w:rPr>
                <w:b/>
                <w:color w:val="FFFFFF"/>
              </w:rPr>
              <w:t>Obsahová stránka práce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73377D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73377D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73377D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73377D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73377D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73377D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73377D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6847E2" w:rsidTr="0087104A">
        <w:tc>
          <w:tcPr>
            <w:tcW w:w="9828" w:type="dxa"/>
            <w:gridSpan w:val="9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Odůvodnění hodnocení práce (silné a slabé stránky práce):</w:t>
            </w:r>
          </w:p>
          <w:p w:rsidR="003A3A4F" w:rsidRDefault="00C61643" w:rsidP="003A3A4F">
            <w:pPr>
              <w:jc w:val="both"/>
            </w:pPr>
            <w:r>
              <w:t>Kapitoly teoretické části bakalářské práce jsou řazeny do logicky sestavených celků, v nichž je popsána problematika porodnických operací. V centru pozornosti autorky bakalářské práce stojí akutní císařský řez, jeho historie, epidemiologie, příčiny zvyšující se frekvence tohoto operativního zákroku, operační metody, pooperační komplikace,</w:t>
            </w:r>
            <w:r w:rsidR="003C74CF">
              <w:t xml:space="preserve"> pozornost je věnována také vlivu operativně řešeného porodu na novorozence.</w:t>
            </w:r>
          </w:p>
          <w:p w:rsidR="0073377D" w:rsidRDefault="00C61643" w:rsidP="00C61643">
            <w:pPr>
              <w:jc w:val="both"/>
            </w:pPr>
            <w:r>
              <w:t xml:space="preserve">V praktické části bakalářské práce si autorka stanovila splnění </w:t>
            </w:r>
            <w:r w:rsidR="003C74CF">
              <w:t xml:space="preserve">šesti cílů, k </w:t>
            </w:r>
            <w:r>
              <w:t xml:space="preserve"> získání potřebných údajů byla užita metoda </w:t>
            </w:r>
            <w:r w:rsidR="0073377D">
              <w:t>analýzy zdravotnické dokumentace.</w:t>
            </w:r>
          </w:p>
          <w:p w:rsidR="00C61643" w:rsidRDefault="00C61643" w:rsidP="00C61643">
            <w:pPr>
              <w:jc w:val="both"/>
              <w:rPr>
                <w:noProof/>
              </w:rPr>
            </w:pPr>
            <w:r w:rsidRPr="0018258A">
              <w:t>Výzkum byl proveden pečlivě a zodpovědně, g</w:t>
            </w:r>
            <w:r w:rsidRPr="0018258A">
              <w:rPr>
                <w:noProof/>
              </w:rPr>
              <w:t xml:space="preserve">rafické zpracování je přehledné, </w:t>
            </w:r>
            <w:r w:rsidR="0073377D">
              <w:rPr>
                <w:noProof/>
              </w:rPr>
              <w:t>získané údaje</w:t>
            </w:r>
            <w:r w:rsidRPr="0018258A">
              <w:rPr>
                <w:noProof/>
              </w:rPr>
              <w:t xml:space="preserve"> jso</w:t>
            </w:r>
            <w:r>
              <w:rPr>
                <w:noProof/>
              </w:rPr>
              <w:t xml:space="preserve">u prezentovány v požadovaném formátu, </w:t>
            </w:r>
            <w:r w:rsidRPr="0018258A">
              <w:t xml:space="preserve">vyhodnocení </w:t>
            </w:r>
            <w:r w:rsidR="0073377D">
              <w:t xml:space="preserve">výsledků šetření je bezchybné. </w:t>
            </w:r>
            <w:r w:rsidRPr="0018258A">
              <w:rPr>
                <w:noProof/>
              </w:rPr>
              <w:t xml:space="preserve">Tabulky a grafy jsou doplněny </w:t>
            </w:r>
            <w:r>
              <w:rPr>
                <w:noProof/>
              </w:rPr>
              <w:t xml:space="preserve">slovním </w:t>
            </w:r>
            <w:r w:rsidRPr="0018258A">
              <w:rPr>
                <w:noProof/>
              </w:rPr>
              <w:t>komentářem.</w:t>
            </w:r>
            <w:r>
              <w:rPr>
                <w:noProof/>
              </w:rPr>
              <w:t xml:space="preserve"> </w:t>
            </w:r>
          </w:p>
          <w:p w:rsidR="0073377D" w:rsidRDefault="00C61643" w:rsidP="00C61643">
            <w:pPr>
              <w:spacing w:before="40"/>
              <w:jc w:val="both"/>
            </w:pPr>
            <w:r>
              <w:t xml:space="preserve">Výsledky výzkumného šetření jsou podrobně analyzovány v obsáhlé diskusi, </w:t>
            </w:r>
            <w:r w:rsidR="0073377D">
              <w:t>z níž logicky vyplývá doporučení pro praxi.</w:t>
            </w:r>
          </w:p>
          <w:p w:rsidR="00C61643" w:rsidRDefault="00C61643" w:rsidP="00C61643">
            <w:pPr>
              <w:spacing w:before="40"/>
              <w:jc w:val="both"/>
            </w:pPr>
            <w:r>
              <w:t xml:space="preserve">V závěru práce je provedeno zhodnocení splnění jednotlivých cílů bakalářské práce. </w:t>
            </w:r>
          </w:p>
          <w:p w:rsidR="00C61643" w:rsidRPr="0018258A" w:rsidRDefault="00C61643" w:rsidP="00C61643">
            <w:pPr>
              <w:jc w:val="both"/>
              <w:rPr>
                <w:noProof/>
              </w:rPr>
            </w:pPr>
            <w:r w:rsidRPr="0018258A">
              <w:t>Struktura i formální úprava práce, j</w:t>
            </w:r>
            <w:r>
              <w:rPr>
                <w:noProof/>
              </w:rPr>
              <w:t>azyková i stylistická úroveň</w:t>
            </w:r>
            <w:r w:rsidRPr="0018258A">
              <w:rPr>
                <w:noProof/>
              </w:rPr>
              <w:t xml:space="preserve"> odpovídají požadovaným standardům.</w:t>
            </w:r>
          </w:p>
          <w:p w:rsidR="00FB6CB2" w:rsidRDefault="00C61643" w:rsidP="00D55F2C">
            <w:r>
              <w:t xml:space="preserve">Bakalářská práce je zpracována v rozsahu </w:t>
            </w:r>
            <w:r w:rsidR="0073377D">
              <w:t xml:space="preserve">78 </w:t>
            </w:r>
            <w:r>
              <w:t>stran, v</w:t>
            </w:r>
            <w:r w:rsidRPr="0018258A">
              <w:t> seznam</w:t>
            </w:r>
            <w:r>
              <w:t xml:space="preserve">u literatury je uvedeno </w:t>
            </w:r>
            <w:r w:rsidR="0073377D">
              <w:t xml:space="preserve">37 </w:t>
            </w:r>
            <w:r w:rsidRPr="0018258A">
              <w:t xml:space="preserve">odkazů na </w:t>
            </w:r>
            <w:r>
              <w:t xml:space="preserve">použité </w:t>
            </w:r>
            <w:r w:rsidR="0073377D">
              <w:t>informační</w:t>
            </w:r>
            <w:r>
              <w:t xml:space="preserve"> zdroje</w:t>
            </w:r>
            <w:r w:rsidR="0073377D">
              <w:t xml:space="preserve">. </w:t>
            </w:r>
            <w:r>
              <w:t xml:space="preserve">Práce obsahuje </w:t>
            </w:r>
            <w:r w:rsidR="0073377D">
              <w:t>2</w:t>
            </w:r>
            <w:r>
              <w:t xml:space="preserve"> přílohy.</w:t>
            </w:r>
          </w:p>
        </w:tc>
      </w:tr>
      <w:tr w:rsidR="006847E2" w:rsidTr="0087104A">
        <w:tc>
          <w:tcPr>
            <w:tcW w:w="9828" w:type="dxa"/>
            <w:gridSpan w:val="9"/>
          </w:tcPr>
          <w:p w:rsidR="006847E2" w:rsidRPr="0087104A" w:rsidRDefault="006847E2" w:rsidP="00362AB0">
            <w:pPr>
              <w:rPr>
                <w:b/>
              </w:rPr>
            </w:pPr>
            <w:r w:rsidRPr="0087104A">
              <w:rPr>
                <w:b/>
              </w:rPr>
              <w:t>Otázky k obhajobě:</w:t>
            </w:r>
          </w:p>
          <w:p w:rsidR="006847E2" w:rsidRDefault="0073377D" w:rsidP="00C05730">
            <w:r>
              <w:t xml:space="preserve">V čem spatřujete největší přínos Vaší práce pro </w:t>
            </w:r>
            <w:r w:rsidR="00162E6D">
              <w:t>praktický výkon profese porodní asistentky?</w:t>
            </w:r>
          </w:p>
          <w:p w:rsidR="00FB6CB2" w:rsidRDefault="00162E6D" w:rsidP="00C05730">
            <w:r>
              <w:t>Neuvažujete o vytvoření edukačního materiálu určeného gravidním ženám?</w:t>
            </w:r>
          </w:p>
          <w:p w:rsidR="00FB6CB2" w:rsidRDefault="00162E6D" w:rsidP="00C05730">
            <w:r>
              <w:t>Nemáte v úmyslu publikovat výsledky Vašeho šetření v odborném tisku?</w:t>
            </w:r>
          </w:p>
        </w:tc>
      </w:tr>
      <w:tr w:rsidR="006847E2" w:rsidTr="0087104A">
        <w:tc>
          <w:tcPr>
            <w:tcW w:w="6791" w:type="dxa"/>
            <w:gridSpan w:val="3"/>
          </w:tcPr>
          <w:p w:rsidR="006847E2" w:rsidRDefault="006847E2" w:rsidP="00362AB0">
            <w:r w:rsidRPr="0087104A">
              <w:rPr>
                <w:b/>
              </w:rPr>
              <w:t>Celkové hodnocení</w:t>
            </w:r>
            <w:r w:rsidRPr="0087104A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162E6D" w:rsidP="0087104A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87104A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87104A">
            <w:pPr>
              <w:jc w:val="center"/>
            </w:pPr>
          </w:p>
        </w:tc>
      </w:tr>
      <w:tr w:rsidR="008B457A" w:rsidTr="0087104A">
        <w:tc>
          <w:tcPr>
            <w:tcW w:w="6791" w:type="dxa"/>
            <w:gridSpan w:val="3"/>
            <w:vAlign w:val="center"/>
          </w:tcPr>
          <w:p w:rsidR="008B457A" w:rsidRPr="0087104A" w:rsidRDefault="008B457A" w:rsidP="00362AB0">
            <w:pPr>
              <w:rPr>
                <w:b/>
              </w:rPr>
            </w:pPr>
            <w:r w:rsidRPr="0087104A">
              <w:rPr>
                <w:b/>
              </w:rPr>
              <w:t xml:space="preserve">Práce byla zkontrolována systémem pro odhalování plagiátů </w:t>
            </w:r>
            <w:proofErr w:type="spellStart"/>
            <w:r w:rsidRPr="0087104A">
              <w:rPr>
                <w:b/>
              </w:rPr>
              <w:t>Theses</w:t>
            </w:r>
            <w:proofErr w:type="spellEnd"/>
            <w:r w:rsidRPr="0087104A">
              <w:rPr>
                <w:b/>
              </w:rPr>
              <w:t xml:space="preserve"> s výsledkem:</w:t>
            </w:r>
            <w:r w:rsidR="000C6B87">
              <w:rPr>
                <w:b/>
              </w:rPr>
              <w:t xml:space="preserve"> 0</w:t>
            </w:r>
          </w:p>
        </w:tc>
        <w:tc>
          <w:tcPr>
            <w:tcW w:w="3037" w:type="dxa"/>
            <w:gridSpan w:val="6"/>
            <w:vAlign w:val="center"/>
          </w:tcPr>
          <w:p w:rsidR="008B457A" w:rsidRPr="0087104A" w:rsidRDefault="008B457A" w:rsidP="00231EDD">
            <w:pPr>
              <w:rPr>
                <w:b/>
              </w:rPr>
            </w:pPr>
            <w:r>
              <w:t xml:space="preserve">    </w:t>
            </w:r>
            <w:r w:rsidR="000C6B87">
              <w:t>Posouzen – není plagiát</w:t>
            </w:r>
          </w:p>
        </w:tc>
      </w:tr>
      <w:tr w:rsidR="006847E2" w:rsidTr="0087104A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231EDD">
              <w:t xml:space="preserve"> </w:t>
            </w:r>
            <w:r w:rsidR="004469AC">
              <w:t>6. 6. 2012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C05730">
              <w:t xml:space="preserve"> </w:t>
            </w:r>
            <w:r w:rsidR="004469AC">
              <w:t xml:space="preserve">Mgr. Ludmila </w:t>
            </w:r>
            <w:proofErr w:type="spellStart"/>
            <w:r w:rsidR="004469AC">
              <w:t>Reslerová</w:t>
            </w:r>
            <w:proofErr w:type="spellEnd"/>
            <w:r w:rsidR="004469AC">
              <w:t xml:space="preserve">, </w:t>
            </w:r>
            <w:proofErr w:type="spellStart"/>
            <w:r w:rsidR="004469AC">
              <w:t>Ph.D</w:t>
            </w:r>
            <w:proofErr w:type="spellEnd"/>
            <w:r w:rsidR="004469AC">
              <w:t>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A7F" w:rsidRDefault="008B5A7F">
      <w:r>
        <w:separator/>
      </w:r>
    </w:p>
  </w:endnote>
  <w:endnote w:type="continuationSeparator" w:id="0">
    <w:p w:rsidR="008B5A7F" w:rsidRDefault="008B5A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A7F" w:rsidRDefault="008B5A7F">
      <w:r>
        <w:separator/>
      </w:r>
    </w:p>
  </w:footnote>
  <w:footnote w:type="continuationSeparator" w:id="0">
    <w:p w:rsidR="008B5A7F" w:rsidRDefault="008B5A7F">
      <w:r>
        <w:continuationSeparator/>
      </w:r>
    </w:p>
  </w:footnote>
  <w:footnote w:id="1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30FBE"/>
    <w:rsid w:val="00065813"/>
    <w:rsid w:val="000C6B87"/>
    <w:rsid w:val="001532AB"/>
    <w:rsid w:val="00154B3F"/>
    <w:rsid w:val="00162E6D"/>
    <w:rsid w:val="0019592A"/>
    <w:rsid w:val="00215811"/>
    <w:rsid w:val="00224849"/>
    <w:rsid w:val="00231EDD"/>
    <w:rsid w:val="002659C0"/>
    <w:rsid w:val="00362AB0"/>
    <w:rsid w:val="0038171D"/>
    <w:rsid w:val="00383A8C"/>
    <w:rsid w:val="003A3A4F"/>
    <w:rsid w:val="003C74CF"/>
    <w:rsid w:val="003F5DA2"/>
    <w:rsid w:val="004469AC"/>
    <w:rsid w:val="004B58DD"/>
    <w:rsid w:val="00526D47"/>
    <w:rsid w:val="006014C6"/>
    <w:rsid w:val="00606F4E"/>
    <w:rsid w:val="00677EEC"/>
    <w:rsid w:val="006847E2"/>
    <w:rsid w:val="006E1A66"/>
    <w:rsid w:val="0073377D"/>
    <w:rsid w:val="00773EAA"/>
    <w:rsid w:val="0087104A"/>
    <w:rsid w:val="008B457A"/>
    <w:rsid w:val="008B5A7F"/>
    <w:rsid w:val="00A55E2A"/>
    <w:rsid w:val="00A878C4"/>
    <w:rsid w:val="00AA599B"/>
    <w:rsid w:val="00AC02AB"/>
    <w:rsid w:val="00AE2D9F"/>
    <w:rsid w:val="00AF6721"/>
    <w:rsid w:val="00B10B4C"/>
    <w:rsid w:val="00B5342C"/>
    <w:rsid w:val="00BA3203"/>
    <w:rsid w:val="00BB0014"/>
    <w:rsid w:val="00C05730"/>
    <w:rsid w:val="00C61643"/>
    <w:rsid w:val="00D55F2C"/>
    <w:rsid w:val="00DC1BF5"/>
    <w:rsid w:val="00E21D9C"/>
    <w:rsid w:val="00E45273"/>
    <w:rsid w:val="00F37AFC"/>
    <w:rsid w:val="00F72466"/>
    <w:rsid w:val="00FB6CB2"/>
    <w:rsid w:val="00FE0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práce.dot</Template>
  <TotalTime>0</TotalTime>
  <Pages>1</Pages>
  <Words>372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cp:lastModifiedBy>klimesova</cp:lastModifiedBy>
  <cp:revision>2</cp:revision>
  <cp:lastPrinted>2012-06-06T08:52:00Z</cp:lastPrinted>
  <dcterms:created xsi:type="dcterms:W3CDTF">2012-06-14T07:50:00Z</dcterms:created>
  <dcterms:modified xsi:type="dcterms:W3CDTF">2012-06-14T07:50:00Z</dcterms:modified>
</cp:coreProperties>
</file>