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C333F7" w:rsidP="00CA1943">
            <w:r>
              <w:t>Martina Matějková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C333F7" w:rsidP="00CA1943">
            <w:proofErr w:type="spellStart"/>
            <w:r>
              <w:t>Entwicklung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Einsatz</w:t>
            </w:r>
            <w:proofErr w:type="spellEnd"/>
            <w:r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Corporate</w:t>
            </w:r>
            <w:proofErr w:type="spellEnd"/>
            <w:r>
              <w:t>-Identity-</w:t>
            </w:r>
            <w:proofErr w:type="spellStart"/>
            <w:r>
              <w:t>Konzeption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kleines</w:t>
            </w:r>
            <w:proofErr w:type="spellEnd"/>
            <w:r>
              <w:t>/</w:t>
            </w:r>
            <w:proofErr w:type="spellStart"/>
            <w:r>
              <w:t>mittelständisches</w:t>
            </w:r>
            <w:proofErr w:type="spellEnd"/>
            <w:r>
              <w:t xml:space="preserve"> </w:t>
            </w:r>
            <w:proofErr w:type="spellStart"/>
            <w:r>
              <w:t>Unternehmen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333F7" w:rsidP="00CA1943">
            <w:r>
              <w:t>doc. Ing. Josef Kubík, CSc.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333F7" w:rsidP="00CA1943">
            <w:r>
              <w:t>manažerská němčina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333F7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CA1943" w:rsidP="00A05DD0"/>
          <w:p w:rsidR="00CA1943" w:rsidRPr="00C1276E" w:rsidRDefault="00C333F7" w:rsidP="00A05DD0">
            <w:r>
              <w:t xml:space="preserve">Pozitivně hodnotím rozdělení </w:t>
            </w:r>
            <w:proofErr w:type="spellStart"/>
            <w:r>
              <w:t>Corporate</w:t>
            </w:r>
            <w:proofErr w:type="spellEnd"/>
            <w:r>
              <w:t xml:space="preserve"> </w:t>
            </w:r>
            <w:proofErr w:type="spellStart"/>
            <w:r>
              <w:t>Identitity</w:t>
            </w:r>
            <w:proofErr w:type="spellEnd"/>
            <w:r>
              <w:t xml:space="preserve"> na dílčí součásti uvedené na s. 49. Rovněž tak si dovoluji vyzvednout problematiku </w:t>
            </w:r>
            <w:proofErr w:type="spellStart"/>
            <w:r>
              <w:t>Corporate</w:t>
            </w:r>
            <w:proofErr w:type="spellEnd"/>
            <w:r>
              <w:t xml:space="preserve"> </w:t>
            </w:r>
            <w:proofErr w:type="spellStart"/>
            <w:r>
              <w:t>Social</w:t>
            </w:r>
            <w:proofErr w:type="spellEnd"/>
            <w:r>
              <w:t xml:space="preserve"> </w:t>
            </w:r>
            <w:proofErr w:type="spellStart"/>
            <w:r>
              <w:t>Responsibilily</w:t>
            </w:r>
            <w:proofErr w:type="spellEnd"/>
            <w:r>
              <w:t xml:space="preserve"> na s. 55</w:t>
            </w:r>
            <w:r w:rsidR="005C6C98">
              <w:t xml:space="preserve"> a na s. 65 zaměření bakalářské práce na vztah firmy k životnímu prostředí.</w:t>
            </w:r>
          </w:p>
          <w:p w:rsidR="00CA1943" w:rsidRPr="00C1276E" w:rsidRDefault="00CA1943" w:rsidP="00A05DD0"/>
          <w:p w:rsidR="00CA1943" w:rsidRPr="00C1276E" w:rsidRDefault="005C6C98" w:rsidP="00A05DD0">
            <w:r>
              <w:t xml:space="preserve">V bakalářské </w:t>
            </w:r>
            <w:r w:rsidR="00246A84">
              <w:t>práci mohlo být hlub</w:t>
            </w:r>
            <w:r>
              <w:t xml:space="preserve">ší pojednání o námětech pro změny či zlepšení </w:t>
            </w:r>
            <w:proofErr w:type="spellStart"/>
            <w:r>
              <w:t>Corporate</w:t>
            </w:r>
            <w:proofErr w:type="spellEnd"/>
            <w:r>
              <w:t xml:space="preserve"> </w:t>
            </w:r>
            <w:proofErr w:type="spellStart"/>
            <w:r>
              <w:t>Identitity</w:t>
            </w:r>
            <w:proofErr w:type="spellEnd"/>
            <w:r>
              <w:t xml:space="preserve"> v posuzované firmě.</w:t>
            </w:r>
          </w:p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CA1943" w:rsidRDefault="005C6C98" w:rsidP="00CA1943">
            <w:r>
              <w:t xml:space="preserve">1. Kdo je hlavními odběrateli firmy </w:t>
            </w:r>
            <w:proofErr w:type="spellStart"/>
            <w:r>
              <w:t>HaS</w:t>
            </w:r>
            <w:proofErr w:type="spellEnd"/>
            <w:r>
              <w:t xml:space="preserve"> Lanškroun, s.r.o.?</w:t>
            </w:r>
          </w:p>
          <w:p w:rsidR="00CA1943" w:rsidRDefault="005C6C98" w:rsidP="00CA1943">
            <w:r>
              <w:t xml:space="preserve">2. Co více by firma </w:t>
            </w:r>
            <w:proofErr w:type="spellStart"/>
            <w:proofErr w:type="gramStart"/>
            <w:r>
              <w:t>HaS</w:t>
            </w:r>
            <w:proofErr w:type="spellEnd"/>
            <w:proofErr w:type="gramEnd"/>
            <w:r>
              <w:t xml:space="preserve"> Lanškroun </w:t>
            </w:r>
            <w:proofErr w:type="gramStart"/>
            <w:r>
              <w:t>byla</w:t>
            </w:r>
            <w:proofErr w:type="gramEnd"/>
            <w:r>
              <w:t xml:space="preserve"> schopna vykonávat pro ochranu životního prostředí?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5C6C98">
              <w:t xml:space="preserve"> </w:t>
            </w:r>
            <w:proofErr w:type="gramStart"/>
            <w:r w:rsidR="005C6C98">
              <w:t>15.5.2012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7A4DC7">
              <w:t xml:space="preserve"> doc. Ing. Josef Kubík, CSc.,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1E5" w:rsidRDefault="003271E5">
      <w:r>
        <w:separator/>
      </w:r>
    </w:p>
  </w:endnote>
  <w:endnote w:type="continuationSeparator" w:id="0">
    <w:p w:rsidR="003271E5" w:rsidRDefault="00327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1E5" w:rsidRDefault="003271E5">
      <w:r>
        <w:separator/>
      </w:r>
    </w:p>
  </w:footnote>
  <w:footnote w:type="continuationSeparator" w:id="0">
    <w:p w:rsidR="003271E5" w:rsidRDefault="003271E5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C282C"/>
    <w:rsid w:val="00175AAC"/>
    <w:rsid w:val="00246A84"/>
    <w:rsid w:val="0028172F"/>
    <w:rsid w:val="003271E5"/>
    <w:rsid w:val="00353B48"/>
    <w:rsid w:val="003F0325"/>
    <w:rsid w:val="00436EAC"/>
    <w:rsid w:val="004F5BC7"/>
    <w:rsid w:val="0050621A"/>
    <w:rsid w:val="005C6C98"/>
    <w:rsid w:val="005D6965"/>
    <w:rsid w:val="006838CE"/>
    <w:rsid w:val="007323E6"/>
    <w:rsid w:val="007A4DC7"/>
    <w:rsid w:val="007B670B"/>
    <w:rsid w:val="00827341"/>
    <w:rsid w:val="008911B8"/>
    <w:rsid w:val="00921BEA"/>
    <w:rsid w:val="00A05DD0"/>
    <w:rsid w:val="00C1276E"/>
    <w:rsid w:val="00C138E2"/>
    <w:rsid w:val="00C333F7"/>
    <w:rsid w:val="00C4100C"/>
    <w:rsid w:val="00CA1943"/>
    <w:rsid w:val="00EB3F8B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75AA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226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cp:lastPrinted>2012-05-14T09:33:00Z</cp:lastPrinted>
  <dcterms:created xsi:type="dcterms:W3CDTF">2012-05-14T10:42:00Z</dcterms:created>
  <dcterms:modified xsi:type="dcterms:W3CDTF">2012-05-14T10:43:00Z</dcterms:modified>
</cp:coreProperties>
</file>