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7E308D" w:rsidP="00CA1943">
            <w:r>
              <w:t>Kateřina Ševčíková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7E308D" w:rsidP="00CA1943">
            <w:proofErr w:type="spellStart"/>
            <w:r>
              <w:t>Fremdsprachentraining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Volschulalter</w:t>
            </w:r>
            <w:proofErr w:type="spellEnd"/>
            <w:r>
              <w:t>-</w:t>
            </w:r>
            <w:proofErr w:type="spellStart"/>
            <w:r>
              <w:t>Erhebungen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Raum</w:t>
            </w:r>
            <w:proofErr w:type="spellEnd"/>
            <w:r>
              <w:t xml:space="preserve"> Zlín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Mgr. Věra Kozáková, Ph.D.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Německý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Pr="00C1276E" w:rsidRDefault="00F27808" w:rsidP="00F27808">
            <w:pPr>
              <w:jc w:val="both"/>
            </w:pPr>
            <w:r>
              <w:t>Cílem práce</w:t>
            </w:r>
            <w:r w:rsidR="008C2AF9">
              <w:t xml:space="preserve"> nazvané </w:t>
            </w:r>
            <w:r w:rsidR="00273A8C">
              <w:rPr>
                <w:i/>
              </w:rPr>
              <w:t>Výuka cizích jazyků v předškolním věku – šetření v oblasti Zlína</w:t>
            </w:r>
            <w:r w:rsidR="008C2AF9">
              <w:rPr>
                <w:i/>
              </w:rPr>
              <w:t xml:space="preserve"> </w:t>
            </w:r>
            <w:r w:rsidR="00273A8C">
              <w:t>byla analýza aktuální situace pomocí dotazníkového šetření</w:t>
            </w:r>
            <w:r w:rsidR="006A0BDF">
              <w:t>.</w:t>
            </w:r>
            <w:r>
              <w:t xml:space="preserve"> Autor</w:t>
            </w:r>
            <w:r w:rsidR="00273A8C">
              <w:t>ka</w:t>
            </w:r>
            <w:r>
              <w:t xml:space="preserve"> </w:t>
            </w:r>
            <w:r w:rsidR="006A0BDF">
              <w:t xml:space="preserve">se </w:t>
            </w:r>
            <w:r>
              <w:t xml:space="preserve">při </w:t>
            </w:r>
            <w:r w:rsidR="006A0BDF">
              <w:t>řešení této problematiky v teoretické části</w:t>
            </w:r>
            <w:r w:rsidR="00273A8C">
              <w:t xml:space="preserve"> zabývá</w:t>
            </w:r>
            <w:r w:rsidR="00C524C1">
              <w:t xml:space="preserve"> vyčerpávajícím způsobem</w:t>
            </w:r>
            <w:r w:rsidR="00273A8C">
              <w:t xml:space="preserve"> studiem a zpracováním teoretických poznatků týkajících se výuky cizích jazyků v předškolním vě</w:t>
            </w:r>
            <w:r w:rsidR="00DE4763">
              <w:t>ku včetně metod, které se v tomto věku používají.</w:t>
            </w:r>
            <w:r w:rsidR="00273A8C">
              <w:t xml:space="preserve"> V praktické</w:t>
            </w:r>
            <w:r w:rsidR="008C2AF9">
              <w:t xml:space="preserve"> část</w:t>
            </w:r>
            <w:r w:rsidR="00273A8C">
              <w:t xml:space="preserve">i </w:t>
            </w:r>
            <w:r w:rsidR="00082AB7">
              <w:t>zjistil</w:t>
            </w:r>
            <w:r w:rsidR="00273A8C">
              <w:t xml:space="preserve">a </w:t>
            </w:r>
            <w:r w:rsidR="00833BCD">
              <w:t xml:space="preserve">autorka </w:t>
            </w:r>
            <w:r w:rsidR="00273A8C">
              <w:t>cenné informace</w:t>
            </w:r>
            <w:r w:rsidR="00833BCD">
              <w:t xml:space="preserve"> od rodičů</w:t>
            </w:r>
            <w:r w:rsidR="00DE4763">
              <w:t xml:space="preserve"> ze tří mateřských škol ze Zlína a jedné mateřské školy z Vizovic</w:t>
            </w:r>
            <w:r w:rsidR="00082AB7">
              <w:t>, které následně zpracoval</w:t>
            </w:r>
            <w:r w:rsidR="00273A8C">
              <w:t>a</w:t>
            </w:r>
            <w:r w:rsidR="00082AB7">
              <w:t>, vyhodnotil</w:t>
            </w:r>
            <w:r w:rsidR="00273A8C">
              <w:t>a</w:t>
            </w:r>
            <w:r w:rsidR="00082AB7">
              <w:t>, názorně graficky zobrazil</w:t>
            </w:r>
            <w:r w:rsidR="00273A8C">
              <w:t>a</w:t>
            </w:r>
            <w:r w:rsidR="00082AB7">
              <w:t xml:space="preserve"> a okomentoval</w:t>
            </w:r>
            <w:r w:rsidR="00273A8C">
              <w:t>a</w:t>
            </w:r>
            <w:r w:rsidR="00833BCD">
              <w:t>.</w:t>
            </w:r>
            <w:r w:rsidR="00273A8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A77E57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DE4763">
              <w:t xml:space="preserve">   </w:t>
            </w:r>
            <w:r w:rsidR="00C524C1">
              <w:t>P</w:t>
            </w:r>
            <w:r w:rsidR="00082AB7">
              <w:t>o obsahové i jazykové stránce</w:t>
            </w:r>
            <w:r w:rsidR="00595E85">
              <w:t>,</w:t>
            </w:r>
            <w:r w:rsidR="00BD5EAA">
              <w:t xml:space="preserve"> i</w:t>
            </w:r>
            <w:r w:rsidR="00595E85">
              <w:t xml:space="preserve"> vzhledem k odbornému přínosu</w:t>
            </w:r>
            <w:r w:rsidR="00082AB7">
              <w:t xml:space="preserve"> jde o velmi kvalitní práci, která svědčí</w:t>
            </w:r>
            <w:r w:rsidR="00833BCD">
              <w:t xml:space="preserve"> o schopnosti autorky</w:t>
            </w:r>
            <w:r w:rsidR="00595E85">
              <w:t xml:space="preserve"> jasně formulovat výzkumný problém, pečlivě analyzovat získané údaje a logicky formulovat závěry. </w:t>
            </w:r>
          </w:p>
          <w:p w:rsidR="00CA1943" w:rsidRPr="00C1276E" w:rsidRDefault="00CA1943" w:rsidP="00A05DD0"/>
          <w:p w:rsidR="00CA1943" w:rsidRDefault="00082AB7" w:rsidP="00082AB7">
            <w:r>
              <w:t>Bakalářskou práci doporučuji k obhajobě.</w:t>
            </w:r>
          </w:p>
          <w:p w:rsidR="00595E85" w:rsidRDefault="00595E85" w:rsidP="00082AB7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CA1943" w:rsidRDefault="00CA1943" w:rsidP="00CA1943"/>
          <w:p w:rsidR="009F2820" w:rsidRDefault="009F2820" w:rsidP="00CA1943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Was</w:t>
            </w:r>
            <w:proofErr w:type="spellEnd"/>
            <w:r>
              <w:t xml:space="preserve"> </w:t>
            </w:r>
            <w:proofErr w:type="spellStart"/>
            <w:r>
              <w:t>halten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von</w:t>
            </w:r>
            <w:proofErr w:type="spellEnd"/>
            <w:r>
              <w:t xml:space="preserve"> </w:t>
            </w:r>
            <w:proofErr w:type="spellStart"/>
            <w:r>
              <w:t>dem</w:t>
            </w:r>
            <w:proofErr w:type="spellEnd"/>
            <w:r>
              <w:t xml:space="preserve"> </w:t>
            </w:r>
            <w:proofErr w:type="spellStart"/>
            <w:r>
              <w:t>Fremdsprachenunterricht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Kindergarten</w:t>
            </w:r>
            <w:proofErr w:type="spellEnd"/>
            <w:r>
              <w:t>?</w:t>
            </w:r>
          </w:p>
          <w:p w:rsidR="00CA1943" w:rsidRDefault="00CA1943" w:rsidP="009F2820">
            <w:pPr>
              <w:pStyle w:val="Odstavecseseznamem"/>
            </w:pPr>
          </w:p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833BCD">
              <w:t xml:space="preserve"> 11</w:t>
            </w:r>
            <w:r w:rsidR="00F27808">
              <w:t>. 5. 2012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BD5EAA">
              <w:t xml:space="preserve"> Mgr. </w:t>
            </w:r>
            <w:r w:rsidR="00F27808">
              <w:t xml:space="preserve">Věra </w:t>
            </w:r>
            <w:proofErr w:type="gramStart"/>
            <w:r w:rsidR="00F27808">
              <w:t xml:space="preserve">Kozáková, </w:t>
            </w:r>
            <w:r w:rsidR="00BD5EAA">
              <w:t xml:space="preserve"> </w:t>
            </w:r>
            <w:r w:rsidR="00F27808">
              <w:t>Ph.</w:t>
            </w:r>
            <w:proofErr w:type="gramEnd"/>
            <w:r w:rsidR="00F27808">
              <w:t>D.</w:t>
            </w:r>
            <w:r w:rsidR="00722739">
              <w:t>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72C" w:rsidRDefault="008D572C">
      <w:r>
        <w:separator/>
      </w:r>
    </w:p>
  </w:endnote>
  <w:endnote w:type="continuationSeparator" w:id="0">
    <w:p w:rsidR="008D572C" w:rsidRDefault="008D57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72C" w:rsidRDefault="008D572C">
      <w:r>
        <w:separator/>
      </w:r>
    </w:p>
  </w:footnote>
  <w:footnote w:type="continuationSeparator" w:id="0">
    <w:p w:rsidR="008D572C" w:rsidRDefault="008D572C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85045"/>
    <w:multiLevelType w:val="hybridMultilevel"/>
    <w:tmpl w:val="88CCA1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82AB7"/>
    <w:rsid w:val="000C282C"/>
    <w:rsid w:val="000C4182"/>
    <w:rsid w:val="00163FBB"/>
    <w:rsid w:val="00232093"/>
    <w:rsid w:val="00273A8C"/>
    <w:rsid w:val="0028172F"/>
    <w:rsid w:val="00353B48"/>
    <w:rsid w:val="003F0325"/>
    <w:rsid w:val="00436EAC"/>
    <w:rsid w:val="004F5BC7"/>
    <w:rsid w:val="00505901"/>
    <w:rsid w:val="0053317D"/>
    <w:rsid w:val="00595E85"/>
    <w:rsid w:val="005F494D"/>
    <w:rsid w:val="0060549E"/>
    <w:rsid w:val="006838CE"/>
    <w:rsid w:val="006A0BDF"/>
    <w:rsid w:val="0071554C"/>
    <w:rsid w:val="00722739"/>
    <w:rsid w:val="007323E6"/>
    <w:rsid w:val="007519D0"/>
    <w:rsid w:val="007E308D"/>
    <w:rsid w:val="00827341"/>
    <w:rsid w:val="00833BCD"/>
    <w:rsid w:val="008911B8"/>
    <w:rsid w:val="008C2AF9"/>
    <w:rsid w:val="008D572C"/>
    <w:rsid w:val="008D63C3"/>
    <w:rsid w:val="00921BEA"/>
    <w:rsid w:val="009F2820"/>
    <w:rsid w:val="00A05DD0"/>
    <w:rsid w:val="00A77E57"/>
    <w:rsid w:val="00AD2643"/>
    <w:rsid w:val="00B450ED"/>
    <w:rsid w:val="00BD5EAA"/>
    <w:rsid w:val="00C06599"/>
    <w:rsid w:val="00C1135C"/>
    <w:rsid w:val="00C1276E"/>
    <w:rsid w:val="00C138E2"/>
    <w:rsid w:val="00C4344E"/>
    <w:rsid w:val="00C524C1"/>
    <w:rsid w:val="00C9326B"/>
    <w:rsid w:val="00CA1943"/>
    <w:rsid w:val="00D222BB"/>
    <w:rsid w:val="00DC042D"/>
    <w:rsid w:val="00DE4763"/>
    <w:rsid w:val="00E338E2"/>
    <w:rsid w:val="00F11D3A"/>
    <w:rsid w:val="00F27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0549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338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2</TotalTime>
  <Pages>1</Pages>
  <Words>3212</Words>
  <Characters>18956</Characters>
  <Application>Microsoft Office Word</Application>
  <DocSecurity>0</DocSecurity>
  <Lines>157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3</cp:revision>
  <cp:lastPrinted>2012-05-09T08:14:00Z</cp:lastPrinted>
  <dcterms:created xsi:type="dcterms:W3CDTF">2012-05-11T05:55:00Z</dcterms:created>
  <dcterms:modified xsi:type="dcterms:W3CDTF">2012-05-11T06:06:00Z</dcterms:modified>
</cp:coreProperties>
</file>