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443136" w:rsidP="00CA1943">
            <w:r>
              <w:t>Leona Cahlová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443136" w:rsidP="00CA1943">
            <w:proofErr w:type="spellStart"/>
            <w:r>
              <w:t>Marketingstrategien</w:t>
            </w:r>
            <w:proofErr w:type="spellEnd"/>
            <w:r>
              <w:t xml:space="preserve"> in </w:t>
            </w:r>
            <w:proofErr w:type="spellStart"/>
            <w:r>
              <w:t>Tourismus</w:t>
            </w:r>
            <w:proofErr w:type="spellEnd"/>
            <w:r>
              <w:t xml:space="preserve">: </w:t>
            </w:r>
            <w:proofErr w:type="spellStart"/>
            <w:r>
              <w:t>Vergleich</w:t>
            </w:r>
            <w:proofErr w:type="spellEnd"/>
            <w:r>
              <w:t xml:space="preserve"> </w:t>
            </w:r>
            <w:proofErr w:type="spellStart"/>
            <w:r>
              <w:t>zweier</w:t>
            </w:r>
            <w:proofErr w:type="spellEnd"/>
            <w:r>
              <w:t xml:space="preserve"> </w:t>
            </w:r>
            <w:proofErr w:type="spellStart"/>
            <w:r>
              <w:t>Hotels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Erzgebirge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in der </w:t>
            </w:r>
            <w:proofErr w:type="spellStart"/>
            <w:r>
              <w:t>Weißen</w:t>
            </w:r>
            <w:proofErr w:type="spellEnd"/>
            <w:r>
              <w:t xml:space="preserve"> </w:t>
            </w:r>
            <w:proofErr w:type="spellStart"/>
            <w:r>
              <w:t>Karpaten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Mgr. Věra Kozáková,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06599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61188C" w:rsidP="00CA194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61188C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E58FB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61188C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E58FB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61188C" w:rsidP="00CA1943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1A68B2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61188C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801DA1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F27808" w:rsidP="00F27808">
            <w:pPr>
              <w:jc w:val="both"/>
            </w:pPr>
            <w:r>
              <w:t>Cílem práce</w:t>
            </w:r>
            <w:r w:rsidR="008C2AF9">
              <w:t xml:space="preserve"> nazvané </w:t>
            </w:r>
            <w:r w:rsidR="009C0390">
              <w:rPr>
                <w:i/>
              </w:rPr>
              <w:t>Marketingové strategie v turismu: Srovnání dvou hotelů v Krušných horách a Bílých Karpatech</w:t>
            </w:r>
            <w:r w:rsidR="008C2AF9">
              <w:rPr>
                <w:i/>
              </w:rPr>
              <w:t xml:space="preserve"> </w:t>
            </w:r>
            <w:r w:rsidR="009C0390">
              <w:t>bylo srovnání hotelů v rámci služeb, okolí a návštěvnosti.</w:t>
            </w:r>
            <w:r>
              <w:t xml:space="preserve"> Autor</w:t>
            </w:r>
            <w:r w:rsidR="00A62D9E">
              <w:t>ka si klade</w:t>
            </w:r>
            <w:r w:rsidR="009C0390">
              <w:t xml:space="preserve"> za cíl vytvořit </w:t>
            </w:r>
            <w:r w:rsidR="0061188C">
              <w:t xml:space="preserve">návrh pro zvýšení návštěvnosti dvou srovnatelných hotelů s klasifikací </w:t>
            </w:r>
            <w:proofErr w:type="spellStart"/>
            <w:r w:rsidR="00CF5ABE">
              <w:rPr>
                <w:i/>
              </w:rPr>
              <w:t>wellne</w:t>
            </w:r>
            <w:r w:rsidR="00975C1C">
              <w:rPr>
                <w:i/>
              </w:rPr>
              <w:t>s</w:t>
            </w:r>
            <w:r w:rsidR="00CF5ABE">
              <w:rPr>
                <w:i/>
              </w:rPr>
              <w:t>s</w:t>
            </w:r>
            <w:proofErr w:type="spellEnd"/>
            <w:r w:rsidR="00CF5ABE">
              <w:rPr>
                <w:i/>
              </w:rPr>
              <w:t xml:space="preserve"> h</w:t>
            </w:r>
            <w:r w:rsidR="0061188C" w:rsidRPr="00CF5ABE">
              <w:rPr>
                <w:i/>
              </w:rPr>
              <w:t>otel</w:t>
            </w:r>
            <w:r w:rsidR="0061188C">
              <w:t xml:space="preserve">. </w:t>
            </w:r>
            <w:r w:rsidR="00975C1C">
              <w:t>Teoretická část práce je zbytečně</w:t>
            </w:r>
            <w:r w:rsidR="00425670">
              <w:t xml:space="preserve"> obsáhlá</w:t>
            </w:r>
            <w:r w:rsidR="00975C1C">
              <w:t xml:space="preserve"> a</w:t>
            </w:r>
            <w:r w:rsidR="00425670">
              <w:t xml:space="preserve"> spíše popisná, autorka neuhlídala drobné jazykové nedostatky.</w:t>
            </w:r>
            <w:r w:rsidR="00A62D9E">
              <w:t xml:space="preserve"> Prak</w:t>
            </w:r>
            <w:r w:rsidR="00801DA1">
              <w:t>tickou</w:t>
            </w:r>
            <w:r w:rsidR="00425670">
              <w:t xml:space="preserve"> část </w:t>
            </w:r>
            <w:r w:rsidR="00801DA1">
              <w:t xml:space="preserve">tvoří průzkum zájmu o oba hotely prostřednictvím internetu a osobního styku s CA a CK, také průzkum kvality služeb a spokojenosti pomocí dotazníků pro hosty hotelů. Slabou stránkou práce je skutečnost, že praktická část </w:t>
            </w:r>
            <w:r w:rsidR="00425670">
              <w:t xml:space="preserve">začíná </w:t>
            </w:r>
            <w:r w:rsidR="00801DA1">
              <w:t xml:space="preserve">teprve </w:t>
            </w:r>
            <w:r w:rsidR="00425670">
              <w:t>na straně padesát, takže práce celkově působí nevyváž</w:t>
            </w:r>
            <w:r w:rsidR="00EA213B">
              <w:t xml:space="preserve">eným </w:t>
            </w:r>
            <w:r w:rsidR="00975C1C">
              <w:t>dojmem.</w:t>
            </w:r>
            <w:r w:rsidR="00EA213B">
              <w:t xml:space="preserve"> </w:t>
            </w:r>
            <w:r w:rsidR="00801DA1">
              <w:t>Vytkla bych</w:t>
            </w:r>
            <w:r w:rsidR="00CE58FB">
              <w:t xml:space="preserve"> nesprávně formulované hypotézy a nepřesvědčivý závěr.</w:t>
            </w:r>
          </w:p>
          <w:p w:rsidR="00CA1943" w:rsidRPr="00C1276E" w:rsidRDefault="00CA1943" w:rsidP="00A05DD0"/>
          <w:p w:rsidR="00CA1943" w:rsidRDefault="00082AB7" w:rsidP="00082AB7">
            <w:r>
              <w:t>Bakalářskou práci doporučuji k obhajobě.</w:t>
            </w:r>
          </w:p>
          <w:p w:rsidR="00595E85" w:rsidRDefault="00595E85" w:rsidP="00082AB7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CA1943" w:rsidRDefault="00CA1943" w:rsidP="00CA1943"/>
          <w:p w:rsidR="00CA1943" w:rsidRDefault="001A68B2" w:rsidP="00CA1943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Welches</w:t>
            </w:r>
            <w:proofErr w:type="spellEnd"/>
            <w:r>
              <w:t xml:space="preserve"> </w:t>
            </w:r>
            <w:proofErr w:type="spellStart"/>
            <w:r>
              <w:t>Wellnesshotel</w:t>
            </w:r>
            <w:proofErr w:type="spellEnd"/>
            <w:r>
              <w:t xml:space="preserve"> in </w:t>
            </w:r>
            <w:proofErr w:type="spellStart"/>
            <w:r>
              <w:t>Tschechien</w:t>
            </w:r>
            <w:proofErr w:type="spellEnd"/>
            <w:r>
              <w:t xml:space="preserve"> </w:t>
            </w:r>
            <w:proofErr w:type="spellStart"/>
            <w:r>
              <w:t>bietet</w:t>
            </w:r>
            <w:proofErr w:type="spellEnd"/>
            <w:r>
              <w:t xml:space="preserve"> </w:t>
            </w:r>
            <w:proofErr w:type="spellStart"/>
            <w:r>
              <w:t>einen</w:t>
            </w:r>
            <w:proofErr w:type="spellEnd"/>
            <w:r>
              <w:t xml:space="preserve"> </w:t>
            </w:r>
            <w:proofErr w:type="spellStart"/>
            <w:r>
              <w:t>hohen</w:t>
            </w:r>
            <w:proofErr w:type="spellEnd"/>
            <w:r>
              <w:t xml:space="preserve"> </w:t>
            </w:r>
            <w:proofErr w:type="spellStart"/>
            <w:r>
              <w:t>Erholungsfaktor</w:t>
            </w:r>
            <w:proofErr w:type="spellEnd"/>
            <w:r>
              <w:t xml:space="preserve"> </w:t>
            </w:r>
            <w:r w:rsidR="00E338E2">
              <w:t>?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6F27B1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6F27B1">
              <w:t xml:space="preserve"> 14</w:t>
            </w:r>
            <w:r w:rsidR="00F27808">
              <w:t>. 5. 2012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BD5EAA">
              <w:t xml:space="preserve"> Mgr. </w:t>
            </w:r>
            <w:r w:rsidR="00F27808">
              <w:t xml:space="preserve">Věra </w:t>
            </w:r>
            <w:proofErr w:type="gramStart"/>
            <w:r w:rsidR="00F27808">
              <w:t xml:space="preserve">Kozáková, </w:t>
            </w:r>
            <w:r w:rsidR="00BD5EAA">
              <w:t xml:space="preserve"> </w:t>
            </w:r>
            <w:r w:rsidR="00F27808">
              <w:t>Ph.</w:t>
            </w:r>
            <w:proofErr w:type="gramEnd"/>
            <w:r w:rsidR="00F27808">
              <w:t>D.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442" w:rsidRDefault="00F12442">
      <w:r>
        <w:separator/>
      </w:r>
    </w:p>
  </w:endnote>
  <w:endnote w:type="continuationSeparator" w:id="0">
    <w:p w:rsidR="00F12442" w:rsidRDefault="00F124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442" w:rsidRDefault="00F12442">
      <w:r>
        <w:separator/>
      </w:r>
    </w:p>
  </w:footnote>
  <w:footnote w:type="continuationSeparator" w:id="0">
    <w:p w:rsidR="00F12442" w:rsidRDefault="00F12442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85045"/>
    <w:multiLevelType w:val="hybridMultilevel"/>
    <w:tmpl w:val="88CCA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82AB7"/>
    <w:rsid w:val="000C282C"/>
    <w:rsid w:val="000C4E8A"/>
    <w:rsid w:val="000D689C"/>
    <w:rsid w:val="00163FBB"/>
    <w:rsid w:val="001A68B2"/>
    <w:rsid w:val="001D3EA0"/>
    <w:rsid w:val="002268E8"/>
    <w:rsid w:val="0028172F"/>
    <w:rsid w:val="00353B48"/>
    <w:rsid w:val="003F0325"/>
    <w:rsid w:val="00425670"/>
    <w:rsid w:val="00436EAC"/>
    <w:rsid w:val="00443136"/>
    <w:rsid w:val="004F5BC7"/>
    <w:rsid w:val="00505901"/>
    <w:rsid w:val="0053317D"/>
    <w:rsid w:val="00595E85"/>
    <w:rsid w:val="005F494D"/>
    <w:rsid w:val="0060549E"/>
    <w:rsid w:val="0061188C"/>
    <w:rsid w:val="0066327F"/>
    <w:rsid w:val="006838CE"/>
    <w:rsid w:val="006A0BDF"/>
    <w:rsid w:val="006D6D1B"/>
    <w:rsid w:val="006F27B1"/>
    <w:rsid w:val="0071554C"/>
    <w:rsid w:val="007323E6"/>
    <w:rsid w:val="00733C69"/>
    <w:rsid w:val="00801DA1"/>
    <w:rsid w:val="0082359D"/>
    <w:rsid w:val="00827341"/>
    <w:rsid w:val="008911B8"/>
    <w:rsid w:val="008C2AF9"/>
    <w:rsid w:val="00921BEA"/>
    <w:rsid w:val="00975C1C"/>
    <w:rsid w:val="009C0390"/>
    <w:rsid w:val="00A05DD0"/>
    <w:rsid w:val="00A62D9E"/>
    <w:rsid w:val="00B27485"/>
    <w:rsid w:val="00B43684"/>
    <w:rsid w:val="00B854F4"/>
    <w:rsid w:val="00BD5EAA"/>
    <w:rsid w:val="00C06599"/>
    <w:rsid w:val="00C1276E"/>
    <w:rsid w:val="00C138E2"/>
    <w:rsid w:val="00C4344E"/>
    <w:rsid w:val="00C9326B"/>
    <w:rsid w:val="00CA1943"/>
    <w:rsid w:val="00CE58FB"/>
    <w:rsid w:val="00CF5ABE"/>
    <w:rsid w:val="00E338E2"/>
    <w:rsid w:val="00EA213B"/>
    <w:rsid w:val="00F11D3A"/>
    <w:rsid w:val="00F12442"/>
    <w:rsid w:val="00F27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0549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338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279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2</cp:revision>
  <cp:lastPrinted>2012-05-09T08:14:00Z</cp:lastPrinted>
  <dcterms:created xsi:type="dcterms:W3CDTF">2012-05-14T09:03:00Z</dcterms:created>
  <dcterms:modified xsi:type="dcterms:W3CDTF">2012-05-14T09:03:00Z</dcterms:modified>
</cp:coreProperties>
</file>