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D1FBF">
            <w:pPr>
              <w:jc w:val="both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VEDOUCÍHO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5D1FBF">
            <w:pPr>
              <w:jc w:val="both"/>
            </w:pPr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5A2CEB" w:rsidP="005D1FBF">
            <w:pPr>
              <w:jc w:val="both"/>
            </w:pPr>
            <w:r>
              <w:t>Vladimír Fridrich</w:t>
            </w:r>
          </w:p>
        </w:tc>
      </w:tr>
      <w:tr w:rsidR="006847E2">
        <w:tc>
          <w:tcPr>
            <w:tcW w:w="2808" w:type="dxa"/>
          </w:tcPr>
          <w:p w:rsidR="006847E2" w:rsidRDefault="006847E2" w:rsidP="005D1FBF">
            <w:pPr>
              <w:jc w:val="both"/>
            </w:pPr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5A2CEB" w:rsidP="005D1FBF">
            <w:pPr>
              <w:jc w:val="both"/>
            </w:pPr>
            <w:proofErr w:type="spellStart"/>
            <w:r>
              <w:t>Anwendung</w:t>
            </w:r>
            <w:proofErr w:type="spellEnd"/>
            <w:r>
              <w:t xml:space="preserve"> des </w:t>
            </w:r>
            <w:proofErr w:type="spellStart"/>
            <w:r>
              <w:t>Managerkonzepts</w:t>
            </w:r>
            <w:proofErr w:type="spellEnd"/>
            <w:r>
              <w:t xml:space="preserve"> </w:t>
            </w:r>
            <w:proofErr w:type="spellStart"/>
            <w:r>
              <w:t>Six</w:t>
            </w:r>
            <w:proofErr w:type="spellEnd"/>
            <w:r>
              <w:t xml:space="preserve"> Sigma in </w:t>
            </w:r>
            <w:proofErr w:type="spellStart"/>
            <w:r>
              <w:t>tschechischen</w:t>
            </w:r>
            <w:proofErr w:type="spellEnd"/>
            <w:r>
              <w:t xml:space="preserve"> </w:t>
            </w:r>
            <w:proofErr w:type="spellStart"/>
            <w:r>
              <w:t>Unternehmen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5D1FBF">
            <w:pPr>
              <w:jc w:val="both"/>
            </w:pPr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5A2CEB" w:rsidP="005D1FBF">
            <w:pPr>
              <w:jc w:val="both"/>
            </w:pPr>
            <w:r>
              <w:t>Mgr. David Martinek</w:t>
            </w:r>
          </w:p>
        </w:tc>
      </w:tr>
      <w:tr w:rsidR="006847E2">
        <w:tc>
          <w:tcPr>
            <w:tcW w:w="2808" w:type="dxa"/>
          </w:tcPr>
          <w:p w:rsidR="006847E2" w:rsidRDefault="006847E2" w:rsidP="005D1FBF">
            <w:pPr>
              <w:jc w:val="both"/>
            </w:pPr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5A2CEB" w:rsidP="005D1FBF">
            <w:pPr>
              <w:jc w:val="both"/>
            </w:pPr>
            <w:r>
              <w:t>Německý jazyk pro 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5D1FBF">
            <w:pPr>
              <w:jc w:val="both"/>
            </w:pPr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5A2CEB" w:rsidP="005D1FBF">
            <w:pPr>
              <w:jc w:val="both"/>
            </w:pPr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4179A7" w:rsidRDefault="006847E2" w:rsidP="005D1FBF">
            <w:pPr>
              <w:jc w:val="both"/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179A7" w:rsidRDefault="006847E2" w:rsidP="005D1FBF">
            <w:pPr>
              <w:jc w:val="both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6847E2" w:rsidRDefault="006847E2" w:rsidP="005D1FBF">
            <w:pPr>
              <w:jc w:val="both"/>
            </w:pPr>
            <w:r w:rsidRPr="004179A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CA1943" w:rsidRDefault="006847E2" w:rsidP="005D1FBF">
            <w:pPr>
              <w:jc w:val="both"/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5D1FBF">
            <w:pPr>
              <w:jc w:val="both"/>
            </w:pPr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  <w:vAlign w:val="center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  <w:vAlign w:val="center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  <w:vAlign w:val="center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  <w:vAlign w:val="center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0C4DB6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0C4DB6" w:rsidP="005D1FBF">
            <w:pPr>
              <w:jc w:val="both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5D1FBF">
            <w:pPr>
              <w:jc w:val="both"/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227350" w:rsidRDefault="00227350" w:rsidP="005D1FBF">
            <w:pPr>
              <w:jc w:val="both"/>
            </w:pPr>
          </w:p>
          <w:p w:rsidR="005D1FBF" w:rsidRDefault="003872A2" w:rsidP="005D1FBF">
            <w:pPr>
              <w:jc w:val="both"/>
            </w:pPr>
            <w:r>
              <w:t xml:space="preserve">Cílem této bakalářské práce bylo zmapovat manažerskou koncepci </w:t>
            </w:r>
            <w:proofErr w:type="spellStart"/>
            <w:r>
              <w:t>Six</w:t>
            </w:r>
            <w:proofErr w:type="spellEnd"/>
            <w:r>
              <w:t xml:space="preserve"> Sigma ve Zlínském kraji. V teoretické části se student </w:t>
            </w:r>
            <w:r w:rsidR="00920FF8">
              <w:t xml:space="preserve">zabývá touto strategií řízení, </w:t>
            </w:r>
            <w:r>
              <w:t xml:space="preserve">rozebírá jednotlivé kroky a vysvětluje pojmy této podnikatelské filosofie. Autor práce prostudoval a použil zahraniční literaturu a prokázal, že je schopen s odbornou literaturou pracovat.  </w:t>
            </w:r>
          </w:p>
          <w:p w:rsidR="005D1FBF" w:rsidRDefault="005D1FBF" w:rsidP="005D1FBF">
            <w:pPr>
              <w:jc w:val="both"/>
            </w:pPr>
            <w:r>
              <w:t xml:space="preserve">      </w:t>
            </w:r>
            <w:r w:rsidR="003872A2">
              <w:t xml:space="preserve">V praktické části </w:t>
            </w:r>
            <w:r w:rsidR="00227350">
              <w:t xml:space="preserve">za pomocí </w:t>
            </w:r>
            <w:r w:rsidR="003872A2">
              <w:t xml:space="preserve">primárního výzkumu </w:t>
            </w:r>
            <w:r w:rsidR="009457F8">
              <w:t xml:space="preserve">ukazuje povědomí regionálních </w:t>
            </w:r>
            <w:r w:rsidR="00227350">
              <w:t>firem o této manažerské koncepc</w:t>
            </w:r>
            <w:r w:rsidR="003872A2">
              <w:t xml:space="preserve">i. </w:t>
            </w:r>
            <w:r w:rsidR="00547B03">
              <w:t>V</w:t>
            </w:r>
            <w:r w:rsidR="00530AFC">
              <w:t>elmi oceňuji snahu autora p</w:t>
            </w:r>
            <w:r w:rsidR="00547B03">
              <w:t xml:space="preserve">ráce </w:t>
            </w:r>
            <w:r w:rsidR="00530AFC">
              <w:t>o analýzu a po</w:t>
            </w:r>
            <w:r w:rsidR="00547B03">
              <w:t xml:space="preserve">rovnání jednotlivých počítačových programů zaměřených na </w:t>
            </w:r>
            <w:r>
              <w:t xml:space="preserve">standardizaci metod měření </w:t>
            </w:r>
            <w:r w:rsidR="00547B03">
              <w:t xml:space="preserve">s cílem </w:t>
            </w:r>
            <w:r w:rsidR="0014653B">
              <w:t>ukázat výhody a nevýhody jednotlivých programů pro začínající firmy, které by cht</w:t>
            </w:r>
            <w:r w:rsidR="0095260E">
              <w:t xml:space="preserve">ěly implementovat metodiku </w:t>
            </w:r>
            <w:proofErr w:type="spellStart"/>
            <w:r w:rsidR="0095260E">
              <w:t>Six</w:t>
            </w:r>
            <w:proofErr w:type="spellEnd"/>
            <w:r w:rsidR="0095260E">
              <w:t xml:space="preserve"> S</w:t>
            </w:r>
            <w:r w:rsidR="0014653B">
              <w:t xml:space="preserve">igma do své podnikatelské koncepce. </w:t>
            </w:r>
            <w:r>
              <w:t>V</w:t>
            </w:r>
            <w:r w:rsidR="0014653B">
              <w:t xml:space="preserve">yužití jednotlivých demoverzí demonstruje na základě uživatelského prostředí a dalších kritériích, které si předem stanovil.  </w:t>
            </w:r>
          </w:p>
          <w:p w:rsidR="005D1FBF" w:rsidRDefault="005D1FBF" w:rsidP="005D1FBF">
            <w:pPr>
              <w:jc w:val="both"/>
            </w:pPr>
            <w:r>
              <w:t xml:space="preserve">      </w:t>
            </w:r>
            <w:r w:rsidR="003872A2">
              <w:t>Po formální stránce obsahuje bakalářská práce</w:t>
            </w:r>
            <w:r w:rsidR="00227350">
              <w:t xml:space="preserve"> požadované náležitosti. Obsah je logicky rozdělen do jednotlivých kapitol, oddílů a pododdílů. Pozitivně hodnotím přístup a orientaci autora práce k této problematice i snahu pokračovat v rozpracování této práce třeba i ve formě diplomové práce.</w:t>
            </w:r>
            <w:r>
              <w:t xml:space="preserve"> </w:t>
            </w:r>
            <w:r w:rsidR="00227350">
              <w:t xml:space="preserve">Cíl bakalářské práce byl tak splněn. </w:t>
            </w:r>
          </w:p>
          <w:p w:rsidR="00227350" w:rsidRPr="00BA3203" w:rsidRDefault="00227350" w:rsidP="005D1FBF">
            <w:pPr>
              <w:jc w:val="both"/>
            </w:pPr>
            <w:r>
              <w:t xml:space="preserve">Doporučuji </w:t>
            </w:r>
            <w:r w:rsidRPr="00596D2F">
              <w:t xml:space="preserve">práci </w:t>
            </w:r>
            <w:r>
              <w:t>k obhajobě a n</w:t>
            </w:r>
            <w:r w:rsidRPr="00596D2F">
              <w:t xml:space="preserve">avrhuji </w:t>
            </w:r>
            <w:r>
              <w:t xml:space="preserve">ji </w:t>
            </w:r>
            <w:r w:rsidRPr="00596D2F">
              <w:t xml:space="preserve">hodnotit </w:t>
            </w:r>
            <w:r>
              <w:t>stupněm A.</w:t>
            </w:r>
          </w:p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Default="006847E2" w:rsidP="005D1FBF">
            <w:pPr>
              <w:jc w:val="both"/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6847E2" w:rsidRPr="00232F38" w:rsidRDefault="006C1C7E" w:rsidP="005D1FBF">
            <w:pPr>
              <w:pStyle w:val="Odstavecseseznamem"/>
              <w:numPr>
                <w:ilvl w:val="0"/>
                <w:numId w:val="1"/>
              </w:numPr>
              <w:jc w:val="both"/>
              <w:rPr>
                <w:lang w:val="de-DE"/>
              </w:rPr>
            </w:pPr>
            <w:r w:rsidRPr="00232F38">
              <w:rPr>
                <w:lang w:val="de-DE"/>
              </w:rPr>
              <w:t xml:space="preserve">Versuchen Sie die Vorteile und Nachteile der Einführung von </w:t>
            </w:r>
            <w:proofErr w:type="spellStart"/>
            <w:r w:rsidRPr="00232F38">
              <w:rPr>
                <w:lang w:val="de-DE"/>
              </w:rPr>
              <w:t>Six</w:t>
            </w:r>
            <w:proofErr w:type="spellEnd"/>
            <w:r w:rsidRPr="00232F38">
              <w:rPr>
                <w:lang w:val="de-DE"/>
              </w:rPr>
              <w:t xml:space="preserve"> Sigma bei </w:t>
            </w:r>
            <w:r w:rsidR="00232F38" w:rsidRPr="00232F38">
              <w:rPr>
                <w:lang w:val="de-DE"/>
              </w:rPr>
              <w:t>den</w:t>
            </w:r>
            <w:r w:rsidRPr="00232F38">
              <w:rPr>
                <w:lang w:val="de-DE"/>
              </w:rPr>
              <w:t xml:space="preserve"> kleinen und mittelständischen Firmen darzustellen.</w:t>
            </w:r>
            <w:bookmarkStart w:id="0" w:name="_GoBack"/>
            <w:bookmarkEnd w:id="0"/>
          </w:p>
          <w:p w:rsidR="006847E2" w:rsidRDefault="006847E2" w:rsidP="005D1FBF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5D1FBF">
            <w:pPr>
              <w:jc w:val="both"/>
            </w:pPr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7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6" w:type="dxa"/>
          </w:tcPr>
          <w:p w:rsidR="006847E2" w:rsidRDefault="006847E2" w:rsidP="005D1FBF">
            <w:pPr>
              <w:jc w:val="both"/>
            </w:pPr>
          </w:p>
        </w:tc>
        <w:tc>
          <w:tcPr>
            <w:tcW w:w="505" w:type="dxa"/>
          </w:tcPr>
          <w:p w:rsidR="006847E2" w:rsidRDefault="006847E2" w:rsidP="005D1FBF">
            <w:pPr>
              <w:jc w:val="both"/>
            </w:pPr>
          </w:p>
        </w:tc>
      </w:tr>
      <w:tr w:rsidR="006847E2" w:rsidTr="008B457A">
        <w:tc>
          <w:tcPr>
            <w:tcW w:w="3348" w:type="dxa"/>
            <w:gridSpan w:val="2"/>
            <w:vAlign w:val="center"/>
          </w:tcPr>
          <w:p w:rsidR="006847E2" w:rsidRDefault="006847E2" w:rsidP="005D1FBF">
            <w:pPr>
              <w:jc w:val="both"/>
            </w:pPr>
            <w:r>
              <w:t>Datum:</w:t>
            </w:r>
            <w:r w:rsidR="00C05AEE">
              <w:t xml:space="preserve"> 18.5.2012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5D1FBF">
            <w:pPr>
              <w:jc w:val="both"/>
            </w:pPr>
            <w:r>
              <w:t>Podpis:</w:t>
            </w:r>
            <w:r w:rsidR="00E7301C">
              <w:t xml:space="preserve"> Mgr. David Martinek, v.r.</w:t>
            </w:r>
          </w:p>
        </w:tc>
      </w:tr>
    </w:tbl>
    <w:p w:rsidR="006847E2" w:rsidRDefault="006847E2" w:rsidP="005D1FBF">
      <w:pPr>
        <w:jc w:val="both"/>
      </w:pPr>
    </w:p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B33" w:rsidRDefault="007A0B33">
      <w:r>
        <w:separator/>
      </w:r>
    </w:p>
  </w:endnote>
  <w:endnote w:type="continuationSeparator" w:id="0">
    <w:p w:rsidR="007A0B33" w:rsidRDefault="007A0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B33" w:rsidRDefault="007A0B33">
      <w:r>
        <w:separator/>
      </w:r>
    </w:p>
  </w:footnote>
  <w:footnote w:type="continuationSeparator" w:id="0">
    <w:p w:rsidR="007A0B33" w:rsidRDefault="007A0B3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C30"/>
    <w:multiLevelType w:val="hybridMultilevel"/>
    <w:tmpl w:val="200481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1A66"/>
    <w:rsid w:val="000502AA"/>
    <w:rsid w:val="00065813"/>
    <w:rsid w:val="0009617C"/>
    <w:rsid w:val="000C4DB6"/>
    <w:rsid w:val="0014653B"/>
    <w:rsid w:val="00227350"/>
    <w:rsid w:val="00232F38"/>
    <w:rsid w:val="00362AB0"/>
    <w:rsid w:val="003872A2"/>
    <w:rsid w:val="003F5DA2"/>
    <w:rsid w:val="00471C0C"/>
    <w:rsid w:val="00526D47"/>
    <w:rsid w:val="00530AFC"/>
    <w:rsid w:val="00547B03"/>
    <w:rsid w:val="00594E2C"/>
    <w:rsid w:val="005A2CEB"/>
    <w:rsid w:val="005D1FBF"/>
    <w:rsid w:val="006847E2"/>
    <w:rsid w:val="00697CBD"/>
    <w:rsid w:val="006C1C7E"/>
    <w:rsid w:val="006E1A66"/>
    <w:rsid w:val="007200AB"/>
    <w:rsid w:val="007A0B33"/>
    <w:rsid w:val="008B457A"/>
    <w:rsid w:val="00920FF8"/>
    <w:rsid w:val="009457F8"/>
    <w:rsid w:val="0095260E"/>
    <w:rsid w:val="00A55E2A"/>
    <w:rsid w:val="00AA599B"/>
    <w:rsid w:val="00B10B4C"/>
    <w:rsid w:val="00BA3203"/>
    <w:rsid w:val="00BD51AE"/>
    <w:rsid w:val="00C05AEE"/>
    <w:rsid w:val="00C72DBB"/>
    <w:rsid w:val="00CA0A18"/>
    <w:rsid w:val="00DC1BF5"/>
    <w:rsid w:val="00DD1809"/>
    <w:rsid w:val="00E07C5E"/>
    <w:rsid w:val="00E21784"/>
    <w:rsid w:val="00E21D9C"/>
    <w:rsid w:val="00E7301C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C1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lzemanova</cp:lastModifiedBy>
  <cp:revision>4</cp:revision>
  <cp:lastPrinted>1900-12-31T22:00:00Z</cp:lastPrinted>
  <dcterms:created xsi:type="dcterms:W3CDTF">2012-05-18T08:30:00Z</dcterms:created>
  <dcterms:modified xsi:type="dcterms:W3CDTF">2012-05-21T06:26:00Z</dcterms:modified>
</cp:coreProperties>
</file>