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F82139" w:rsidP="00CA1943">
            <w:r>
              <w:t>Vladimír Fridrich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F82139" w:rsidP="00CA1943">
            <w:r>
              <w:t xml:space="preserve">Využití manažerského konceptu </w:t>
            </w:r>
            <w:proofErr w:type="spellStart"/>
            <w:r>
              <w:t>Six</w:t>
            </w:r>
            <w:proofErr w:type="spellEnd"/>
            <w:r>
              <w:t xml:space="preserve"> Sigma v českých podnicích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F82139" w:rsidP="00CA1943">
            <w:r>
              <w:t>Mgr. Ivana Vodvárková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F82139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F82139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F82139"/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13C65" w:rsidP="00A05DD0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F82139"/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  <w:p w:rsidR="00F82139" w:rsidRDefault="00F82139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F82139"/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F82139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13C65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Default="00F82139" w:rsidP="00A05DD0">
            <w:r>
              <w:t xml:space="preserve">Autor se ve své práci zabývá metodou </w:t>
            </w:r>
            <w:proofErr w:type="spellStart"/>
            <w:r>
              <w:t>Six</w:t>
            </w:r>
            <w:proofErr w:type="spellEnd"/>
            <w:r>
              <w:t xml:space="preserve"> Sigma</w:t>
            </w:r>
            <w:r w:rsidR="004601B1">
              <w:t xml:space="preserve"> </w:t>
            </w:r>
            <w:r w:rsidR="00B87B98">
              <w:t xml:space="preserve">- strategií řízení, </w:t>
            </w:r>
            <w:proofErr w:type="gramStart"/>
            <w:r w:rsidR="00B87B98">
              <w:t>jejíž</w:t>
            </w:r>
            <w:proofErr w:type="gramEnd"/>
            <w:r w:rsidR="00B87B98">
              <w:t xml:space="preserve"> cílem je identifikace a odstranění příčin defektů a chyb v procesech výroby a obchodu. V teoretické části rozebírá princip této metody, v praktické části </w:t>
            </w:r>
            <w:proofErr w:type="gramStart"/>
            <w:r w:rsidR="00B87B98">
              <w:t xml:space="preserve">zkoumá </w:t>
            </w:r>
            <w:r w:rsidR="004601B1">
              <w:t xml:space="preserve"> na</w:t>
            </w:r>
            <w:proofErr w:type="gramEnd"/>
            <w:r w:rsidR="004601B1">
              <w:t xml:space="preserve"> základě dotazníku </w:t>
            </w:r>
            <w:r w:rsidR="00B87B98">
              <w:t>využití základních</w:t>
            </w:r>
            <w:r w:rsidR="000700CB">
              <w:t xml:space="preserve"> dat</w:t>
            </w:r>
            <w:r w:rsidR="00B87B98">
              <w:t xml:space="preserve">  v podnicích v oblasti zlínského kraje a tyto  údaje hodnotí.</w:t>
            </w:r>
            <w:r w:rsidR="00C13C65">
              <w:t xml:space="preserve"> </w:t>
            </w:r>
            <w:r w:rsidR="000700CB">
              <w:t>Své informace dokládá grafy.</w:t>
            </w:r>
            <w:r w:rsidR="004601B1">
              <w:t xml:space="preserve"> Jako pozitivní shledávám, že </w:t>
            </w:r>
            <w:proofErr w:type="gramStart"/>
            <w:r w:rsidR="004601B1">
              <w:t>téma a</w:t>
            </w:r>
            <w:r w:rsidR="0066114E">
              <w:t xml:space="preserve"> </w:t>
            </w:r>
            <w:r w:rsidR="00C13C65">
              <w:t xml:space="preserve"> metoda</w:t>
            </w:r>
            <w:proofErr w:type="gramEnd"/>
            <w:r w:rsidR="00C13C65">
              <w:t xml:space="preserve">  </w:t>
            </w:r>
            <w:proofErr w:type="spellStart"/>
            <w:r w:rsidR="00C13C65">
              <w:t>Six</w:t>
            </w:r>
            <w:proofErr w:type="spellEnd"/>
            <w:r w:rsidR="00C13C65">
              <w:t xml:space="preserve"> Sigma jsou</w:t>
            </w:r>
            <w:r w:rsidR="004601B1">
              <w:t xml:space="preserve"> </w:t>
            </w:r>
            <w:r w:rsidR="00C13C65">
              <w:t>autorovi blízké a chce se této problematice</w:t>
            </w:r>
            <w:r w:rsidR="00884091">
              <w:t xml:space="preserve"> nadále ve své profesní kariéře věnovat.</w:t>
            </w:r>
          </w:p>
          <w:p w:rsidR="00884091" w:rsidRDefault="000700CB" w:rsidP="00A05DD0">
            <w:r>
              <w:t>Jazyková úroveň práce je dobrá – odpovídá bakalářskému stupni stud</w:t>
            </w:r>
            <w:r w:rsidR="004601B1">
              <w:t>ia.</w:t>
            </w:r>
          </w:p>
          <w:p w:rsidR="00884091" w:rsidRDefault="00884091" w:rsidP="00A05DD0"/>
          <w:p w:rsidR="00CA1943" w:rsidRPr="00C1276E" w:rsidRDefault="00884091" w:rsidP="00A05DD0">
            <w:r>
              <w:t>Bakalářskou práci doporučuji k obhajobě.</w:t>
            </w:r>
          </w:p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884091" w:rsidRDefault="0066114E" w:rsidP="00CA1943">
            <w:r>
              <w:t xml:space="preserve"> </w:t>
            </w:r>
            <w:r w:rsidR="00884091">
              <w:t xml:space="preserve">1.Wie </w:t>
            </w:r>
            <w:proofErr w:type="spellStart"/>
            <w:r w:rsidR="00884091">
              <w:t>nützen</w:t>
            </w:r>
            <w:proofErr w:type="spellEnd"/>
            <w:r w:rsidR="00884091">
              <w:t xml:space="preserve"> </w:t>
            </w:r>
            <w:proofErr w:type="spellStart"/>
            <w:r w:rsidR="00884091">
              <w:t>un</w:t>
            </w:r>
            <w:r w:rsidR="00385CCB">
              <w:t>sere</w:t>
            </w:r>
            <w:proofErr w:type="spellEnd"/>
            <w:r w:rsidR="00385CCB">
              <w:t xml:space="preserve"> </w:t>
            </w:r>
            <w:proofErr w:type="spellStart"/>
            <w:r w:rsidR="00385CCB">
              <w:t>Firmen</w:t>
            </w:r>
            <w:proofErr w:type="spellEnd"/>
            <w:r w:rsidR="00385CCB">
              <w:t xml:space="preserve"> </w:t>
            </w:r>
            <w:proofErr w:type="spellStart"/>
            <w:r w:rsidR="00385CCB">
              <w:t>die</w:t>
            </w:r>
            <w:proofErr w:type="spellEnd"/>
            <w:r w:rsidR="00385CCB">
              <w:t xml:space="preserve"> </w:t>
            </w:r>
            <w:proofErr w:type="spellStart"/>
            <w:r w:rsidR="00385CCB">
              <w:t>Six</w:t>
            </w:r>
            <w:proofErr w:type="spellEnd"/>
            <w:r w:rsidR="00385CCB">
              <w:t xml:space="preserve"> Sigma </w:t>
            </w:r>
            <w:proofErr w:type="spellStart"/>
            <w:r w:rsidR="00385CCB">
              <w:t>Softwa</w:t>
            </w:r>
            <w:r w:rsidR="00884091">
              <w:t>runturstützung</w:t>
            </w:r>
            <w:proofErr w:type="spellEnd"/>
            <w:r w:rsidR="00884091">
              <w:t xml:space="preserve"> </w:t>
            </w:r>
            <w:proofErr w:type="spellStart"/>
            <w:r w:rsidR="00884091">
              <w:t>aus</w:t>
            </w:r>
            <w:proofErr w:type="spellEnd"/>
            <w:r w:rsidR="00884091">
              <w:t>?</w:t>
            </w:r>
          </w:p>
          <w:p w:rsidR="00CA1943" w:rsidRDefault="00385CCB" w:rsidP="00CA1943">
            <w:r>
              <w:t xml:space="preserve"> </w:t>
            </w:r>
            <w:r w:rsidR="0066114E">
              <w:t xml:space="preserve">2. In </w:t>
            </w:r>
            <w:proofErr w:type="spellStart"/>
            <w:r w:rsidR="0066114E">
              <w:t>welchen</w:t>
            </w:r>
            <w:proofErr w:type="spellEnd"/>
            <w:r w:rsidR="0066114E">
              <w:t xml:space="preserve"> </w:t>
            </w:r>
            <w:proofErr w:type="spellStart"/>
            <w:r w:rsidR="0066114E">
              <w:t>Branchen</w:t>
            </w:r>
            <w:proofErr w:type="spellEnd"/>
            <w:r w:rsidR="0066114E">
              <w:t xml:space="preserve"> </w:t>
            </w:r>
            <w:proofErr w:type="spellStart"/>
            <w:r w:rsidR="0066114E">
              <w:t>sind</w:t>
            </w:r>
            <w:proofErr w:type="spellEnd"/>
            <w:r w:rsidR="0066114E">
              <w:t xml:space="preserve"> </w:t>
            </w:r>
            <w:proofErr w:type="spellStart"/>
            <w:r w:rsidR="0066114E">
              <w:t>die</w:t>
            </w:r>
            <w:proofErr w:type="spellEnd"/>
            <w:r w:rsidR="0066114E">
              <w:t xml:space="preserve"> </w:t>
            </w:r>
            <w:proofErr w:type="spellStart"/>
            <w:r w:rsidR="0066114E">
              <w:t>meisten</w:t>
            </w:r>
            <w:proofErr w:type="spellEnd"/>
            <w:r w:rsidR="0066114E">
              <w:t xml:space="preserve"> </w:t>
            </w:r>
            <w:proofErr w:type="spellStart"/>
            <w:r w:rsidR="0066114E">
              <w:t>befragten</w:t>
            </w:r>
            <w:proofErr w:type="spellEnd"/>
            <w:r w:rsidR="0066114E">
              <w:t xml:space="preserve"> </w:t>
            </w:r>
            <w:proofErr w:type="spellStart"/>
            <w:r w:rsidR="0066114E">
              <w:t>Firmen</w:t>
            </w:r>
            <w:proofErr w:type="spellEnd"/>
            <w:r w:rsidR="0066114E">
              <w:t xml:space="preserve"> </w:t>
            </w:r>
            <w:proofErr w:type="spellStart"/>
            <w:r w:rsidR="0066114E">
              <w:t>tätig</w:t>
            </w:r>
            <w:proofErr w:type="spellEnd"/>
            <w:r w:rsidR="0066114E">
              <w:t xml:space="preserve"> ? </w:t>
            </w:r>
            <w:r w:rsidR="00884091">
              <w:t xml:space="preserve">  </w:t>
            </w:r>
          </w:p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F82139">
              <w:t xml:space="preserve"> </w:t>
            </w:r>
            <w:proofErr w:type="gramStart"/>
            <w:r w:rsidR="00F82139">
              <w:t>16.5.2012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510F2B">
              <w:t xml:space="preserve"> Mgr. Ivana Vodvárková, </w:t>
            </w:r>
            <w:proofErr w:type="gramStart"/>
            <w:r w:rsidR="00510F2B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57D" w:rsidRDefault="008F157D">
      <w:r>
        <w:separator/>
      </w:r>
    </w:p>
  </w:endnote>
  <w:endnote w:type="continuationSeparator" w:id="0">
    <w:p w:rsidR="008F157D" w:rsidRDefault="008F1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57D" w:rsidRDefault="008F157D">
      <w:r>
        <w:separator/>
      </w:r>
    </w:p>
  </w:footnote>
  <w:footnote w:type="continuationSeparator" w:id="0">
    <w:p w:rsidR="008F157D" w:rsidRDefault="008F157D">
      <w:r>
        <w:continuationSeparator/>
      </w:r>
    </w:p>
  </w:footnote>
  <w:footnote w:id="1">
    <w:p w:rsidR="0066114E" w:rsidRDefault="0066114E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700CB"/>
    <w:rsid w:val="000C282C"/>
    <w:rsid w:val="001F50DB"/>
    <w:rsid w:val="002351FB"/>
    <w:rsid w:val="0028172F"/>
    <w:rsid w:val="00353B48"/>
    <w:rsid w:val="00385CCB"/>
    <w:rsid w:val="003F0325"/>
    <w:rsid w:val="00436EAC"/>
    <w:rsid w:val="004601B1"/>
    <w:rsid w:val="004F5BC7"/>
    <w:rsid w:val="00510F2B"/>
    <w:rsid w:val="0066114E"/>
    <w:rsid w:val="006838CE"/>
    <w:rsid w:val="006A72E4"/>
    <w:rsid w:val="00725C12"/>
    <w:rsid w:val="007323E6"/>
    <w:rsid w:val="007F4267"/>
    <w:rsid w:val="00827341"/>
    <w:rsid w:val="00884091"/>
    <w:rsid w:val="008911B8"/>
    <w:rsid w:val="008E5CEB"/>
    <w:rsid w:val="008F157D"/>
    <w:rsid w:val="00921BEA"/>
    <w:rsid w:val="00A05DD0"/>
    <w:rsid w:val="00B87B98"/>
    <w:rsid w:val="00C1276E"/>
    <w:rsid w:val="00C138E2"/>
    <w:rsid w:val="00C13C65"/>
    <w:rsid w:val="00CA1943"/>
    <w:rsid w:val="00F11D3A"/>
    <w:rsid w:val="00F82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51F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255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Jaros</dc:creator>
  <cp:lastModifiedBy>lzemanova</cp:lastModifiedBy>
  <cp:revision>3</cp:revision>
  <dcterms:created xsi:type="dcterms:W3CDTF">2012-05-17T07:01:00Z</dcterms:created>
  <dcterms:modified xsi:type="dcterms:W3CDTF">2012-05-17T07:01:00Z</dcterms:modified>
</cp:coreProperties>
</file>