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Karel Vogl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Fremdsprachenbedarf</w:t>
            </w:r>
            <w:proofErr w:type="spellEnd"/>
            <w:r>
              <w:t xml:space="preserve"> in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Landkreis</w:t>
            </w:r>
            <w:proofErr w:type="spellEnd"/>
            <w:r>
              <w:t xml:space="preserve"> Uherské Hradiště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Mgr. Věra Kozáková,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F27808" w:rsidP="00F27808">
            <w:pPr>
              <w:jc w:val="both"/>
            </w:pPr>
            <w:r>
              <w:t>Cílem práce</w:t>
            </w:r>
            <w:r w:rsidR="008C2AF9">
              <w:t xml:space="preserve"> nazvané </w:t>
            </w:r>
            <w:r w:rsidR="008C2AF9">
              <w:rPr>
                <w:i/>
              </w:rPr>
              <w:t xml:space="preserve">Jazykové potřeby firem v oblasti Uherského Hradiště </w:t>
            </w:r>
            <w:r w:rsidR="00082AB7">
              <w:t>byl průzkum</w:t>
            </w:r>
            <w:r>
              <w:t xml:space="preserve"> vliv</w:t>
            </w:r>
            <w:r w:rsidR="00082AB7">
              <w:t>u</w:t>
            </w:r>
            <w:r>
              <w:t xml:space="preserve"> cizích jazyků na obchodní rozhodování, při výběru nových zaměstnanců a pro uplatnění při firemní komunikaci. Autor při řešení této problematiky vymezil</w:t>
            </w:r>
            <w:r w:rsidR="008C2AF9">
              <w:t xml:space="preserve"> nejprve termíny </w:t>
            </w:r>
            <w:r>
              <w:t>marketing a management</w:t>
            </w:r>
            <w:r w:rsidR="008C2AF9">
              <w:t>, které hrají v rozhodovacích procesech klíčovou roli, následně objasnil úlohu jazykových kurzů a věnoval se přijetí nových pracovníků a přijímacímu pohovoru. Pro praktickou část zvol</w:t>
            </w:r>
            <w:r w:rsidR="00082AB7">
              <w:t>il metodu dotazníkového šetření, přičemž zjistil spoustu cenných informací, které následně zpracoval, vyhodnotil, názorně graficky zobrazil a okomentoval. Po obsahové i jazykové stránce</w:t>
            </w:r>
            <w:r w:rsidR="00595E85">
              <w:t>,</w:t>
            </w:r>
            <w:r w:rsidR="00BD5EAA">
              <w:t xml:space="preserve"> i</w:t>
            </w:r>
            <w:r w:rsidR="00595E85">
              <w:t xml:space="preserve"> vzhledem k odbornému přínosu</w:t>
            </w:r>
            <w:r w:rsidR="00082AB7">
              <w:t xml:space="preserve"> jde o velmi kvalitní práci, která svědčí</w:t>
            </w:r>
            <w:r w:rsidR="00595E85">
              <w:t xml:space="preserve"> o schopnosti autora jasně formulovat výzkumný problém, pečlivě analyzovat získané údaje a logicky formulovat závěry. </w:t>
            </w:r>
          </w:p>
          <w:p w:rsidR="00CA1943" w:rsidRPr="00C1276E" w:rsidRDefault="00CA1943" w:rsidP="00A05DD0"/>
          <w:p w:rsidR="00CA1943" w:rsidRDefault="00082AB7" w:rsidP="00082AB7">
            <w:r>
              <w:t>Bakalářskou práci doporučuji k obhajobě.</w:t>
            </w:r>
          </w:p>
          <w:p w:rsidR="00595E85" w:rsidRDefault="00595E85" w:rsidP="00082AB7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E338E2" w:rsidP="00CA194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Wozu</w:t>
            </w:r>
            <w:proofErr w:type="spellEnd"/>
            <w:r>
              <w:t xml:space="preserve">  </w:t>
            </w:r>
            <w:proofErr w:type="spellStart"/>
            <w:r>
              <w:t>benötigen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Mitarbeiter</w:t>
            </w:r>
            <w:proofErr w:type="spellEnd"/>
            <w:r w:rsidR="00BD5EAA">
              <w:t xml:space="preserve"> </w:t>
            </w:r>
            <w:proofErr w:type="spellStart"/>
            <w:r w:rsidR="00BD5EAA">
              <w:t>ihre</w:t>
            </w:r>
            <w:proofErr w:type="spellEnd"/>
            <w:r>
              <w:t xml:space="preserve"> </w:t>
            </w:r>
            <w:proofErr w:type="spellStart"/>
            <w:r>
              <w:t>Sprachkenntnisse</w:t>
            </w:r>
            <w:proofErr w:type="spellEnd"/>
            <w:r w:rsidR="00BD5EAA">
              <w:t xml:space="preserve"> </w:t>
            </w:r>
            <w:proofErr w:type="spellStart"/>
            <w:r w:rsidR="00BD5EAA">
              <w:t>im</w:t>
            </w:r>
            <w:proofErr w:type="spellEnd"/>
            <w:r w:rsidR="00BD5EAA">
              <w:t xml:space="preserve"> </w:t>
            </w:r>
            <w:proofErr w:type="spellStart"/>
            <w:r w:rsidR="00BD5EAA">
              <w:t>Unternehmen</w:t>
            </w:r>
            <w:proofErr w:type="spellEnd"/>
            <w:r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F27808">
              <w:t xml:space="preserve"> 10. 5. 2012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D5EAA">
              <w:t xml:space="preserve"> Mgr. </w:t>
            </w:r>
            <w:r w:rsidR="00F27808">
              <w:t xml:space="preserve">Věra </w:t>
            </w:r>
            <w:proofErr w:type="gramStart"/>
            <w:r w:rsidR="00F27808">
              <w:t xml:space="preserve">Kozáková, </w:t>
            </w:r>
            <w:r w:rsidR="00BD5EAA">
              <w:t xml:space="preserve"> </w:t>
            </w:r>
            <w:r w:rsidR="00F27808">
              <w:t>Ph.</w:t>
            </w:r>
            <w:proofErr w:type="gramEnd"/>
            <w:r w:rsidR="00F27808">
              <w:t>D.</w:t>
            </w:r>
            <w:r w:rsidR="00AC6C7A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2A5" w:rsidRDefault="00B322A5">
      <w:r>
        <w:separator/>
      </w:r>
    </w:p>
  </w:endnote>
  <w:endnote w:type="continuationSeparator" w:id="0">
    <w:p w:rsidR="00B322A5" w:rsidRDefault="00B32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2A5" w:rsidRDefault="00B322A5">
      <w:r>
        <w:separator/>
      </w:r>
    </w:p>
  </w:footnote>
  <w:footnote w:type="continuationSeparator" w:id="0">
    <w:p w:rsidR="00B322A5" w:rsidRDefault="00B322A5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85045"/>
    <w:multiLevelType w:val="hybridMultilevel"/>
    <w:tmpl w:val="88CC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77CFC"/>
    <w:rsid w:val="00082AB7"/>
    <w:rsid w:val="000C282C"/>
    <w:rsid w:val="0028172F"/>
    <w:rsid w:val="002F1E1B"/>
    <w:rsid w:val="00353B48"/>
    <w:rsid w:val="003F0325"/>
    <w:rsid w:val="00436EAC"/>
    <w:rsid w:val="004F5BC7"/>
    <w:rsid w:val="00595E85"/>
    <w:rsid w:val="0060549E"/>
    <w:rsid w:val="006838CE"/>
    <w:rsid w:val="007323E6"/>
    <w:rsid w:val="00827341"/>
    <w:rsid w:val="008911B8"/>
    <w:rsid w:val="008C2AF9"/>
    <w:rsid w:val="00921BEA"/>
    <w:rsid w:val="009659CC"/>
    <w:rsid w:val="00A05DD0"/>
    <w:rsid w:val="00AC6C7A"/>
    <w:rsid w:val="00B322A5"/>
    <w:rsid w:val="00B71F2D"/>
    <w:rsid w:val="00BD5EAA"/>
    <w:rsid w:val="00C06599"/>
    <w:rsid w:val="00C1276E"/>
    <w:rsid w:val="00C138E2"/>
    <w:rsid w:val="00C9326B"/>
    <w:rsid w:val="00CA1943"/>
    <w:rsid w:val="00E338E2"/>
    <w:rsid w:val="00F11D3A"/>
    <w:rsid w:val="00F2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5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3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2012-05-09T08:14:00Z</cp:lastPrinted>
  <dcterms:created xsi:type="dcterms:W3CDTF">2012-05-10T05:27:00Z</dcterms:created>
  <dcterms:modified xsi:type="dcterms:W3CDTF">2012-05-11T06:06:00Z</dcterms:modified>
</cp:coreProperties>
</file>