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0016EC" w:rsidP="00CA1943">
            <w:r>
              <w:t>Šárka Urbánková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0016EC" w:rsidP="00CA1943">
            <w:proofErr w:type="spellStart"/>
            <w:r>
              <w:t>Liquidität</w:t>
            </w:r>
            <w:proofErr w:type="spellEnd"/>
            <w:r>
              <w:t xml:space="preserve"> vor </w:t>
            </w:r>
            <w:proofErr w:type="spellStart"/>
            <w:r>
              <w:t>Rentabilität</w:t>
            </w:r>
            <w:proofErr w:type="spellEnd"/>
            <w:r>
              <w:t xml:space="preserve"> - </w:t>
            </w: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Credo</w:t>
            </w:r>
            <w:proofErr w:type="spellEnd"/>
            <w:r>
              <w:t xml:space="preserve"> </w:t>
            </w:r>
            <w:proofErr w:type="spellStart"/>
            <w:r>
              <w:t>eines</w:t>
            </w:r>
            <w:proofErr w:type="spellEnd"/>
            <w:r>
              <w:t xml:space="preserve"> </w:t>
            </w:r>
            <w:proofErr w:type="spellStart"/>
            <w:r>
              <w:t>Buchhalters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Quelle</w:t>
            </w:r>
            <w:proofErr w:type="spellEnd"/>
            <w:r>
              <w:t xml:space="preserve"> des </w:t>
            </w:r>
            <w:proofErr w:type="spellStart"/>
            <w:r>
              <w:t>Konflikts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Management 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0016EC" w:rsidP="00CA1943">
            <w:r>
              <w:t>doc. Ing. Josef Kubík, CSc.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0016EC" w:rsidP="00CA1943">
            <w:r>
              <w:t>manažerská němčina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EB6E23" w:rsidP="00CA1943">
            <w:r>
              <w:t>p</w:t>
            </w:r>
            <w:r w:rsidR="000016EC">
              <w:t xml:space="preserve">rezenční 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CA1943" w:rsidP="00A05DD0"/>
          <w:p w:rsidR="00CA1943" w:rsidRPr="00C1276E" w:rsidRDefault="00CA1943" w:rsidP="00A05DD0"/>
          <w:p w:rsidR="00CA1943" w:rsidRDefault="000016EC" w:rsidP="00A05DD0">
            <w:r>
              <w:t>Pozitivně hodnotím orientaci bakalářské práce na silně ekonomickou problematiku.</w:t>
            </w:r>
          </w:p>
          <w:p w:rsidR="000016EC" w:rsidRDefault="000016EC" w:rsidP="00A05DD0"/>
          <w:p w:rsidR="000016EC" w:rsidRPr="00C1276E" w:rsidRDefault="000016EC" w:rsidP="00A05DD0">
            <w:r>
              <w:t>Teoretická a praktická část práce mohla být vzájemně lépe propojena. Jedná se o náhlý přechod z jedné části bakalářské práce do druhé.</w:t>
            </w:r>
          </w:p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CA1943" w:rsidRDefault="00A84C43" w:rsidP="00CA1943">
            <w:r>
              <w:t>1. Považuji za vhodné, aby autorka bakalářské práce seznámila komisi s tím, jako</w:t>
            </w:r>
            <w:r w:rsidR="00EB6E23">
              <w:t>u</w:t>
            </w:r>
            <w:r>
              <w:t xml:space="preserve"> problematiku zpracovávala sama v bakalářské práci a které pasáže prác</w:t>
            </w:r>
            <w:r w:rsidR="00EB6E23">
              <w:t xml:space="preserve">e jsou </w:t>
            </w:r>
            <w:proofErr w:type="gramStart"/>
            <w:r w:rsidR="00EB6E23">
              <w:t>převzaty</w:t>
            </w:r>
            <w:proofErr w:type="gramEnd"/>
            <w:r w:rsidR="00EB6E23">
              <w:t xml:space="preserve"> od</w:t>
            </w:r>
            <w:r>
              <w:t xml:space="preserve"> vedení firmy </w:t>
            </w:r>
            <w:proofErr w:type="gramStart"/>
            <w:r>
              <w:t>GRADO</w:t>
            </w:r>
            <w:proofErr w:type="gramEnd"/>
            <w:r>
              <w:t xml:space="preserve">. </w:t>
            </w:r>
          </w:p>
          <w:p w:rsidR="00A84C43" w:rsidRDefault="00A84C43" w:rsidP="00CA1943">
            <w:r>
              <w:t>2.  Uveďte na základě seznamu dodavatelů (s. 53) a seznamu odběratelů (s. 54) vždy tři nejvýznamnější.</w:t>
            </w:r>
          </w:p>
          <w:p w:rsidR="00A84C43" w:rsidRDefault="00A84C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A84C43">
              <w:t xml:space="preserve"> </w:t>
            </w:r>
            <w:proofErr w:type="gramStart"/>
            <w:r w:rsidR="00A84C43">
              <w:t>15.5.2012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DC5212">
              <w:t xml:space="preserve"> doc. Ing. Josef Kubík, CSc.,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5EA" w:rsidRDefault="00D875EA">
      <w:r>
        <w:separator/>
      </w:r>
    </w:p>
  </w:endnote>
  <w:endnote w:type="continuationSeparator" w:id="0">
    <w:p w:rsidR="00D875EA" w:rsidRDefault="00D87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5EA" w:rsidRDefault="00D875EA">
      <w:r>
        <w:separator/>
      </w:r>
    </w:p>
  </w:footnote>
  <w:footnote w:type="continuationSeparator" w:id="0">
    <w:p w:rsidR="00D875EA" w:rsidRDefault="00D875EA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16EC"/>
    <w:rsid w:val="00005006"/>
    <w:rsid w:val="00013F64"/>
    <w:rsid w:val="000C282C"/>
    <w:rsid w:val="00121DA3"/>
    <w:rsid w:val="00175AAC"/>
    <w:rsid w:val="0028172F"/>
    <w:rsid w:val="00353B48"/>
    <w:rsid w:val="003F0325"/>
    <w:rsid w:val="00436EAC"/>
    <w:rsid w:val="00474EF3"/>
    <w:rsid w:val="004F5BC7"/>
    <w:rsid w:val="006838CE"/>
    <w:rsid w:val="007323E6"/>
    <w:rsid w:val="00827341"/>
    <w:rsid w:val="008911B8"/>
    <w:rsid w:val="00921BEA"/>
    <w:rsid w:val="00A05DD0"/>
    <w:rsid w:val="00A84C43"/>
    <w:rsid w:val="00B678F3"/>
    <w:rsid w:val="00C1276E"/>
    <w:rsid w:val="00C138E2"/>
    <w:rsid w:val="00CA1943"/>
    <w:rsid w:val="00D5739B"/>
    <w:rsid w:val="00D875EA"/>
    <w:rsid w:val="00DC5212"/>
    <w:rsid w:val="00E963C7"/>
    <w:rsid w:val="00EB3F8B"/>
    <w:rsid w:val="00EB6E23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75AA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</TotalTime>
  <Pages>1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cp:lastPrinted>2012-05-14T09:59:00Z</cp:lastPrinted>
  <dcterms:created xsi:type="dcterms:W3CDTF">2012-05-14T10:45:00Z</dcterms:created>
  <dcterms:modified xsi:type="dcterms:W3CDTF">2012-05-14T10:45:00Z</dcterms:modified>
</cp:coreProperties>
</file>