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F43" w:rsidRPr="004E757B" w:rsidRDefault="00C67F43">
      <w:pPr>
        <w:rPr>
          <w:sz w:val="36"/>
          <w:szCs w:val="36"/>
        </w:rPr>
      </w:pPr>
    </w:p>
    <w:p w:rsidR="00C67F43" w:rsidRPr="004E757B" w:rsidRDefault="00C67F43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OPONENTA DIPLOMOVÉ</w:t>
      </w:r>
      <w:r w:rsidRPr="004E757B">
        <w:rPr>
          <w:b/>
          <w:sz w:val="32"/>
          <w:szCs w:val="32"/>
        </w:rPr>
        <w:t xml:space="preserve"> PRÁCE</w:t>
      </w:r>
    </w:p>
    <w:p w:rsidR="00C67F43" w:rsidRPr="004E757B" w:rsidRDefault="00C67F43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C67F43" w:rsidRPr="00DC2F66" w:rsidTr="0098515F">
        <w:tc>
          <w:tcPr>
            <w:tcW w:w="1184" w:type="dxa"/>
          </w:tcPr>
          <w:p w:rsidR="00C67F43" w:rsidRPr="0098515F" w:rsidRDefault="00C67F43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C67F43" w:rsidRPr="0098515F" w:rsidRDefault="00C67F43" w:rsidP="00E704DD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E704DD">
              <w:rPr>
                <w:b/>
                <w:noProof/>
              </w:rPr>
              <w:t xml:space="preserve">Bc. Michaela KOUTNÁ 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C67F43" w:rsidRPr="0098515F" w:rsidRDefault="00C67F43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Oponent:</w:t>
            </w:r>
          </w:p>
        </w:tc>
        <w:bookmarkStart w:id="1" w:name="Text3"/>
        <w:tc>
          <w:tcPr>
            <w:tcW w:w="3608" w:type="dxa"/>
            <w:gridSpan w:val="2"/>
          </w:tcPr>
          <w:p w:rsidR="00C67F43" w:rsidRPr="0098515F" w:rsidRDefault="00C67F43" w:rsidP="00E704D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>
              <w:rPr>
                <w:b/>
                <w:noProof/>
              </w:rPr>
              <w:t>Ing. Markéta Lipinová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C67F43" w:rsidRPr="00DC2F66" w:rsidRDefault="00C67F43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C67F43" w:rsidRPr="00DC2F66" w:rsidRDefault="00C67F43" w:rsidP="00DC2F66"/>
        </w:tc>
        <w:tc>
          <w:tcPr>
            <w:tcW w:w="2888" w:type="dxa"/>
          </w:tcPr>
          <w:p w:rsidR="00C67F43" w:rsidRPr="00DC2F66" w:rsidRDefault="00C67F43" w:rsidP="00DC2F66"/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C67F43" w:rsidRPr="0098515F" w:rsidRDefault="00C67F43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C67F43" w:rsidRPr="0098515F" w:rsidRDefault="00C67F43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C67F43" w:rsidRPr="0098515F" w:rsidRDefault="00C67F43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C67F43" w:rsidRPr="00DC2F66" w:rsidRDefault="00C67F43" w:rsidP="008C2EE1"/>
        </w:tc>
        <w:tc>
          <w:tcPr>
            <w:tcW w:w="2888" w:type="dxa"/>
          </w:tcPr>
          <w:p w:rsidR="00C67F43" w:rsidRPr="00DC2F66" w:rsidRDefault="00C67F43" w:rsidP="008C2EE1"/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C67F43" w:rsidRPr="00DC2F66" w:rsidRDefault="00C67F43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C67F43" w:rsidRPr="00DC2F66" w:rsidRDefault="00C67F43" w:rsidP="008C2EE1"/>
        </w:tc>
        <w:tc>
          <w:tcPr>
            <w:tcW w:w="2888" w:type="dxa"/>
          </w:tcPr>
          <w:p w:rsidR="00C67F43" w:rsidRPr="00DC2F66" w:rsidRDefault="00C67F43" w:rsidP="008C2EE1"/>
        </w:tc>
      </w:tr>
      <w:tr w:rsidR="00C67F43" w:rsidRPr="00DC2F66" w:rsidTr="0098515F">
        <w:tc>
          <w:tcPr>
            <w:tcW w:w="2079" w:type="dxa"/>
            <w:gridSpan w:val="2"/>
          </w:tcPr>
          <w:p w:rsidR="00C67F43" w:rsidRPr="00DC2F66" w:rsidRDefault="00C67F43" w:rsidP="0098515F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bookmarkStart w:id="4" w:name="Text1"/>
        <w:tc>
          <w:tcPr>
            <w:tcW w:w="7757" w:type="dxa"/>
            <w:gridSpan w:val="5"/>
          </w:tcPr>
          <w:p w:rsidR="00C67F43" w:rsidRPr="0098515F" w:rsidRDefault="00C67F43" w:rsidP="00E704DD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r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Pr="00E704DD">
              <w:rPr>
                <w:b/>
                <w:noProof/>
              </w:rPr>
              <w:t xml:space="preserve">Právní, etické a bezpečnostní aspekty čipování 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C67F43" w:rsidRDefault="00C67F43">
      <w:pPr>
        <w:sectPr w:rsidR="00C67F43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C67F43" w:rsidRDefault="00C67F43">
      <w:pPr>
        <w:sectPr w:rsidR="00C67F43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C67F43" w:rsidRDefault="00C67F43"/>
    <w:p w:rsidR="00C67F43" w:rsidRPr="00E72AA5" w:rsidRDefault="00C67F43" w:rsidP="00D1654C">
      <w:pPr>
        <w:rPr>
          <w:b/>
        </w:rPr>
      </w:pPr>
      <w:r w:rsidRPr="00E72AA5">
        <w:rPr>
          <w:b/>
        </w:rPr>
        <w:t>Hodnocení práce:</w:t>
      </w:r>
    </w:p>
    <w:p w:rsidR="00C67F43" w:rsidRDefault="00C67F43" w:rsidP="003549B2">
      <w:pPr>
        <w:jc w:val="both"/>
      </w:pPr>
      <w:r>
        <w:t xml:space="preserve">V předložené kvalifikační práci autorka splnila nároky kladené na obsah i rozsah diplomové práce. Splnila všechny body zadání, zvolené téma čipování je aktuální. V diplomové práci správně definovala pojmy v oblasti čipování, v plném rozsahu specifikovala právní, etické i bezpečnosti aspekty čipování včetně zdravotního pojetí. Autorka diplomové práce správně hodnotí a prezentuje výsledky vlastního výzkumu v oblasti čipování, které velmi dobře zpracovala statisticky i graficky. </w:t>
      </w:r>
    </w:p>
    <w:p w:rsidR="00C67F43" w:rsidRDefault="00C67F43" w:rsidP="003549B2">
      <w:pPr>
        <w:jc w:val="both"/>
      </w:pPr>
      <w:r>
        <w:t>V tvůrčí části práce kladně hodnotím vymezení jednotlivých druhů oblastí pro daný výzkum a vyhodnocení vlastního šetření. Záporně hodnotím popis a jazykové zpracování vlastního výzkumu. Autorka disponuje s potřebným rozsahem znalosti, které získávala a doplňovala v průběhu zpracování diplomové práce. Diplomová práce je zpracována důkladně, kladně hodnotím práci s literaturou, úroveň citací.</w:t>
      </w:r>
    </w:p>
    <w:p w:rsidR="00C67F43" w:rsidRDefault="00C67F43" w:rsidP="003549B2">
      <w:pPr>
        <w:jc w:val="both"/>
      </w:pPr>
    </w:p>
    <w:p w:rsidR="00C67F43" w:rsidRDefault="00C67F43" w:rsidP="00D1654C"/>
    <w:p w:rsidR="00C67F43" w:rsidRDefault="00C67F43" w:rsidP="00D1654C">
      <w:r>
        <w:t xml:space="preserve">Otázka oponenta: Definujte pozitivní a negativní důsledky čipování. </w:t>
      </w:r>
    </w:p>
    <w:p w:rsidR="00C67F43" w:rsidRDefault="00C67F43" w:rsidP="00D1654C">
      <w:pPr>
        <w:sectPr w:rsidR="00C67F43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C67F43" w:rsidRDefault="00C67F43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C67F43" w:rsidTr="0098515F">
        <w:tc>
          <w:tcPr>
            <w:tcW w:w="6951" w:type="dxa"/>
          </w:tcPr>
          <w:p w:rsidR="00C67F43" w:rsidRPr="0098515F" w:rsidRDefault="00C67F43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C67F43" w:rsidRPr="0098515F" w:rsidRDefault="00C67F43" w:rsidP="00D1654C">
            <w:pPr>
              <w:rPr>
                <w:b/>
              </w:rPr>
            </w:pPr>
          </w:p>
        </w:tc>
      </w:tr>
    </w:tbl>
    <w:p w:rsidR="00C67F43" w:rsidRDefault="00C67F43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C67F43" w:rsidTr="0098515F">
        <w:tc>
          <w:tcPr>
            <w:tcW w:w="9856" w:type="dxa"/>
          </w:tcPr>
          <w:p w:rsidR="00C67F43" w:rsidRPr="0098515F" w:rsidRDefault="00C67F43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diplomovou práci </w:t>
            </w:r>
            <w:bookmarkStart w:id="5" w:name="Rozevírací4"/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C67F43" w:rsidRPr="0098515F" w:rsidRDefault="00C67F43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Pr="0098515F">
              <w:rPr>
                <w:b/>
                <w:sz w:val="28"/>
                <w:szCs w:val="28"/>
              </w:rPr>
              <w:t>.</w:t>
            </w:r>
          </w:p>
          <w:p w:rsidR="00C67F43" w:rsidRPr="0098515F" w:rsidRDefault="00C67F43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C67F43" w:rsidRDefault="00C67F43"/>
    <w:p w:rsidR="00C67F43" w:rsidRDefault="00C67F43" w:rsidP="004E757B">
      <w:pPr>
        <w:sectPr w:rsidR="00C67F43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C67F43" w:rsidRDefault="00C67F43"/>
    <w:p w:rsidR="00C67F43" w:rsidRDefault="00C67F43"/>
    <w:p w:rsidR="00C67F43" w:rsidRDefault="00C67F43"/>
    <w:p w:rsidR="00C67F43" w:rsidRDefault="00C67F43">
      <w:r>
        <w:t>Datum</w:t>
      </w:r>
      <w:r>
        <w:tab/>
      </w:r>
      <w:r>
        <w:tab/>
      </w:r>
      <w:bookmarkStart w:id="7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t>15</w:t>
      </w:r>
      <w:r>
        <w:rPr>
          <w:noProof/>
        </w:rPr>
        <w:t>.5.2012</w:t>
      </w:r>
      <w:r>
        <w:fldChar w:fldCharType="end"/>
      </w:r>
      <w:bookmarkEnd w:id="7"/>
      <w:r>
        <w:tab/>
      </w:r>
      <w:r>
        <w:tab/>
      </w:r>
      <w:r>
        <w:tab/>
      </w:r>
      <w:r>
        <w:tab/>
      </w:r>
      <w:r>
        <w:tab/>
        <w:t xml:space="preserve">    Podpis oponenta diplomové práce</w:t>
      </w:r>
    </w:p>
    <w:sectPr w:rsidR="00C67F43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F43" w:rsidRDefault="00C67F43">
      <w:r>
        <w:separator/>
      </w:r>
    </w:p>
  </w:endnote>
  <w:endnote w:type="continuationSeparator" w:id="0">
    <w:p w:rsidR="00C67F43" w:rsidRDefault="00C67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F43" w:rsidRDefault="00C67F43">
      <w:r>
        <w:separator/>
      </w:r>
    </w:p>
  </w:footnote>
  <w:footnote w:type="continuationSeparator" w:id="0">
    <w:p w:rsidR="00C67F43" w:rsidRDefault="00C67F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F43" w:rsidRDefault="00C67F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35.5pt;height:37.5pt" o:allowoverlap="f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F43" w:rsidRDefault="00C67F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71C7A"/>
    <w:rsid w:val="00082951"/>
    <w:rsid w:val="000B1E95"/>
    <w:rsid w:val="000C5525"/>
    <w:rsid w:val="000E4764"/>
    <w:rsid w:val="00100F2F"/>
    <w:rsid w:val="00101BE7"/>
    <w:rsid w:val="00151A95"/>
    <w:rsid w:val="001529E6"/>
    <w:rsid w:val="00161909"/>
    <w:rsid w:val="00180668"/>
    <w:rsid w:val="001D799C"/>
    <w:rsid w:val="001E0CEA"/>
    <w:rsid w:val="0024482E"/>
    <w:rsid w:val="002554EB"/>
    <w:rsid w:val="002B3DC6"/>
    <w:rsid w:val="003114F8"/>
    <w:rsid w:val="00340863"/>
    <w:rsid w:val="00354949"/>
    <w:rsid w:val="003549B2"/>
    <w:rsid w:val="003922CE"/>
    <w:rsid w:val="003B215B"/>
    <w:rsid w:val="003E23B7"/>
    <w:rsid w:val="003F3CAD"/>
    <w:rsid w:val="003F3FA8"/>
    <w:rsid w:val="004113B8"/>
    <w:rsid w:val="00414BFD"/>
    <w:rsid w:val="004467DD"/>
    <w:rsid w:val="004C36D3"/>
    <w:rsid w:val="004C402A"/>
    <w:rsid w:val="004E757B"/>
    <w:rsid w:val="00536161"/>
    <w:rsid w:val="005506EA"/>
    <w:rsid w:val="005561D6"/>
    <w:rsid w:val="0057095C"/>
    <w:rsid w:val="005B2BA4"/>
    <w:rsid w:val="005B3CA6"/>
    <w:rsid w:val="005C1CAD"/>
    <w:rsid w:val="005F744B"/>
    <w:rsid w:val="0064060E"/>
    <w:rsid w:val="00680F74"/>
    <w:rsid w:val="006B4A90"/>
    <w:rsid w:val="006C15E7"/>
    <w:rsid w:val="006E6031"/>
    <w:rsid w:val="00707849"/>
    <w:rsid w:val="00716153"/>
    <w:rsid w:val="0079049D"/>
    <w:rsid w:val="00806B5D"/>
    <w:rsid w:val="00806CFB"/>
    <w:rsid w:val="008510C7"/>
    <w:rsid w:val="008731A1"/>
    <w:rsid w:val="00874329"/>
    <w:rsid w:val="008B56EA"/>
    <w:rsid w:val="008B6CE3"/>
    <w:rsid w:val="008C2EE1"/>
    <w:rsid w:val="008F27C4"/>
    <w:rsid w:val="00984A0E"/>
    <w:rsid w:val="0098515F"/>
    <w:rsid w:val="00992ED7"/>
    <w:rsid w:val="009E045B"/>
    <w:rsid w:val="00A156F3"/>
    <w:rsid w:val="00A27E28"/>
    <w:rsid w:val="00A43EF1"/>
    <w:rsid w:val="00A46BE6"/>
    <w:rsid w:val="00A640E3"/>
    <w:rsid w:val="00AA76A2"/>
    <w:rsid w:val="00AC671B"/>
    <w:rsid w:val="00AD7269"/>
    <w:rsid w:val="00AE4DAF"/>
    <w:rsid w:val="00B56CBF"/>
    <w:rsid w:val="00B66DA9"/>
    <w:rsid w:val="00B72694"/>
    <w:rsid w:val="00B774B5"/>
    <w:rsid w:val="00B9371D"/>
    <w:rsid w:val="00B96565"/>
    <w:rsid w:val="00BB2042"/>
    <w:rsid w:val="00BF5527"/>
    <w:rsid w:val="00C059BA"/>
    <w:rsid w:val="00C13FEA"/>
    <w:rsid w:val="00C41BE4"/>
    <w:rsid w:val="00C47222"/>
    <w:rsid w:val="00C57A1C"/>
    <w:rsid w:val="00C67F43"/>
    <w:rsid w:val="00C70E30"/>
    <w:rsid w:val="00C85429"/>
    <w:rsid w:val="00C978E5"/>
    <w:rsid w:val="00CB5E16"/>
    <w:rsid w:val="00CC0953"/>
    <w:rsid w:val="00CC1E7B"/>
    <w:rsid w:val="00D101F2"/>
    <w:rsid w:val="00D1654C"/>
    <w:rsid w:val="00D203BA"/>
    <w:rsid w:val="00D220FA"/>
    <w:rsid w:val="00D23C4A"/>
    <w:rsid w:val="00D31EA1"/>
    <w:rsid w:val="00D73FF9"/>
    <w:rsid w:val="00D93218"/>
    <w:rsid w:val="00DC2F66"/>
    <w:rsid w:val="00DE0425"/>
    <w:rsid w:val="00E37780"/>
    <w:rsid w:val="00E37C10"/>
    <w:rsid w:val="00E515B9"/>
    <w:rsid w:val="00E704DD"/>
    <w:rsid w:val="00E72AA5"/>
    <w:rsid w:val="00E83F66"/>
    <w:rsid w:val="00E90B6D"/>
    <w:rsid w:val="00EE2FB3"/>
    <w:rsid w:val="00F01166"/>
    <w:rsid w:val="00FA0C82"/>
    <w:rsid w:val="00FE1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FB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2AF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2AFB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270</Words>
  <Characters>1594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PC</cp:lastModifiedBy>
  <cp:revision>2</cp:revision>
  <cp:lastPrinted>2009-03-31T11:40:00Z</cp:lastPrinted>
  <dcterms:created xsi:type="dcterms:W3CDTF">2012-05-15T15:49:00Z</dcterms:created>
  <dcterms:modified xsi:type="dcterms:W3CDTF">2012-05-15T15:49:00Z</dcterms:modified>
</cp:coreProperties>
</file>