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53317D" w:rsidP="00CA1943">
            <w:r>
              <w:t>Pavel Twyrdy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Fremdsprachenbedarf</w:t>
            </w:r>
            <w:proofErr w:type="spellEnd"/>
            <w:r>
              <w:t xml:space="preserve"> in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Landkreis</w:t>
            </w:r>
            <w:proofErr w:type="spellEnd"/>
            <w:r>
              <w:t xml:space="preserve"> </w:t>
            </w:r>
            <w:r w:rsidR="00C4344E">
              <w:t>Vsetín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Mgr. Věra Kozáková,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F337B7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F337B7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F337B7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F27808" w:rsidP="00F27808">
            <w:pPr>
              <w:jc w:val="both"/>
            </w:pPr>
            <w:r>
              <w:t>Cílem práce</w:t>
            </w:r>
            <w:r w:rsidR="008C2AF9">
              <w:t xml:space="preserve"> nazvané </w:t>
            </w:r>
            <w:r w:rsidR="008C2AF9">
              <w:rPr>
                <w:i/>
              </w:rPr>
              <w:t>Jazykové potřeby fi</w:t>
            </w:r>
            <w:r w:rsidR="0053317D">
              <w:rPr>
                <w:i/>
              </w:rPr>
              <w:t>rem v oblasti Vsetína</w:t>
            </w:r>
            <w:r w:rsidR="008C2AF9">
              <w:rPr>
                <w:i/>
              </w:rPr>
              <w:t xml:space="preserve"> </w:t>
            </w:r>
            <w:r w:rsidR="00082AB7">
              <w:t>byl průzkum</w:t>
            </w:r>
            <w:r w:rsidR="006A0BDF">
              <w:t xml:space="preserve"> potřeby</w:t>
            </w:r>
            <w:r w:rsidR="007D627F">
              <w:t xml:space="preserve"> cizích jazyků v </w:t>
            </w:r>
            <w:r w:rsidR="00D25AEC">
              <w:t>oblasti</w:t>
            </w:r>
            <w:r w:rsidR="007D627F">
              <w:t xml:space="preserve"> Vsetína</w:t>
            </w:r>
            <w:r w:rsidR="006508BE">
              <w:t xml:space="preserve"> řešený souběžně s problematikou</w:t>
            </w:r>
            <w:r w:rsidR="00D25AEC">
              <w:t xml:space="preserve"> celoživotního vzdělávání.</w:t>
            </w:r>
            <w:r>
              <w:t xml:space="preserve"> Autor </w:t>
            </w:r>
            <w:r w:rsidR="006A0BDF">
              <w:t>se</w:t>
            </w:r>
            <w:r w:rsidR="00516DE0">
              <w:t xml:space="preserve"> </w:t>
            </w:r>
            <w:r w:rsidR="00F337B7">
              <w:t xml:space="preserve">v teoretické </w:t>
            </w:r>
            <w:r w:rsidR="006508BE">
              <w:t xml:space="preserve">části </w:t>
            </w:r>
            <w:r w:rsidR="00516DE0">
              <w:t xml:space="preserve">zabývá </w:t>
            </w:r>
            <w:r w:rsidR="006508BE">
              <w:t>velmi</w:t>
            </w:r>
            <w:r w:rsidR="00F337B7">
              <w:t xml:space="preserve"> podrobně</w:t>
            </w:r>
            <w:r w:rsidR="006508BE">
              <w:t xml:space="preserve"> čtyřmi</w:t>
            </w:r>
            <w:r w:rsidR="00516DE0">
              <w:t xml:space="preserve"> vzdělávacími</w:t>
            </w:r>
            <w:r w:rsidR="006508BE">
              <w:t xml:space="preserve"> programy: </w:t>
            </w:r>
            <w:proofErr w:type="spellStart"/>
            <w:r w:rsidR="006508BE">
              <w:t>Comenius</w:t>
            </w:r>
            <w:proofErr w:type="spellEnd"/>
            <w:r w:rsidR="006508BE">
              <w:t xml:space="preserve">, </w:t>
            </w:r>
            <w:proofErr w:type="spellStart"/>
            <w:r w:rsidR="00516DE0">
              <w:t>Erasmus</w:t>
            </w:r>
            <w:proofErr w:type="spellEnd"/>
            <w:r w:rsidR="00516DE0">
              <w:t xml:space="preserve">, </w:t>
            </w:r>
            <w:proofErr w:type="spellStart"/>
            <w:r w:rsidR="00516DE0">
              <w:t>Leonardo</w:t>
            </w:r>
            <w:proofErr w:type="spellEnd"/>
            <w:r w:rsidR="00516DE0">
              <w:t xml:space="preserve"> </w:t>
            </w:r>
            <w:proofErr w:type="spellStart"/>
            <w:r w:rsidR="00516DE0">
              <w:t>da</w:t>
            </w:r>
            <w:proofErr w:type="spellEnd"/>
            <w:r w:rsidR="00516DE0">
              <w:t xml:space="preserve"> Vinci a </w:t>
            </w:r>
            <w:proofErr w:type="spellStart"/>
            <w:r w:rsidR="00516DE0">
              <w:t>Grundtvig</w:t>
            </w:r>
            <w:proofErr w:type="spellEnd"/>
            <w:r w:rsidR="00516DE0">
              <w:t xml:space="preserve">. </w:t>
            </w:r>
            <w:r w:rsidR="008C2AF9">
              <w:t>Pro praktickou část zvol</w:t>
            </w:r>
            <w:r w:rsidR="00082AB7">
              <w:t>il metodu dotazníkového šetření,</w:t>
            </w:r>
            <w:r w:rsidR="006801F9">
              <w:t xml:space="preserve"> doplněnou informacemi získanými z internetu. Z</w:t>
            </w:r>
            <w:r w:rsidR="00082AB7">
              <w:t>jistil spoustu cenných informací, které následně zpracoval, vyhodnotil, názorně graficky zobrazil a okomentoval.</w:t>
            </w:r>
            <w:r w:rsidR="006801F9">
              <w:t xml:space="preserve">  </w:t>
            </w:r>
            <w:r w:rsidR="00A87188">
              <w:t>V práci p</w:t>
            </w:r>
            <w:r w:rsidR="006801F9">
              <w:t xml:space="preserve">ostrádám </w:t>
            </w:r>
            <w:r w:rsidR="00A87188">
              <w:t xml:space="preserve">pouze </w:t>
            </w:r>
            <w:r w:rsidR="006801F9">
              <w:t>bližší informace o firmách, u nichž průzkum probíhal (např. rozdělení firem dle velikosti, oboru podnikání aj.). Formulace</w:t>
            </w:r>
            <w:r w:rsidR="007D627F">
              <w:t xml:space="preserve"> hypotéz </w:t>
            </w:r>
            <w:r w:rsidR="00A40D10">
              <w:t>(</w:t>
            </w:r>
            <w:r w:rsidR="007D627F">
              <w:t>str.</w:t>
            </w:r>
            <w:r w:rsidR="006801F9">
              <w:t xml:space="preserve"> </w:t>
            </w:r>
            <w:r w:rsidR="007D627F">
              <w:t>31</w:t>
            </w:r>
            <w:r w:rsidR="00A40D10">
              <w:t>)</w:t>
            </w:r>
            <w:r w:rsidR="006801F9">
              <w:t xml:space="preserve"> má svá pravidla, </w:t>
            </w:r>
            <w:r w:rsidR="007D627F">
              <w:t xml:space="preserve">doporučila </w:t>
            </w:r>
            <w:r w:rsidR="006801F9">
              <w:t xml:space="preserve">bych </w:t>
            </w:r>
            <w:r w:rsidR="007D627F">
              <w:t>větší obezřetnost</w:t>
            </w:r>
            <w:r w:rsidR="00A710BC">
              <w:t xml:space="preserve">. </w:t>
            </w:r>
            <w:r w:rsidR="00082AB7">
              <w:t>Po obsahové i jazykové stránce</w:t>
            </w:r>
            <w:r w:rsidR="00595E85">
              <w:t>,</w:t>
            </w:r>
            <w:r w:rsidR="00BD5EAA">
              <w:t xml:space="preserve"> i</w:t>
            </w:r>
            <w:r w:rsidR="00516DE0">
              <w:t xml:space="preserve"> vzhledem k odbornému přínosu se jedná o velmi kvalitní práci</w:t>
            </w:r>
            <w:r w:rsidR="006801F9">
              <w:t>.</w:t>
            </w:r>
          </w:p>
          <w:p w:rsidR="00CA1943" w:rsidRPr="00C1276E" w:rsidRDefault="00CA1943" w:rsidP="00A05DD0"/>
          <w:p w:rsidR="00CA1943" w:rsidRDefault="00082AB7" w:rsidP="00082AB7">
            <w:r>
              <w:t>Bakalářskou práci doporučuji k obhajobě.</w:t>
            </w:r>
          </w:p>
          <w:p w:rsidR="00595E85" w:rsidRDefault="00595E85" w:rsidP="00082AB7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FC7A17" w:rsidP="00CA194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wichti</w:t>
            </w:r>
            <w:r w:rsidR="002D07B3">
              <w:t>g</w:t>
            </w:r>
            <w:proofErr w:type="spellEnd"/>
            <w:r w:rsidR="002D07B3">
              <w:t xml:space="preserve"> </w:t>
            </w:r>
            <w:proofErr w:type="spellStart"/>
            <w:r w:rsidR="002D07B3">
              <w:t>sind</w:t>
            </w:r>
            <w:proofErr w:type="spellEnd"/>
            <w:r w:rsidR="002D07B3">
              <w:t xml:space="preserve"> </w:t>
            </w:r>
            <w:proofErr w:type="spellStart"/>
            <w:r w:rsidR="002D07B3">
              <w:t>die</w:t>
            </w:r>
            <w:proofErr w:type="spellEnd"/>
            <w:r w:rsidR="002D07B3">
              <w:t xml:space="preserve"> </w:t>
            </w:r>
            <w:proofErr w:type="spellStart"/>
            <w:r w:rsidR="002D07B3">
              <w:t>Sprachkenntnisse</w:t>
            </w:r>
            <w:proofErr w:type="spellEnd"/>
            <w:r w:rsidR="002D07B3">
              <w:t xml:space="preserve"> </w:t>
            </w:r>
            <w:proofErr w:type="spellStart"/>
            <w:r w:rsidR="002D07B3">
              <w:t>für</w:t>
            </w:r>
            <w:proofErr w:type="spellEnd"/>
            <w:r w:rsidR="002D07B3">
              <w:t xml:space="preserve"> den </w:t>
            </w:r>
            <w:proofErr w:type="spellStart"/>
            <w:r>
              <w:t>Unternehmens</w:t>
            </w:r>
            <w:r w:rsidR="002D07B3">
              <w:t>erfolg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Landkreis</w:t>
            </w:r>
            <w:proofErr w:type="spellEnd"/>
            <w:r>
              <w:t xml:space="preserve"> Vsetín</w:t>
            </w:r>
            <w:r w:rsidR="00E338E2"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F337B7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F27808">
              <w:t xml:space="preserve"> 10. 5. 2012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D5EAA">
              <w:t xml:space="preserve"> Mgr. </w:t>
            </w:r>
            <w:r w:rsidR="00F27808">
              <w:t xml:space="preserve">Věra </w:t>
            </w:r>
            <w:proofErr w:type="gramStart"/>
            <w:r w:rsidR="00F27808">
              <w:t xml:space="preserve">Kozáková, </w:t>
            </w:r>
            <w:r w:rsidR="00BD5EAA">
              <w:t xml:space="preserve"> </w:t>
            </w:r>
            <w:r w:rsidR="00F27808">
              <w:t>Ph.</w:t>
            </w:r>
            <w:proofErr w:type="gramEnd"/>
            <w:r w:rsidR="00F27808">
              <w:t>D.</w:t>
            </w:r>
            <w:r w:rsidR="00A954B9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33E" w:rsidRDefault="0025133E">
      <w:r>
        <w:separator/>
      </w:r>
    </w:p>
  </w:endnote>
  <w:endnote w:type="continuationSeparator" w:id="0">
    <w:p w:rsidR="0025133E" w:rsidRDefault="00251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33E" w:rsidRDefault="0025133E">
      <w:r>
        <w:separator/>
      </w:r>
    </w:p>
  </w:footnote>
  <w:footnote w:type="continuationSeparator" w:id="0">
    <w:p w:rsidR="0025133E" w:rsidRDefault="0025133E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85045"/>
    <w:multiLevelType w:val="hybridMultilevel"/>
    <w:tmpl w:val="88CC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82AB7"/>
    <w:rsid w:val="000C282C"/>
    <w:rsid w:val="00163FBB"/>
    <w:rsid w:val="00234230"/>
    <w:rsid w:val="0025133E"/>
    <w:rsid w:val="0028172F"/>
    <w:rsid w:val="002D07B3"/>
    <w:rsid w:val="00353B48"/>
    <w:rsid w:val="003E1A8E"/>
    <w:rsid w:val="003F0325"/>
    <w:rsid w:val="00415B31"/>
    <w:rsid w:val="00436EAC"/>
    <w:rsid w:val="004B1A08"/>
    <w:rsid w:val="004F5BC7"/>
    <w:rsid w:val="00505901"/>
    <w:rsid w:val="00516DE0"/>
    <w:rsid w:val="0053317D"/>
    <w:rsid w:val="00582E09"/>
    <w:rsid w:val="00595E85"/>
    <w:rsid w:val="005F494D"/>
    <w:rsid w:val="0060549E"/>
    <w:rsid w:val="006508BE"/>
    <w:rsid w:val="00667C53"/>
    <w:rsid w:val="006801F9"/>
    <w:rsid w:val="006838CE"/>
    <w:rsid w:val="006A0BDF"/>
    <w:rsid w:val="006B4AF5"/>
    <w:rsid w:val="0071554C"/>
    <w:rsid w:val="007323E6"/>
    <w:rsid w:val="00763D37"/>
    <w:rsid w:val="0077362E"/>
    <w:rsid w:val="007D627F"/>
    <w:rsid w:val="00827341"/>
    <w:rsid w:val="008911B8"/>
    <w:rsid w:val="008C0FD3"/>
    <w:rsid w:val="008C2AF9"/>
    <w:rsid w:val="008C775D"/>
    <w:rsid w:val="00921BEA"/>
    <w:rsid w:val="00964ED3"/>
    <w:rsid w:val="00A05DD0"/>
    <w:rsid w:val="00A40D10"/>
    <w:rsid w:val="00A710BC"/>
    <w:rsid w:val="00A87188"/>
    <w:rsid w:val="00A954B9"/>
    <w:rsid w:val="00B03C4A"/>
    <w:rsid w:val="00BD5EAA"/>
    <w:rsid w:val="00C06599"/>
    <w:rsid w:val="00C1276E"/>
    <w:rsid w:val="00C138E2"/>
    <w:rsid w:val="00C4344E"/>
    <w:rsid w:val="00C9326B"/>
    <w:rsid w:val="00CA1943"/>
    <w:rsid w:val="00CE1EDC"/>
    <w:rsid w:val="00D25AEC"/>
    <w:rsid w:val="00D755FB"/>
    <w:rsid w:val="00E02745"/>
    <w:rsid w:val="00E338E2"/>
    <w:rsid w:val="00E645D8"/>
    <w:rsid w:val="00F11D3A"/>
    <w:rsid w:val="00F27808"/>
    <w:rsid w:val="00F337B7"/>
    <w:rsid w:val="00FC7A17"/>
    <w:rsid w:val="00FD1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5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3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2012-05-10T08:07:00Z</cp:lastPrinted>
  <dcterms:created xsi:type="dcterms:W3CDTF">2012-05-10T08:21:00Z</dcterms:created>
  <dcterms:modified xsi:type="dcterms:W3CDTF">2012-05-11T06:06:00Z</dcterms:modified>
</cp:coreProperties>
</file>