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9972B5" w:rsidP="00CA1943">
            <w:r>
              <w:t>Zlata Horká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9972B5" w:rsidP="00CA1943">
            <w:r>
              <w:t xml:space="preserve">Senioři a cizí jazyky – vývoj školství od </w:t>
            </w:r>
            <w:proofErr w:type="gramStart"/>
            <w:r>
              <w:t>r.1945</w:t>
            </w:r>
            <w:proofErr w:type="gramEnd"/>
            <w:r>
              <w:t xml:space="preserve"> do současnosti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9972B5" w:rsidP="00CA1943">
            <w:r>
              <w:t>Mgr. Ivana Vodvárková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9972B5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9972B5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9972B5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8E6B3E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9972B5"/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9972B5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1E39E5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0C24E5" w:rsidRDefault="000C24E5" w:rsidP="00A05DD0">
            <w:r>
              <w:t xml:space="preserve">Bakalářská práce studentky se zabývá postojem seniorů k výuce cizích jazyků. </w:t>
            </w:r>
          </w:p>
          <w:p w:rsidR="000C24E5" w:rsidRDefault="001E39E5" w:rsidP="00A05DD0">
            <w:r>
              <w:t>V teoretické části se</w:t>
            </w:r>
            <w:r w:rsidR="000C24E5">
              <w:t xml:space="preserve"> autorka</w:t>
            </w:r>
            <w:r>
              <w:t xml:space="preserve"> zabývá školstvím a školskými zákony u nás v poválečném období. V praktické části se </w:t>
            </w:r>
            <w:proofErr w:type="gramStart"/>
            <w:r>
              <w:t>snaží  na</w:t>
            </w:r>
            <w:proofErr w:type="gramEnd"/>
            <w:r>
              <w:t xml:space="preserve"> základě dotazníku a osobních rozhovorů  se seniory  dokázat a obhájit své hypotézy ohledně vztahu senior + cizí jazyk</w:t>
            </w:r>
            <w:r w:rsidR="000C24E5">
              <w:t>. Na velkém množství grafů dokládá své výsledky a zjištění.</w:t>
            </w:r>
          </w:p>
          <w:p w:rsidR="000C24E5" w:rsidRDefault="000C24E5" w:rsidP="00A05DD0">
            <w:r>
              <w:t>Jazyková úroveň odpovídá bakalářskému stupni studia.</w:t>
            </w:r>
          </w:p>
          <w:p w:rsidR="00DE0605" w:rsidRDefault="000C24E5" w:rsidP="00A05DD0">
            <w:r>
              <w:t>Výtkou</w:t>
            </w:r>
            <w:r w:rsidR="00DE0605">
              <w:t xml:space="preserve"> může být: 1) V teoretické části je věnovaná malá pozornost výuce jednotlivým jazykům </w:t>
            </w:r>
          </w:p>
          <w:p w:rsidR="00DE0605" w:rsidRDefault="00DE0605" w:rsidP="00A05DD0">
            <w:r>
              <w:t xml:space="preserve">               </w:t>
            </w:r>
            <w:r w:rsidR="00F45129">
              <w:t xml:space="preserve">                   </w:t>
            </w:r>
            <w:r>
              <w:t xml:space="preserve"> </w:t>
            </w:r>
            <w:r w:rsidR="00F45129">
              <w:t>s ohledem na</w:t>
            </w:r>
            <w:r>
              <w:t xml:space="preserve"> politickou </w:t>
            </w:r>
            <w:r w:rsidR="00F45129">
              <w:t>situaci</w:t>
            </w:r>
            <w:r w:rsidR="00AF2C93">
              <w:t xml:space="preserve"> (poválečné období). </w:t>
            </w:r>
          </w:p>
          <w:p w:rsidR="00DE0605" w:rsidRDefault="00F45129" w:rsidP="00A05DD0">
            <w:r>
              <w:t xml:space="preserve">                              2</w:t>
            </w:r>
            <w:r w:rsidR="00DE0605">
              <w:t xml:space="preserve">) </w:t>
            </w:r>
            <w:r w:rsidR="00AF2C93">
              <w:t>Jako oponentce mi s</w:t>
            </w:r>
            <w:r w:rsidR="00DE0605">
              <w:t xml:space="preserve">chází </w:t>
            </w:r>
            <w:r w:rsidR="00AF2C93">
              <w:t>v práci</w:t>
            </w:r>
            <w:r w:rsidR="00DE0605">
              <w:t xml:space="preserve"> zjištění „aktivního“ postoje seniorů k výuce </w:t>
            </w:r>
          </w:p>
          <w:p w:rsidR="00AF2C93" w:rsidRDefault="00AF2C93" w:rsidP="00A05DD0">
            <w:r>
              <w:t xml:space="preserve">                                   cizích jazyků (kluby důchodců – výuka jazyků, jazykové školy apod.)</w:t>
            </w:r>
          </w:p>
          <w:p w:rsidR="000C24E5" w:rsidRDefault="00DE0605" w:rsidP="00A05DD0">
            <w:r>
              <w:t xml:space="preserve">       </w:t>
            </w:r>
            <w:r w:rsidR="00AF2C93">
              <w:t xml:space="preserve">                            </w:t>
            </w:r>
          </w:p>
          <w:p w:rsidR="00AF2C93" w:rsidRDefault="00AF2C93" w:rsidP="00A05DD0">
            <w:r>
              <w:t>Autorka si stanovila cíl, dospěla k němu a i přes výtky doporučuji práci k obhajobě.</w:t>
            </w:r>
          </w:p>
          <w:p w:rsidR="00CA1943" w:rsidRPr="00AF2C93" w:rsidRDefault="001E39E5" w:rsidP="00A05DD0">
            <w:pPr>
              <w:rPr>
                <w:b/>
              </w:rPr>
            </w:pPr>
            <w:r>
              <w:t xml:space="preserve"> </w:t>
            </w:r>
          </w:p>
          <w:p w:rsidR="00CA1943" w:rsidRDefault="00CA1943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AF2C93" w:rsidRDefault="00AF2C93" w:rsidP="00CA1943">
            <w:pPr>
              <w:rPr>
                <w:b/>
              </w:rPr>
            </w:pPr>
          </w:p>
          <w:p w:rsidR="00AF2C93" w:rsidRDefault="008E6B3E" w:rsidP="008E6B3E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Welche</w:t>
            </w:r>
            <w:proofErr w:type="spellEnd"/>
            <w:r>
              <w:t xml:space="preserve"> der </w:t>
            </w:r>
            <w:proofErr w:type="spellStart"/>
            <w:r>
              <w:t>Sprachen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Senioren</w:t>
            </w:r>
            <w:proofErr w:type="spellEnd"/>
            <w:r>
              <w:t xml:space="preserve"> in </w:t>
            </w:r>
            <w:proofErr w:type="spellStart"/>
            <w:r>
              <w:t>ihrer</w:t>
            </w:r>
            <w:proofErr w:type="spellEnd"/>
            <w:r>
              <w:t xml:space="preserve"> </w:t>
            </w:r>
            <w:proofErr w:type="spellStart"/>
            <w:r>
              <w:t>Jugend</w:t>
            </w:r>
            <w:proofErr w:type="spellEnd"/>
            <w:r>
              <w:t xml:space="preserve"> </w:t>
            </w:r>
            <w:proofErr w:type="spellStart"/>
            <w:r>
              <w:t>bevorzugt</w:t>
            </w:r>
            <w:proofErr w:type="spellEnd"/>
            <w:r>
              <w:t xml:space="preserve"> </w:t>
            </w:r>
            <w:proofErr w:type="spellStart"/>
            <w:r>
              <w:t>und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bei</w:t>
            </w:r>
            <w:proofErr w:type="spellEnd"/>
            <w:r>
              <w:t xml:space="preserve"> </w:t>
            </w:r>
            <w:proofErr w:type="spellStart"/>
            <w:r>
              <w:t>Ihren</w:t>
            </w:r>
            <w:proofErr w:type="spellEnd"/>
            <w:r>
              <w:t xml:space="preserve"> </w:t>
            </w:r>
            <w:proofErr w:type="spellStart"/>
            <w:r>
              <w:t>Gesprächen</w:t>
            </w:r>
            <w:proofErr w:type="spellEnd"/>
            <w:r>
              <w:t xml:space="preserve"> </w:t>
            </w:r>
            <w:proofErr w:type="spellStart"/>
            <w:r>
              <w:t>festegestellt</w:t>
            </w:r>
            <w:proofErr w:type="spellEnd"/>
            <w:r>
              <w:t xml:space="preserve">, ob </w:t>
            </w:r>
            <w:proofErr w:type="spellStart"/>
            <w:r>
              <w:t>sich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Präferenzen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Laufe der |</w:t>
            </w:r>
            <w:proofErr w:type="spellStart"/>
            <w:r>
              <w:t>Zeit</w:t>
            </w:r>
            <w:proofErr w:type="spellEnd"/>
            <w:r>
              <w:t xml:space="preserve"> </w:t>
            </w:r>
            <w:proofErr w:type="spellStart"/>
            <w:r>
              <w:t>verändert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>?</w:t>
            </w:r>
          </w:p>
          <w:p w:rsidR="008E6B3E" w:rsidRDefault="008E6B3E" w:rsidP="008E6B3E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Welche</w:t>
            </w:r>
            <w:proofErr w:type="spellEnd"/>
            <w:r>
              <w:t xml:space="preserve"> der </w:t>
            </w:r>
            <w:proofErr w:type="spellStart"/>
            <w:r>
              <w:t>gestellten</w:t>
            </w:r>
            <w:proofErr w:type="spellEnd"/>
            <w:r>
              <w:t xml:space="preserve"> </w:t>
            </w:r>
            <w:proofErr w:type="spellStart"/>
            <w:r>
              <w:t>Fragen</w:t>
            </w:r>
            <w:proofErr w:type="spellEnd"/>
            <w:r>
              <w:t xml:space="preserve"> </w:t>
            </w:r>
            <w:proofErr w:type="spellStart"/>
            <w:r>
              <w:t>wurde</w:t>
            </w:r>
            <w:proofErr w:type="spellEnd"/>
            <w:r>
              <w:t xml:space="preserve"> </w:t>
            </w:r>
            <w:proofErr w:type="spellStart"/>
            <w:r>
              <w:t>von</w:t>
            </w:r>
            <w:proofErr w:type="spellEnd"/>
            <w:r>
              <w:t xml:space="preserve"> den </w:t>
            </w:r>
            <w:proofErr w:type="spellStart"/>
            <w:r>
              <w:t>Senioren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den </w:t>
            </w:r>
            <w:proofErr w:type="spellStart"/>
            <w:r>
              <w:t>meisten</w:t>
            </w:r>
            <w:proofErr w:type="spellEnd"/>
            <w:r>
              <w:t xml:space="preserve"> </w:t>
            </w:r>
            <w:proofErr w:type="spellStart"/>
            <w:r>
              <w:t>Problemen</w:t>
            </w:r>
            <w:proofErr w:type="spellEnd"/>
            <w:r>
              <w:t xml:space="preserve"> </w:t>
            </w:r>
            <w:proofErr w:type="spellStart"/>
            <w:r>
              <w:t>beantwortet</w:t>
            </w:r>
            <w:proofErr w:type="spellEnd"/>
            <w:r>
              <w:t>?</w:t>
            </w:r>
          </w:p>
          <w:p w:rsidR="00CA1943" w:rsidRDefault="008E6B3E" w:rsidP="008E6B3E">
            <w:pPr>
              <w:pStyle w:val="Odstavecseseznamem"/>
            </w:pPr>
            <w:r>
              <w:t xml:space="preserve"> 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9972B5">
              <w:t xml:space="preserve"> </w:t>
            </w:r>
            <w:proofErr w:type="gramStart"/>
            <w:r w:rsidR="009972B5">
              <w:t>16.5.2012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9C1C4F">
              <w:t xml:space="preserve"> Mgr. Ivana Vodvárková, </w:t>
            </w:r>
            <w:proofErr w:type="gramStart"/>
            <w:r w:rsidR="009C1C4F">
              <w:t>v.r.</w:t>
            </w:r>
            <w:proofErr w:type="gramEnd"/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B33" w:rsidRDefault="00BD2B33">
      <w:r>
        <w:separator/>
      </w:r>
    </w:p>
  </w:endnote>
  <w:endnote w:type="continuationSeparator" w:id="0">
    <w:p w:rsidR="00BD2B33" w:rsidRDefault="00BD2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B33" w:rsidRDefault="00BD2B33">
      <w:r>
        <w:separator/>
      </w:r>
    </w:p>
  </w:footnote>
  <w:footnote w:type="continuationSeparator" w:id="0">
    <w:p w:rsidR="00BD2B33" w:rsidRDefault="00BD2B33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731CD"/>
    <w:multiLevelType w:val="hybridMultilevel"/>
    <w:tmpl w:val="8714A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C24E5"/>
    <w:rsid w:val="000C282C"/>
    <w:rsid w:val="001D1088"/>
    <w:rsid w:val="001E39E5"/>
    <w:rsid w:val="0028172F"/>
    <w:rsid w:val="00316208"/>
    <w:rsid w:val="00353B48"/>
    <w:rsid w:val="003F0325"/>
    <w:rsid w:val="00426608"/>
    <w:rsid w:val="00436EAC"/>
    <w:rsid w:val="004F5BC7"/>
    <w:rsid w:val="00576558"/>
    <w:rsid w:val="006838CE"/>
    <w:rsid w:val="007323E6"/>
    <w:rsid w:val="00827341"/>
    <w:rsid w:val="008552EE"/>
    <w:rsid w:val="008911B8"/>
    <w:rsid w:val="008E6B3E"/>
    <w:rsid w:val="00921BEA"/>
    <w:rsid w:val="009972B5"/>
    <w:rsid w:val="009C1C4F"/>
    <w:rsid w:val="00A05DD0"/>
    <w:rsid w:val="00AF2C93"/>
    <w:rsid w:val="00BD2B33"/>
    <w:rsid w:val="00C1276E"/>
    <w:rsid w:val="00C138E2"/>
    <w:rsid w:val="00CA1943"/>
    <w:rsid w:val="00DE0605"/>
    <w:rsid w:val="00EE6C6E"/>
    <w:rsid w:val="00F11D3A"/>
    <w:rsid w:val="00F45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E6C6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E6B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320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3</cp:revision>
  <dcterms:created xsi:type="dcterms:W3CDTF">2012-05-17T07:01:00Z</dcterms:created>
  <dcterms:modified xsi:type="dcterms:W3CDTF">2012-05-17T07:02:00Z</dcterms:modified>
</cp:coreProperties>
</file>