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9C3688">
            <w:pPr>
              <w:jc w:val="center"/>
            </w:pPr>
            <w:r w:rsidRPr="009C3688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A92F71" w:rsidP="00CA1943">
            <w:r>
              <w:t>Alena Boukalová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A92F71" w:rsidP="00CA1943">
            <w:proofErr w:type="spellStart"/>
            <w:r>
              <w:t>Franz</w:t>
            </w:r>
            <w:proofErr w:type="spellEnd"/>
            <w:r>
              <w:t xml:space="preserve"> Kafka  - </w:t>
            </w:r>
            <w:proofErr w:type="spellStart"/>
            <w:r>
              <w:t>Interpretationsmodelle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Vergleich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A92F71" w:rsidP="00CA1943">
            <w:r>
              <w:t>Mgr. Hana Jílková,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A92F71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A92F71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9C3688" w:rsidRDefault="00CA1943" w:rsidP="00CA1943">
            <w:pPr>
              <w:rPr>
                <w:b/>
              </w:rPr>
            </w:pPr>
            <w:r w:rsidRPr="009C3688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9C3688" w:rsidRDefault="00CA1943" w:rsidP="009C3688">
            <w:pPr>
              <w:jc w:val="right"/>
              <w:rPr>
                <w:b/>
              </w:rPr>
            </w:pPr>
            <w:r w:rsidRPr="009C3688">
              <w:rPr>
                <w:b/>
              </w:rPr>
              <w:t>Stupeň hodnocení</w:t>
            </w:r>
          </w:p>
          <w:p w:rsidR="00CA1943" w:rsidRDefault="00CA1943" w:rsidP="009C3688">
            <w:pPr>
              <w:jc w:val="right"/>
            </w:pPr>
            <w:r w:rsidRPr="009C3688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9C3688" w:rsidRDefault="00CA1943" w:rsidP="00CA1943">
            <w:pPr>
              <w:rPr>
                <w:color w:val="FFFFFF"/>
              </w:rPr>
            </w:pPr>
            <w:r w:rsidRPr="009C3688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9C3688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9C3688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9C3688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9C3688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9C3688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9C3688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9C3688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9C3688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9C3688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9C3688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9C3688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9C3688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9C3688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0839A9">
            <w:pPr>
              <w:jc w:val="both"/>
              <w:rPr>
                <w:b/>
              </w:rPr>
            </w:pPr>
            <w:r w:rsidRPr="009C3688">
              <w:rPr>
                <w:b/>
              </w:rPr>
              <w:t>Odůvodnění hodnocení práce (silné a slabé stránky práce):</w:t>
            </w:r>
          </w:p>
          <w:p w:rsidR="00CA1943" w:rsidRPr="00C1276E" w:rsidRDefault="00E333DD" w:rsidP="000839A9">
            <w:pPr>
              <w:jc w:val="both"/>
            </w:pPr>
            <w:r>
              <w:t xml:space="preserve">Autorka </w:t>
            </w:r>
            <w:r w:rsidR="00B000F8">
              <w:t>si pro svou bakalářskou práci zvolila velmi náročné lite</w:t>
            </w:r>
            <w:r w:rsidR="004C5089">
              <w:t>rárně vědní</w:t>
            </w:r>
            <w:r w:rsidR="00191794">
              <w:t xml:space="preserve"> téma, kterému v minulosti </w:t>
            </w:r>
            <w:r w:rsidR="00CC2891">
              <w:t xml:space="preserve">věnovala </w:t>
            </w:r>
            <w:r w:rsidR="00191794">
              <w:t xml:space="preserve">nemalou pozornost již řada </w:t>
            </w:r>
            <w:r w:rsidR="00CC2891">
              <w:t xml:space="preserve">erudovaných </w:t>
            </w:r>
            <w:r w:rsidR="00191794">
              <w:t>autorů</w:t>
            </w:r>
            <w:r w:rsidR="00CC2891">
              <w:t xml:space="preserve">. </w:t>
            </w:r>
            <w:r w:rsidR="004A0AE8">
              <w:t xml:space="preserve"> </w:t>
            </w:r>
            <w:r w:rsidR="00910CF2">
              <w:t>Prokázala v ní</w:t>
            </w:r>
            <w:r w:rsidR="004C5089">
              <w:t xml:space="preserve"> jednoznačně </w:t>
            </w:r>
            <w:r w:rsidR="00910CF2">
              <w:t xml:space="preserve">svou </w:t>
            </w:r>
            <w:r>
              <w:t xml:space="preserve">schopnost </w:t>
            </w:r>
            <w:r w:rsidR="004F3AC0">
              <w:t>pracovat s</w:t>
            </w:r>
            <w:r w:rsidR="005C7F63">
              <w:t>mysluplně s</w:t>
            </w:r>
            <w:r w:rsidR="004F3AC0">
              <w:t> prameny, sek</w:t>
            </w:r>
            <w:r w:rsidR="000F5639">
              <w:t>undární i primární literaturou, analyzovat</w:t>
            </w:r>
            <w:r w:rsidR="005C7F63">
              <w:t xml:space="preserve"> fakta</w:t>
            </w:r>
            <w:r w:rsidR="000F5639">
              <w:t xml:space="preserve">, </w:t>
            </w:r>
            <w:r w:rsidR="00C0062F">
              <w:t xml:space="preserve">obsahově interpretovat, </w:t>
            </w:r>
            <w:r w:rsidR="000F5639">
              <w:t>správn</w:t>
            </w:r>
            <w:r w:rsidR="005C7F63">
              <w:t xml:space="preserve">ě citovat apod. Práce má jasně </w:t>
            </w:r>
            <w:r w:rsidR="000F5639">
              <w:t xml:space="preserve">vytčený cíl i metodologii, </w:t>
            </w:r>
            <w:r w:rsidR="00E22137">
              <w:t>je velmi logicky členěna</w:t>
            </w:r>
            <w:r w:rsidR="00A83DC8">
              <w:t>, proporcionálně vyvážena</w:t>
            </w:r>
            <w:r w:rsidR="00E22137">
              <w:t xml:space="preserve"> a na</w:t>
            </w:r>
            <w:r w:rsidR="007F1F8F">
              <w:t>psána jazykově kultivovaným způsobem, s dobrou stylistikou</w:t>
            </w:r>
            <w:r w:rsidR="00295D0C">
              <w:t xml:space="preserve">. Po stránce obsahové i formální vykazuje </w:t>
            </w:r>
            <w:r w:rsidR="008F5B0B">
              <w:t xml:space="preserve">znaky seriózní práce odpovídající autorčině </w:t>
            </w:r>
            <w:r w:rsidR="00DC4E0A">
              <w:t>píli a preciznosti</w:t>
            </w:r>
            <w:r w:rsidR="00B1180A">
              <w:t>. Práci nelze vytknout žádná zásadní pochybení</w:t>
            </w:r>
            <w:r w:rsidR="00DC4E0A">
              <w:t xml:space="preserve"> a </w:t>
            </w:r>
            <w:r w:rsidR="00B1180A">
              <w:t xml:space="preserve">nedostatky. </w:t>
            </w:r>
            <w:r w:rsidR="00305142">
              <w:t xml:space="preserve">Přes velkou autorčinu snahu </w:t>
            </w:r>
            <w:r w:rsidR="00097334">
              <w:t xml:space="preserve">o </w:t>
            </w:r>
            <w:r w:rsidR="00A60DBE">
              <w:t xml:space="preserve">nový, </w:t>
            </w:r>
            <w:r w:rsidR="00B50528">
              <w:t xml:space="preserve">osobní náhled na danou problematiku </w:t>
            </w:r>
            <w:r w:rsidR="000B40EB">
              <w:t xml:space="preserve">práce nepřekročuje </w:t>
            </w:r>
            <w:r w:rsidR="0021661B">
              <w:t>rámec dosavadního bádání o Kafkovi</w:t>
            </w:r>
            <w:r w:rsidR="00A60DBE">
              <w:t xml:space="preserve"> a nepřináší zásadně nové výklady</w:t>
            </w:r>
            <w:r w:rsidR="00AA1643">
              <w:t xml:space="preserve"> či </w:t>
            </w:r>
            <w:r w:rsidR="00B50528">
              <w:t xml:space="preserve">překvapivé </w:t>
            </w:r>
            <w:r w:rsidR="00AA1643">
              <w:t>inter</w:t>
            </w:r>
            <w:r w:rsidR="00AC7C1E">
              <w:t xml:space="preserve">pretace Kafkova života a díla, což </w:t>
            </w:r>
            <w:r w:rsidR="00A60DBE">
              <w:t xml:space="preserve">ovšem </w:t>
            </w:r>
            <w:r w:rsidR="00AC7C1E">
              <w:t xml:space="preserve">nikterak nesnižuje hodnotu </w:t>
            </w:r>
            <w:r w:rsidR="00A60DBE">
              <w:t>předkládané práce</w:t>
            </w:r>
            <w:r w:rsidR="00AC7C1E">
              <w:t>.</w:t>
            </w:r>
            <w:r w:rsidR="006D34EE">
              <w:t xml:space="preserve"> Práci tak lze nepochybně ocenit stupněm A.</w:t>
            </w:r>
          </w:p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9C3688">
              <w:rPr>
                <w:b/>
              </w:rPr>
              <w:t>Otázky k obhajobě:</w:t>
            </w:r>
          </w:p>
          <w:p w:rsidR="00067C6E" w:rsidRDefault="00DA28A0" w:rsidP="004D2FDD">
            <w:pPr>
              <w:numPr>
                <w:ilvl w:val="0"/>
                <w:numId w:val="1"/>
              </w:numPr>
            </w:pPr>
            <w:proofErr w:type="spellStart"/>
            <w:r>
              <w:t>H</w:t>
            </w:r>
            <w:r w:rsidR="00445B37">
              <w:t>aben</w:t>
            </w:r>
            <w:proofErr w:type="spellEnd"/>
            <w:r w:rsidR="00445B37">
              <w:t xml:space="preserve"> </w:t>
            </w:r>
            <w:proofErr w:type="spellStart"/>
            <w:r w:rsidR="00445B37">
              <w:t>Sie</w:t>
            </w:r>
            <w:proofErr w:type="spellEnd"/>
            <w:r w:rsidR="00445B37">
              <w:t xml:space="preserve"> </w:t>
            </w:r>
            <w:proofErr w:type="spellStart"/>
            <w:r w:rsidR="00445B37">
              <w:t>beim</w:t>
            </w:r>
            <w:proofErr w:type="spellEnd"/>
            <w:r w:rsidR="00445B37">
              <w:t xml:space="preserve"> Studi</w:t>
            </w:r>
            <w:r>
              <w:t>u</w:t>
            </w:r>
            <w:r w:rsidR="00A60DBE">
              <w:t xml:space="preserve">m des </w:t>
            </w:r>
            <w:proofErr w:type="spellStart"/>
            <w:r>
              <w:t>Lebens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Werks</w:t>
            </w:r>
            <w:proofErr w:type="spellEnd"/>
            <w:r>
              <w:t xml:space="preserve"> </w:t>
            </w:r>
            <w:proofErr w:type="spellStart"/>
            <w:r w:rsidR="00A60DBE">
              <w:t>bei</w:t>
            </w:r>
            <w:proofErr w:type="spellEnd"/>
            <w:r w:rsidR="00A60DBE">
              <w:t xml:space="preserve"> Kafka </w:t>
            </w:r>
            <w:proofErr w:type="spellStart"/>
            <w:r w:rsidR="00A00030">
              <w:t>etwas</w:t>
            </w:r>
            <w:proofErr w:type="spellEnd"/>
            <w:r w:rsidR="00A00030">
              <w:t xml:space="preserve"> v</w:t>
            </w:r>
            <w:proofErr w:type="spellStart"/>
            <w:r w:rsidR="00A00030">
              <w:rPr>
                <w:lang w:val="de-DE"/>
              </w:rPr>
              <w:t>öllig</w:t>
            </w:r>
            <w:proofErr w:type="spellEnd"/>
            <w:r w:rsidR="00A00030">
              <w:rPr>
                <w:lang w:val="de-DE"/>
              </w:rPr>
              <w:t xml:space="preserve"> Neues </w:t>
            </w:r>
            <w:proofErr w:type="spellStart"/>
            <w:r w:rsidR="00A60DBE">
              <w:t>entdeckt</w:t>
            </w:r>
            <w:proofErr w:type="spellEnd"/>
            <w:r w:rsidR="00A00030">
              <w:t xml:space="preserve">, </w:t>
            </w:r>
            <w:proofErr w:type="spellStart"/>
            <w:r w:rsidR="00A00030">
              <w:t>was</w:t>
            </w:r>
            <w:proofErr w:type="spellEnd"/>
            <w:r w:rsidR="00A00030">
              <w:t xml:space="preserve"> </w:t>
            </w:r>
            <w:r w:rsidR="00A60DBE">
              <w:t xml:space="preserve">bis </w:t>
            </w:r>
            <w:proofErr w:type="spellStart"/>
            <w:r w:rsidR="00A60DBE">
              <w:t>heute</w:t>
            </w:r>
            <w:proofErr w:type="spellEnd"/>
            <w:r w:rsidR="00A60DBE">
              <w:t xml:space="preserve"> </w:t>
            </w:r>
            <w:proofErr w:type="spellStart"/>
            <w:r w:rsidR="00A60DBE">
              <w:t>noch</w:t>
            </w:r>
            <w:proofErr w:type="spellEnd"/>
            <w:r w:rsidR="00A60DBE">
              <w:t xml:space="preserve"> </w:t>
            </w:r>
            <w:proofErr w:type="spellStart"/>
            <w:r w:rsidR="00A60DBE">
              <w:t>nicht</w:t>
            </w:r>
            <w:proofErr w:type="spellEnd"/>
            <w:r w:rsidR="00A60DBE">
              <w:t xml:space="preserve"> </w:t>
            </w:r>
            <w:proofErr w:type="spellStart"/>
            <w:r w:rsidR="00A60DBE">
              <w:t>ausgesprochen</w:t>
            </w:r>
            <w:proofErr w:type="spellEnd"/>
            <w:r w:rsidR="00A60DBE">
              <w:t xml:space="preserve"> (</w:t>
            </w:r>
            <w:proofErr w:type="spellStart"/>
            <w:r w:rsidR="00A60DBE">
              <w:t>publiziert</w:t>
            </w:r>
            <w:proofErr w:type="spellEnd"/>
            <w:r w:rsidR="00A60DBE">
              <w:t xml:space="preserve">) </w:t>
            </w:r>
            <w:proofErr w:type="spellStart"/>
            <w:r w:rsidR="000339CA">
              <w:t>worden</w:t>
            </w:r>
            <w:proofErr w:type="spellEnd"/>
            <w:r w:rsidR="000339CA">
              <w:t xml:space="preserve"> </w:t>
            </w:r>
            <w:proofErr w:type="spellStart"/>
            <w:r w:rsidR="000339CA">
              <w:t>ist</w:t>
            </w:r>
            <w:proofErr w:type="spellEnd"/>
            <w:r w:rsidR="00A00030">
              <w:t>?</w:t>
            </w:r>
          </w:p>
          <w:p w:rsidR="004D2FDD" w:rsidRPr="00067C6E" w:rsidRDefault="004D2FDD" w:rsidP="004D2FDD">
            <w:pPr>
              <w:numPr>
                <w:ilvl w:val="0"/>
                <w:numId w:val="1"/>
              </w:numPr>
            </w:pPr>
            <w:proofErr w:type="spellStart"/>
            <w:r>
              <w:t>Hat</w:t>
            </w:r>
            <w:proofErr w:type="spellEnd"/>
            <w:r>
              <w:t xml:space="preserve"> Kafka </w:t>
            </w:r>
            <w:proofErr w:type="spellStart"/>
            <w:r>
              <w:t>auch</w:t>
            </w:r>
            <w:proofErr w:type="spellEnd"/>
            <w:r>
              <w:t xml:space="preserve"> </w:t>
            </w:r>
            <w:proofErr w:type="spellStart"/>
            <w:r>
              <w:t>Sinn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Humor</w:t>
            </w:r>
            <w:r w:rsidR="008965FA">
              <w:t xml:space="preserve"> </w:t>
            </w:r>
            <w:proofErr w:type="spellStart"/>
            <w:r w:rsidR="008965FA">
              <w:t>gehabt</w:t>
            </w:r>
            <w:proofErr w:type="spellEnd"/>
            <w:r>
              <w:t xml:space="preserve">, </w:t>
            </w:r>
            <w:proofErr w:type="spellStart"/>
            <w:r>
              <w:t>ist</w:t>
            </w:r>
            <w:proofErr w:type="spellEnd"/>
            <w:r>
              <w:t xml:space="preserve"> es </w:t>
            </w:r>
            <w:r w:rsidR="00A60DBE">
              <w:t xml:space="preserve">in </w:t>
            </w:r>
            <w:proofErr w:type="spellStart"/>
            <w:r w:rsidR="00A60DBE">
              <w:t>seinem</w:t>
            </w:r>
            <w:proofErr w:type="spellEnd"/>
            <w:r w:rsidR="00A60DBE">
              <w:t xml:space="preserve"> </w:t>
            </w:r>
            <w:proofErr w:type="spellStart"/>
            <w:r w:rsidR="00A60DBE">
              <w:t>Werk</w:t>
            </w:r>
            <w:proofErr w:type="spellEnd"/>
            <w:r w:rsidR="00A60DBE"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belegen</w:t>
            </w:r>
            <w:proofErr w:type="spellEnd"/>
            <w:r>
              <w:t>?</w:t>
            </w:r>
          </w:p>
          <w:p w:rsidR="00ED05F0" w:rsidRPr="009C3688" w:rsidRDefault="00ED05F0" w:rsidP="00CA1943">
            <w:pPr>
              <w:rPr>
                <w:b/>
              </w:rPr>
            </w:pPr>
          </w:p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9C3688">
              <w:rPr>
                <w:b/>
              </w:rPr>
              <w:t>Celkové hodnocení</w:t>
            </w:r>
            <w:r w:rsidRPr="009C3688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Pr="009E6848" w:rsidRDefault="00CA1943" w:rsidP="009C3688">
            <w:pPr>
              <w:jc w:val="center"/>
              <w:rPr>
                <w:b/>
              </w:rPr>
            </w:pPr>
            <w:r w:rsidRPr="009E6848">
              <w:rPr>
                <w:b/>
              </w:rPr>
              <w:t>A</w:t>
            </w: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9C3688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9C3688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C01DED">
              <w:t xml:space="preserve"> </w:t>
            </w:r>
            <w:proofErr w:type="gramStart"/>
            <w:r w:rsidR="00C01DED">
              <w:t>17.05. 2012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1E79E5">
              <w:t xml:space="preserve"> Mgr. Hana Jílková, Ph.D.,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F33" w:rsidRDefault="00062F33">
      <w:r>
        <w:separator/>
      </w:r>
    </w:p>
  </w:endnote>
  <w:endnote w:type="continuationSeparator" w:id="0">
    <w:p w:rsidR="00062F33" w:rsidRDefault="00062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F33" w:rsidRDefault="00062F33">
      <w:r>
        <w:separator/>
      </w:r>
    </w:p>
  </w:footnote>
  <w:footnote w:type="continuationSeparator" w:id="0">
    <w:p w:rsidR="00062F33" w:rsidRDefault="00062F33">
      <w:r>
        <w:continuationSeparator/>
      </w:r>
    </w:p>
  </w:footnote>
  <w:footnote w:id="1">
    <w:p w:rsidR="008965FA" w:rsidRDefault="008965FA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71F40"/>
    <w:multiLevelType w:val="hybridMultilevel"/>
    <w:tmpl w:val="DDB2A36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339CA"/>
    <w:rsid w:val="00062F33"/>
    <w:rsid w:val="00067C6E"/>
    <w:rsid w:val="000839A9"/>
    <w:rsid w:val="00097334"/>
    <w:rsid w:val="000A6373"/>
    <w:rsid w:val="000B40EB"/>
    <w:rsid w:val="000C282C"/>
    <w:rsid w:val="000C7968"/>
    <w:rsid w:val="000D0C84"/>
    <w:rsid w:val="000F5639"/>
    <w:rsid w:val="00191794"/>
    <w:rsid w:val="001E79E5"/>
    <w:rsid w:val="0021661B"/>
    <w:rsid w:val="0028172F"/>
    <w:rsid w:val="00295D0C"/>
    <w:rsid w:val="00305142"/>
    <w:rsid w:val="00306929"/>
    <w:rsid w:val="00353B48"/>
    <w:rsid w:val="003A033A"/>
    <w:rsid w:val="003A0AE2"/>
    <w:rsid w:val="003F0325"/>
    <w:rsid w:val="00436EAC"/>
    <w:rsid w:val="00445B37"/>
    <w:rsid w:val="004A0AE8"/>
    <w:rsid w:val="004A49EE"/>
    <w:rsid w:val="004C5089"/>
    <w:rsid w:val="004D2FDD"/>
    <w:rsid w:val="004F3AC0"/>
    <w:rsid w:val="004F5BC7"/>
    <w:rsid w:val="005C7F63"/>
    <w:rsid w:val="006838CE"/>
    <w:rsid w:val="006D34EE"/>
    <w:rsid w:val="00716C2E"/>
    <w:rsid w:val="007323E6"/>
    <w:rsid w:val="00760BCF"/>
    <w:rsid w:val="00794E64"/>
    <w:rsid w:val="007F1F8F"/>
    <w:rsid w:val="0081613A"/>
    <w:rsid w:val="00827341"/>
    <w:rsid w:val="008911B8"/>
    <w:rsid w:val="008965FA"/>
    <w:rsid w:val="008D4C35"/>
    <w:rsid w:val="008F5B0B"/>
    <w:rsid w:val="00910CF2"/>
    <w:rsid w:val="00921BEA"/>
    <w:rsid w:val="009665F6"/>
    <w:rsid w:val="009C3688"/>
    <w:rsid w:val="009E6848"/>
    <w:rsid w:val="00A00030"/>
    <w:rsid w:val="00A05DD0"/>
    <w:rsid w:val="00A216E1"/>
    <w:rsid w:val="00A60DBE"/>
    <w:rsid w:val="00A83DC8"/>
    <w:rsid w:val="00A86707"/>
    <w:rsid w:val="00A92F71"/>
    <w:rsid w:val="00AA1643"/>
    <w:rsid w:val="00AC7C1E"/>
    <w:rsid w:val="00AE7F22"/>
    <w:rsid w:val="00B000F8"/>
    <w:rsid w:val="00B1180A"/>
    <w:rsid w:val="00B13EBC"/>
    <w:rsid w:val="00B50528"/>
    <w:rsid w:val="00C0062F"/>
    <w:rsid w:val="00C01DED"/>
    <w:rsid w:val="00C1276E"/>
    <w:rsid w:val="00C138E2"/>
    <w:rsid w:val="00CA1943"/>
    <w:rsid w:val="00CC2891"/>
    <w:rsid w:val="00DA28A0"/>
    <w:rsid w:val="00DC4E0A"/>
    <w:rsid w:val="00DC6FCB"/>
    <w:rsid w:val="00E150B6"/>
    <w:rsid w:val="00E22137"/>
    <w:rsid w:val="00E333DD"/>
    <w:rsid w:val="00E40437"/>
    <w:rsid w:val="00E65D87"/>
    <w:rsid w:val="00E93639"/>
    <w:rsid w:val="00ED05F0"/>
    <w:rsid w:val="00F11D3A"/>
    <w:rsid w:val="00F30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A637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315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cp:lastModifiedBy>lzemanova</cp:lastModifiedBy>
  <cp:revision>4</cp:revision>
  <cp:lastPrinted>2012-05-10T07:28:00Z</cp:lastPrinted>
  <dcterms:created xsi:type="dcterms:W3CDTF">2012-05-18T07:44:00Z</dcterms:created>
  <dcterms:modified xsi:type="dcterms:W3CDTF">2012-05-21T06:23:00Z</dcterms:modified>
</cp:coreProperties>
</file>