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4573B9">
        <w:tc>
          <w:tcPr>
            <w:tcW w:w="9828" w:type="dxa"/>
            <w:gridSpan w:val="9"/>
          </w:tcPr>
          <w:p w:rsidR="00CA1943" w:rsidRDefault="00CA1943" w:rsidP="004573B9">
            <w:pPr>
              <w:jc w:val="center"/>
            </w:pPr>
            <w:r w:rsidRPr="004573B9">
              <w:rPr>
                <w:b/>
              </w:rPr>
              <w:t>POSUDEK OPONENTA BAKALÁŘSKÉ PRÁCE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AA68D9" w:rsidP="00CA1943">
            <w:r>
              <w:t>Jan Kožušník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AA68D9" w:rsidP="00CD4224">
            <w:r>
              <w:t xml:space="preserve">Analýza spokojenosti zákazníků kavárny </w:t>
            </w:r>
            <w:proofErr w:type="spellStart"/>
            <w:r>
              <w:t>Betulla</w:t>
            </w:r>
            <w:proofErr w:type="spellEnd"/>
            <w:r>
              <w:t xml:space="preserve"> </w:t>
            </w:r>
            <w:proofErr w:type="spellStart"/>
            <w:r>
              <w:t>Caffé</w:t>
            </w:r>
            <w:proofErr w:type="spellEnd"/>
          </w:p>
        </w:tc>
      </w:tr>
      <w:tr w:rsidR="00CA1943" w:rsidTr="004573B9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CD4224" w:rsidP="00CA1943">
            <w:r>
              <w:t>Ing. Michal Pilík, Ph.D.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333ABA" w:rsidP="00CA1943">
            <w:r>
              <w:t>Anglický jazyk pro manažerskou praxi</w:t>
            </w:r>
          </w:p>
        </w:tc>
      </w:tr>
      <w:tr w:rsidR="00CA1943" w:rsidTr="004573B9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333ABA" w:rsidP="00CA1943">
            <w:r>
              <w:t>prezenční</w:t>
            </w:r>
          </w:p>
        </w:tc>
      </w:tr>
      <w:tr w:rsidR="00CA1943" w:rsidTr="004573B9">
        <w:tc>
          <w:tcPr>
            <w:tcW w:w="2808" w:type="dxa"/>
            <w:vAlign w:val="center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573B9" w:rsidRDefault="00CA1943" w:rsidP="004573B9">
            <w:pPr>
              <w:jc w:val="right"/>
              <w:rPr>
                <w:b/>
              </w:rPr>
            </w:pPr>
            <w:r w:rsidRPr="004573B9">
              <w:rPr>
                <w:b/>
              </w:rPr>
              <w:t>Stupeň hodnocení</w:t>
            </w:r>
          </w:p>
          <w:p w:rsidR="00CA1943" w:rsidRDefault="00CA1943" w:rsidP="004573B9">
            <w:pPr>
              <w:jc w:val="right"/>
            </w:pPr>
            <w:r w:rsidRPr="004573B9">
              <w:rPr>
                <w:b/>
              </w:rPr>
              <w:t>dle stupnice ECTS</w:t>
            </w: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Pr="004573B9" w:rsidRDefault="00CA1943" w:rsidP="00CA1943">
            <w:pPr>
              <w:rPr>
                <w:color w:val="FFFFFF"/>
              </w:rPr>
            </w:pPr>
            <w:r w:rsidRPr="004573B9">
              <w:rPr>
                <w:b/>
                <w:color w:val="FFFFFF"/>
              </w:rPr>
              <w:t>Formální stránka práce</w:t>
            </w: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530BC" w:rsidP="004573B9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A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  <w:shd w:val="clear" w:color="auto" w:fill="A6A6A6"/>
          </w:tcPr>
          <w:p w:rsidR="00CA1943" w:rsidRPr="00133AD6" w:rsidRDefault="00CA1943" w:rsidP="00CA1943">
            <w:pPr>
              <w:rPr>
                <w:b/>
              </w:rPr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Pr="001530BC" w:rsidRDefault="001530BC" w:rsidP="004573B9">
            <w:pPr>
              <w:jc w:val="center"/>
              <w:rPr>
                <w:b/>
              </w:rPr>
            </w:pPr>
            <w:r w:rsidRPr="001530BC">
              <w:rPr>
                <w:b/>
              </w:rPr>
              <w:t>D</w:t>
            </w: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  <w:vAlign w:val="center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133AD6" w:rsidP="004573B9">
            <w:pPr>
              <w:jc w:val="center"/>
              <w:rPr>
                <w:b/>
              </w:rPr>
            </w:pPr>
            <w:r w:rsidRPr="00133AD6">
              <w:rPr>
                <w:b/>
              </w:rPr>
              <w:t>B</w:t>
            </w: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4573B9">
              <w:rPr>
                <w:b/>
              </w:rPr>
              <w:t>Odůvodnění hodnocení práce (silné a slabé stránky práce):</w:t>
            </w:r>
          </w:p>
          <w:p w:rsidR="00AA68D9" w:rsidRPr="00AA68D9" w:rsidRDefault="00133AD6" w:rsidP="00133AD6">
            <w:pPr>
              <w:jc w:val="both"/>
            </w:pPr>
            <w:r>
              <w:t xml:space="preserve">Předložená bakalářská práce je </w:t>
            </w:r>
            <w:r w:rsidR="001530BC">
              <w:t xml:space="preserve">jako celek </w:t>
            </w:r>
            <w:r>
              <w:t xml:space="preserve">napsána kvalitně na dobré odborné úrovni. Výhradu mám k chybně formulovanému zadání práce. Student by se měl v teoretické části práce spíše věnovat spokojenosti zákazníků z obecného hlediska, ne popisu metodiky marketingového výzkumu, který následně využívá při sběru primárních dat. Student se zákaznické spokojenosti sice věnuje, ale pouze na pěti stranách. </w:t>
            </w:r>
            <w:r w:rsidR="001530BC">
              <w:t xml:space="preserve">Domnívám se, že vzhledem ke studovanému oboru by měl student vycházet především z anglicky psaných pramenů. Bohužel v seznamu literatury jsou uvedeny pouze dvě monografie v anglickém jazyce a jeden anglický internetový zdroj, ostatní jsou česky. Student si tedy přidělal značnou práci s překlady a myslím, že ani cílem teoretické části práce na oboru anglický jazyk pro manažerskou praxi není pracovat s českou literaturou. Proto v této části hodnotím stupněm D. Co se týká praktické části, ta je zpracována velmi dobře. Oceňuji provedený průzkum, který student zpracoval. </w:t>
            </w:r>
            <w:r w:rsidR="00A14C42">
              <w:t>Závěry jsou adekvátní zkoumanému problému.</w:t>
            </w:r>
          </w:p>
          <w:p w:rsidR="00CA1943" w:rsidRPr="00C1276E" w:rsidRDefault="00CA1943" w:rsidP="00A05DD0"/>
          <w:p w:rsidR="00E92443" w:rsidRDefault="00E92443" w:rsidP="00E92443">
            <w:r>
              <w:t>Nebyla zjištěna podobnost BP s dříve publikovaným textem.</w:t>
            </w:r>
          </w:p>
          <w:p w:rsidR="00CA1943" w:rsidRDefault="00CA1943" w:rsidP="00CA1943"/>
        </w:tc>
      </w:tr>
      <w:tr w:rsidR="00CA1943" w:rsidTr="004573B9">
        <w:tc>
          <w:tcPr>
            <w:tcW w:w="9828" w:type="dxa"/>
            <w:gridSpan w:val="9"/>
          </w:tcPr>
          <w:p w:rsidR="00CA1943" w:rsidRPr="004573B9" w:rsidRDefault="00CA1943" w:rsidP="00CA1943">
            <w:pPr>
              <w:rPr>
                <w:b/>
              </w:rPr>
            </w:pPr>
            <w:r w:rsidRPr="004573B9">
              <w:rPr>
                <w:b/>
              </w:rPr>
              <w:t>Otázky k obhajobě:</w:t>
            </w:r>
          </w:p>
          <w:p w:rsidR="00CA1943" w:rsidRPr="00056BEC" w:rsidRDefault="00A14C42" w:rsidP="008740D1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 w:rsidRPr="00056BEC">
              <w:rPr>
                <w:lang w:val="en-GB"/>
              </w:rPr>
              <w:t>Who were the respondents for e-mail search? Which social network(s) did you use for your search and why?</w:t>
            </w:r>
          </w:p>
          <w:p w:rsidR="00CA1943" w:rsidRPr="00056BEC" w:rsidRDefault="00056BEC" w:rsidP="00056BEC">
            <w:pPr>
              <w:pStyle w:val="Odstavecseseznamem"/>
              <w:numPr>
                <w:ilvl w:val="0"/>
                <w:numId w:val="2"/>
              </w:numPr>
              <w:rPr>
                <w:lang w:val="en-GB"/>
              </w:rPr>
            </w:pPr>
            <w:r>
              <w:rPr>
                <w:lang w:val="en-GB"/>
              </w:rPr>
              <w:t xml:space="preserve">Why did you use mostly Czech monographs for theoretical part of your thesis? 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 w:rsidTr="004573B9">
        <w:tc>
          <w:tcPr>
            <w:tcW w:w="6791" w:type="dxa"/>
            <w:gridSpan w:val="3"/>
          </w:tcPr>
          <w:p w:rsidR="00CA1943" w:rsidRDefault="00CA1943" w:rsidP="00CA1943">
            <w:r w:rsidRPr="004573B9">
              <w:rPr>
                <w:b/>
              </w:rPr>
              <w:t>Celkové hodnocení</w:t>
            </w:r>
            <w:r w:rsidRPr="004573B9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Pr="00525145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33AD6" w:rsidRDefault="00CA1943" w:rsidP="004573B9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A1943" w:rsidRPr="001530BC" w:rsidRDefault="001530BC" w:rsidP="004573B9">
            <w:pPr>
              <w:jc w:val="center"/>
              <w:rPr>
                <w:b/>
              </w:rPr>
            </w:pPr>
            <w:r w:rsidRPr="001530BC">
              <w:rPr>
                <w:b/>
              </w:rPr>
              <w:t>C</w:t>
            </w:r>
          </w:p>
        </w:tc>
        <w:tc>
          <w:tcPr>
            <w:tcW w:w="507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4573B9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4573B9">
            <w:pPr>
              <w:jc w:val="center"/>
            </w:pPr>
          </w:p>
        </w:tc>
      </w:tr>
      <w:tr w:rsidR="00CA1943" w:rsidTr="004573B9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124602">
              <w:t xml:space="preserve"> 29. 8. 2011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1DE" w:rsidRDefault="007661DE">
      <w:r>
        <w:separator/>
      </w:r>
    </w:p>
  </w:endnote>
  <w:endnote w:type="continuationSeparator" w:id="0">
    <w:p w:rsidR="007661DE" w:rsidRDefault="00766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1DE" w:rsidRDefault="007661DE">
      <w:r>
        <w:separator/>
      </w:r>
    </w:p>
  </w:footnote>
  <w:footnote w:type="continuationSeparator" w:id="0">
    <w:p w:rsidR="007661DE" w:rsidRDefault="007661DE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0889"/>
    <w:multiLevelType w:val="hybridMultilevel"/>
    <w:tmpl w:val="70B42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7F08E0"/>
    <w:multiLevelType w:val="hybridMultilevel"/>
    <w:tmpl w:val="AE905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341"/>
    <w:rsid w:val="00005006"/>
    <w:rsid w:val="00013F64"/>
    <w:rsid w:val="00056BEC"/>
    <w:rsid w:val="000C282C"/>
    <w:rsid w:val="00124602"/>
    <w:rsid w:val="00133AD6"/>
    <w:rsid w:val="0014641A"/>
    <w:rsid w:val="001530BC"/>
    <w:rsid w:val="0028172F"/>
    <w:rsid w:val="00333ABA"/>
    <w:rsid w:val="00353B48"/>
    <w:rsid w:val="003B2AC0"/>
    <w:rsid w:val="003C2AFE"/>
    <w:rsid w:val="00436EAC"/>
    <w:rsid w:val="004573B9"/>
    <w:rsid w:val="004F5BC7"/>
    <w:rsid w:val="00525145"/>
    <w:rsid w:val="00525F0D"/>
    <w:rsid w:val="006838CE"/>
    <w:rsid w:val="007661DE"/>
    <w:rsid w:val="0079694D"/>
    <w:rsid w:val="007E4E80"/>
    <w:rsid w:val="00821980"/>
    <w:rsid w:val="00827341"/>
    <w:rsid w:val="008740D1"/>
    <w:rsid w:val="008911B8"/>
    <w:rsid w:val="00921BEA"/>
    <w:rsid w:val="00A05DD0"/>
    <w:rsid w:val="00A14C42"/>
    <w:rsid w:val="00AA68D9"/>
    <w:rsid w:val="00AC0CB8"/>
    <w:rsid w:val="00AC7D4D"/>
    <w:rsid w:val="00C1276E"/>
    <w:rsid w:val="00C138E2"/>
    <w:rsid w:val="00CA1943"/>
    <w:rsid w:val="00CD4224"/>
    <w:rsid w:val="00E92443"/>
    <w:rsid w:val="00F1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E4E8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customStyle="1" w:styleId="Default">
    <w:name w:val="Default"/>
    <w:rsid w:val="00CD42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219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E4E8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  <w:style w:type="paragraph" w:customStyle="1" w:styleId="Default">
    <w:name w:val="Default"/>
    <w:rsid w:val="00CD422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2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3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45</TotalTime>
  <Pages>1</Pages>
  <Words>318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Pilik</cp:lastModifiedBy>
  <cp:revision>6</cp:revision>
  <dcterms:created xsi:type="dcterms:W3CDTF">2011-08-27T16:04:00Z</dcterms:created>
  <dcterms:modified xsi:type="dcterms:W3CDTF">2011-08-29T12:54:00Z</dcterms:modified>
</cp:coreProperties>
</file>