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6B44AF"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801892">
        <w:rPr>
          <w:rFonts w:ascii="Times New Roman" w:hAnsi="Times New Roman"/>
          <w:i/>
          <w:sz w:val="24"/>
          <w:szCs w:val="24"/>
        </w:rPr>
        <w:t>Roman  H o r n í k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B62754">
        <w:rPr>
          <w:b/>
          <w:i/>
          <w:sz w:val="24"/>
          <w:szCs w:val="24"/>
        </w:rPr>
        <w:t>Systém vzdělávání seniorů</w:t>
      </w:r>
      <w:r w:rsidRPr="004D40E0">
        <w:rPr>
          <w:sz w:val="24"/>
          <w:szCs w:val="24"/>
        </w:rPr>
        <w:tab/>
      </w:r>
    </w:p>
    <w:p w:rsidR="00C50F4E" w:rsidRPr="004D40E0" w:rsidRDefault="00F24AD4" w:rsidP="004D40E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B62754">
        <w:rPr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Mgr.Lenka</w:t>
      </w:r>
      <w:proofErr w:type="spellEnd"/>
      <w:r w:rsidR="00B62754" w:rsidRPr="00B62754">
        <w:rPr>
          <w:b/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Pipová</w:t>
      </w:r>
      <w:proofErr w:type="spellEnd"/>
      <w:r w:rsidR="006558F5" w:rsidRPr="00B62754">
        <w:rPr>
          <w:b/>
          <w:i/>
          <w:sz w:val="24"/>
          <w:szCs w:val="24"/>
        </w:rPr>
        <w:tab/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6B44AF" w:rsidRDefault="006B44AF" w:rsidP="004D40E0">
      <w:pPr>
        <w:rPr>
          <w:i/>
          <w:sz w:val="24"/>
          <w:szCs w:val="24"/>
        </w:rPr>
      </w:pPr>
    </w:p>
    <w:p w:rsidR="004D40E0" w:rsidRPr="004D40E0" w:rsidRDefault="004D40E0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B62754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B62754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4D40E0" w:rsidRDefault="006558F5" w:rsidP="004D40E0">
      <w:pPr>
        <w:jc w:val="both"/>
        <w:rPr>
          <w:i/>
          <w:sz w:val="24"/>
          <w:szCs w:val="24"/>
        </w:rPr>
      </w:pP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  <w:r w:rsidR="00B62754">
        <w:rPr>
          <w:i/>
          <w:sz w:val="24"/>
          <w:szCs w:val="24"/>
        </w:rPr>
        <w:t>:</w:t>
      </w:r>
      <w:r w:rsidR="00801892">
        <w:rPr>
          <w:b/>
          <w:i/>
          <w:sz w:val="24"/>
          <w:szCs w:val="24"/>
        </w:rPr>
        <w:t>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0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B62754">
        <w:rPr>
          <w:b/>
          <w:color w:val="000000"/>
          <w:sz w:val="24"/>
          <w:szCs w:val="24"/>
          <w:u w:val="single"/>
        </w:rPr>
        <w:t>doporučuji</w:t>
      </w:r>
      <w:r w:rsidR="006400F4" w:rsidRPr="00B62754">
        <w:rPr>
          <w:b/>
          <w:color w:val="000000"/>
          <w:sz w:val="24"/>
          <w:szCs w:val="24"/>
          <w:u w:val="single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6400F4" w:rsidRPr="00801892">
        <w:rPr>
          <w:b/>
          <w:sz w:val="24"/>
          <w:szCs w:val="24"/>
          <w:u w:val="single"/>
        </w:rPr>
        <w:t>A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</w:t>
      </w:r>
      <w:r w:rsidR="00B62754">
        <w:rPr>
          <w:i/>
          <w:sz w:val="24"/>
          <w:szCs w:val="24"/>
        </w:rPr>
        <w:t>20.5.2011</w:t>
      </w:r>
      <w:r w:rsidR="00D76224" w:rsidRPr="004D40E0">
        <w:rPr>
          <w:i/>
          <w:sz w:val="24"/>
          <w:szCs w:val="24"/>
        </w:rPr>
        <w:t xml:space="preserve"> </w:t>
      </w:r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 xml:space="preserve">e-mail: </w:t>
      </w:r>
      <w:hyperlink r:id="rId4" w:history="1">
        <w:r w:rsidR="006400F4" w:rsidRPr="006400F4">
          <w:rPr>
            <w:rStyle w:val="Hypertextovodkaz"/>
            <w:sz w:val="16"/>
            <w:szCs w:val="16"/>
          </w:rPr>
          <w:t>imsbrno@iol.cz</w:t>
        </w:r>
      </w:hyperlink>
      <w:r w:rsidR="006400F4" w:rsidRPr="006400F4">
        <w:rPr>
          <w:sz w:val="16"/>
          <w:szCs w:val="16"/>
        </w:rPr>
        <w:t>).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144ABC"/>
    <w:rsid w:val="002D6CED"/>
    <w:rsid w:val="002F46CF"/>
    <w:rsid w:val="00301053"/>
    <w:rsid w:val="003E275A"/>
    <w:rsid w:val="00480978"/>
    <w:rsid w:val="004D40E0"/>
    <w:rsid w:val="005B56CF"/>
    <w:rsid w:val="005F0B31"/>
    <w:rsid w:val="006400F4"/>
    <w:rsid w:val="0065377C"/>
    <w:rsid w:val="006558F5"/>
    <w:rsid w:val="006B44AF"/>
    <w:rsid w:val="00726325"/>
    <w:rsid w:val="00771191"/>
    <w:rsid w:val="007A76CD"/>
    <w:rsid w:val="00801892"/>
    <w:rsid w:val="008250F1"/>
    <w:rsid w:val="00904C11"/>
    <w:rsid w:val="009214B5"/>
    <w:rsid w:val="009933AE"/>
    <w:rsid w:val="00B62754"/>
    <w:rsid w:val="00B81E89"/>
    <w:rsid w:val="00BB1055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Hornik</Template>
  <TotalTime>1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  </vt:lpstr>
    </vt:vector>
  </TitlesOfParts>
  <Company/>
  <LinksUpToDate>false</LinksUpToDate>
  <CharactersWithSpaces>1131</CharactersWithSpaces>
  <SharedDoc>false</SharedDoc>
  <HLinks>
    <vt:vector size="6" baseType="variant">
      <vt:variant>
        <vt:i4>196650</vt:i4>
      </vt:variant>
      <vt:variant>
        <vt:i4>0</vt:i4>
      </vt:variant>
      <vt:variant>
        <vt:i4>0</vt:i4>
      </vt:variant>
      <vt:variant>
        <vt:i4>5</vt:i4>
      </vt:variant>
      <vt:variant>
        <vt:lpwstr>mailto:imsbrno@iol.cz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Lenka</cp:lastModifiedBy>
  <cp:revision>2</cp:revision>
  <cp:lastPrinted>2007-11-19T07:59:00Z</cp:lastPrinted>
  <dcterms:created xsi:type="dcterms:W3CDTF">2011-05-22T19:41:00Z</dcterms:created>
  <dcterms:modified xsi:type="dcterms:W3CDTF">2011-05-22T19:41:00Z</dcterms:modified>
</cp:coreProperties>
</file>