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96A" w:rsidRPr="005A16E2" w:rsidRDefault="0079296A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79296A" w:rsidRPr="005A16E2" w:rsidRDefault="0079296A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79296A" w:rsidRPr="005A16E2" w:rsidRDefault="0079296A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79296A" w:rsidRPr="005A16E2" w:rsidRDefault="0079296A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>
        <w:t xml:space="preserve"> BP</w:t>
      </w:r>
      <w:r w:rsidRPr="005A16E2">
        <w:t>:</w:t>
      </w:r>
      <w:r w:rsidRPr="005A16E2">
        <w:tab/>
        <w:t>Ak. rok:</w:t>
      </w:r>
    </w:p>
    <w:bookmarkStart w:id="2" w:name="Text1"/>
    <w:p w:rsidR="0079296A" w:rsidRPr="005A16E2" w:rsidRDefault="0079296A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Radka Juřenová</w:t>
      </w:r>
      <w:r w:rsidRPr="005A16E2">
        <w:fldChar w:fldCharType="end"/>
      </w:r>
      <w:bookmarkEnd w:id="2"/>
      <w:r w:rsidRPr="005A16E2">
        <w:tab/>
      </w:r>
      <w:bookmarkStart w:id="3" w:name="Text2"/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Ing. Renata  Bábková</w:t>
      </w:r>
      <w:r w:rsidRPr="005A16E2">
        <w:fldChar w:fldCharType="end"/>
      </w:r>
      <w:bookmarkEnd w:id="3"/>
      <w:r w:rsidRPr="005A16E2">
        <w:tab/>
      </w:r>
      <w:bookmarkStart w:id="4" w:name="Text3"/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2010/2011</w:t>
      </w:r>
      <w:r w:rsidRPr="005A16E2">
        <w:fldChar w:fldCharType="end"/>
      </w:r>
      <w:bookmarkEnd w:id="4"/>
    </w:p>
    <w:p w:rsidR="0079296A" w:rsidRPr="005A16E2" w:rsidRDefault="0079296A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bookmarkStart w:id="5" w:name="Text4"/>
    <w:p w:rsidR="0079296A" w:rsidRPr="005A16E2" w:rsidRDefault="0079296A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Analýza trhu práce ve Zlínském kraji s ohledem na malé a střední podniky a jejich poptávku</w:t>
      </w:r>
      <w:r w:rsidRPr="005A16E2">
        <w:fldChar w:fldCharType="end"/>
      </w:r>
      <w:bookmarkEnd w:id="5"/>
    </w:p>
    <w:p w:rsidR="0079296A" w:rsidRPr="005A16E2" w:rsidRDefault="0079296A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79296A" w:rsidRPr="005A16E2" w:rsidTr="00BE1AD5">
        <w:trPr>
          <w:trHeight w:val="308"/>
        </w:trPr>
        <w:tc>
          <w:tcPr>
            <w:tcW w:w="3924" w:type="dxa"/>
            <w:gridSpan w:val="2"/>
            <w:vAlign w:val="center"/>
          </w:tcPr>
          <w:p w:rsidR="0079296A" w:rsidRPr="005A16E2" w:rsidRDefault="0079296A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79296A" w:rsidRPr="005A16E2" w:rsidRDefault="0079296A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79296A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bookmarkStart w:id="6" w:name="Text5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F13D7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79296A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bookmarkStart w:id="7" w:name="Text11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F13D7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79296A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bookmarkStart w:id="8" w:name="Text17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F13D7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79296A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F13D7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79296A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bookmarkStart w:id="9" w:name="Text23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F13D7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79296A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F13D7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79296A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5A16E2" w:rsidRDefault="0079296A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Default="0079296A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79296A" w:rsidRPr="005A16E2" w:rsidRDefault="0079296A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(0 – 60)</w:t>
            </w:r>
          </w:p>
        </w:tc>
        <w:bookmarkStart w:id="10" w:name="Text29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296A" w:rsidRPr="00673418" w:rsidRDefault="0079296A" w:rsidP="00F13D7E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snapToGrid w:val="0"/>
                <w:color w:val="000000"/>
              </w:rPr>
              <w:t>51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79296A" w:rsidRPr="005A16E2" w:rsidRDefault="0079296A" w:rsidP="00FC47F6"/>
    <w:p w:rsidR="0079296A" w:rsidRDefault="0079296A" w:rsidP="00FC47F6"/>
    <w:p w:rsidR="0079296A" w:rsidRPr="005A16E2" w:rsidRDefault="0079296A" w:rsidP="00FC47F6"/>
    <w:p w:rsidR="0079296A" w:rsidRPr="00FC47F6" w:rsidRDefault="0079296A" w:rsidP="00484642">
      <w:pPr>
        <w:pStyle w:val="Heading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79296A" w:rsidRPr="00FC47F6" w:rsidTr="00670C6C">
        <w:tc>
          <w:tcPr>
            <w:tcW w:w="1451" w:type="dxa"/>
          </w:tcPr>
          <w:p w:rsidR="0079296A" w:rsidRPr="00FC47F6" w:rsidRDefault="0079296A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79296A" w:rsidRPr="00670C6C" w:rsidRDefault="0079296A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79296A" w:rsidRPr="00FC47F6" w:rsidTr="00670C6C">
        <w:tc>
          <w:tcPr>
            <w:tcW w:w="1451" w:type="dxa"/>
          </w:tcPr>
          <w:p w:rsidR="0079296A" w:rsidRPr="00FC47F6" w:rsidRDefault="0079296A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79296A" w:rsidRPr="00670C6C" w:rsidRDefault="0079296A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79296A" w:rsidRPr="00FC47F6" w:rsidTr="00670C6C">
        <w:tc>
          <w:tcPr>
            <w:tcW w:w="1451" w:type="dxa"/>
          </w:tcPr>
          <w:p w:rsidR="0079296A" w:rsidRPr="00FC47F6" w:rsidRDefault="0079296A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79296A" w:rsidRPr="00670C6C" w:rsidRDefault="0079296A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79296A" w:rsidRPr="00FC47F6" w:rsidTr="00670C6C">
        <w:tc>
          <w:tcPr>
            <w:tcW w:w="1451" w:type="dxa"/>
          </w:tcPr>
          <w:p w:rsidR="0079296A" w:rsidRPr="00FC47F6" w:rsidRDefault="0079296A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79296A" w:rsidRPr="00670C6C" w:rsidRDefault="0079296A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79296A" w:rsidRPr="00FC47F6" w:rsidTr="00670C6C">
        <w:tc>
          <w:tcPr>
            <w:tcW w:w="1451" w:type="dxa"/>
          </w:tcPr>
          <w:p w:rsidR="0079296A" w:rsidRPr="00FC47F6" w:rsidRDefault="0079296A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79296A" w:rsidRPr="00670C6C" w:rsidRDefault="0079296A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79296A" w:rsidRPr="00FC47F6" w:rsidTr="00670C6C">
        <w:tc>
          <w:tcPr>
            <w:tcW w:w="1451" w:type="dxa"/>
          </w:tcPr>
          <w:p w:rsidR="0079296A" w:rsidRPr="00FC47F6" w:rsidRDefault="0079296A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79296A" w:rsidRPr="00670C6C" w:rsidRDefault="0079296A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79296A" w:rsidRDefault="0079296A" w:rsidP="00FC47F6"/>
    <w:p w:rsidR="0079296A" w:rsidRDefault="0079296A" w:rsidP="00C4600B">
      <w:pPr>
        <w:rPr>
          <w:b/>
          <w:sz w:val="28"/>
          <w:szCs w:val="28"/>
        </w:rPr>
      </w:pPr>
    </w:p>
    <w:p w:rsidR="0079296A" w:rsidRPr="00C4600B" w:rsidRDefault="0079296A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79296A" w:rsidRPr="005A16E2" w:rsidTr="00633A68">
        <w:trPr>
          <w:trHeight w:val="2839"/>
        </w:trPr>
        <w:tc>
          <w:tcPr>
            <w:tcW w:w="9212" w:type="dxa"/>
          </w:tcPr>
          <w:p w:rsidR="0079296A" w:rsidRDefault="0079296A" w:rsidP="000C13A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Předložená bakalářská práce se zabývá analýzou trhu práce ve Zlínském kraji s ohledem na malé a střední podniky a jejich poptávku.</w:t>
            </w:r>
          </w:p>
          <w:p w:rsidR="0079296A" w:rsidRDefault="0079296A" w:rsidP="000C13A3"/>
          <w:p w:rsidR="0079296A" w:rsidRDefault="0079296A" w:rsidP="000C13A3">
            <w:r>
              <w:t>V teoretické části autorka na velmi dobré úrovni zpracovala literární rešerše zahrnující problematiku trhu práce, nezaměstnanosti a politiky zaměstnanosti.</w:t>
            </w:r>
          </w:p>
          <w:p w:rsidR="0079296A" w:rsidRDefault="0079296A" w:rsidP="000C13A3"/>
          <w:p w:rsidR="0079296A" w:rsidRDefault="0079296A" w:rsidP="000C13A3">
            <w:r>
              <w:t>V praktické části autorka velmi kvalitně zmapovala  situaci na trhu práce v Zlínském kraji.</w:t>
            </w:r>
          </w:p>
          <w:p w:rsidR="0079296A" w:rsidRDefault="0079296A" w:rsidP="000C13A3"/>
          <w:p w:rsidR="0079296A" w:rsidRPr="005A16E2" w:rsidRDefault="0079296A" w:rsidP="000C13A3">
            <w:r w:rsidRPr="005A16E2">
              <w:fldChar w:fldCharType="end"/>
            </w:r>
          </w:p>
        </w:tc>
      </w:tr>
    </w:tbl>
    <w:p w:rsidR="0079296A" w:rsidRDefault="0079296A" w:rsidP="00C4600B">
      <w:pPr>
        <w:pStyle w:val="Heading2"/>
        <w:jc w:val="left"/>
        <w:rPr>
          <w:sz w:val="22"/>
          <w:szCs w:val="22"/>
        </w:rPr>
      </w:pPr>
    </w:p>
    <w:p w:rsidR="0079296A" w:rsidRDefault="0079296A" w:rsidP="00FC47F6">
      <w:pPr>
        <w:rPr>
          <w:b/>
        </w:rPr>
      </w:pPr>
    </w:p>
    <w:p w:rsidR="0079296A" w:rsidRDefault="0079296A" w:rsidP="00FC47F6">
      <w:pPr>
        <w:rPr>
          <w:b/>
        </w:rPr>
      </w:pPr>
    </w:p>
    <w:p w:rsidR="0079296A" w:rsidRDefault="0079296A" w:rsidP="00FC47F6">
      <w:pPr>
        <w:rPr>
          <w:b/>
        </w:rPr>
      </w:pPr>
    </w:p>
    <w:p w:rsidR="0079296A" w:rsidRPr="00C4600B" w:rsidRDefault="0079296A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79296A" w:rsidRPr="005A16E2" w:rsidTr="00BE1AD5">
        <w:trPr>
          <w:trHeight w:val="2839"/>
        </w:trPr>
        <w:tc>
          <w:tcPr>
            <w:tcW w:w="9212" w:type="dxa"/>
          </w:tcPr>
          <w:bookmarkStart w:id="11" w:name="Text44"/>
          <w:p w:rsidR="0079296A" w:rsidRPr="005A16E2" w:rsidRDefault="0079296A" w:rsidP="000C13A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Jaký je Váš názor na rekvalifikační kurzy?</w:t>
            </w:r>
            <w:r w:rsidRPr="005A16E2">
              <w:fldChar w:fldCharType="end"/>
            </w:r>
            <w:bookmarkEnd w:id="11"/>
          </w:p>
        </w:tc>
      </w:tr>
    </w:tbl>
    <w:p w:rsidR="0079296A" w:rsidRDefault="0079296A" w:rsidP="00484642"/>
    <w:p w:rsidR="0079296A" w:rsidRDefault="0079296A" w:rsidP="00484642"/>
    <w:p w:rsidR="0079296A" w:rsidRDefault="0079296A" w:rsidP="00484642"/>
    <w:p w:rsidR="0079296A" w:rsidRDefault="0079296A" w:rsidP="00484642"/>
    <w:p w:rsidR="0079296A" w:rsidRDefault="0079296A" w:rsidP="002B31BE">
      <w:r w:rsidRPr="005A16E2">
        <w:t>Prác</w:t>
      </w:r>
      <w:r>
        <w:t>e splňuje kritéria pro obhajobu BP.</w:t>
      </w:r>
    </w:p>
    <w:p w:rsidR="0079296A" w:rsidRPr="005A16E2" w:rsidRDefault="0079296A" w:rsidP="00193080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9296A" w:rsidRDefault="0079296A" w:rsidP="002B31BE"/>
    <w:p w:rsidR="0079296A" w:rsidRPr="005A16E2" w:rsidRDefault="0079296A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9296A" w:rsidRDefault="0079296A" w:rsidP="00484642"/>
    <w:p w:rsidR="0079296A" w:rsidRDefault="0079296A" w:rsidP="00484642">
      <w:pPr>
        <w:outlineLvl w:val="0"/>
      </w:pPr>
    </w:p>
    <w:p w:rsidR="0079296A" w:rsidRDefault="0079296A" w:rsidP="00484642">
      <w:pPr>
        <w:outlineLvl w:val="0"/>
      </w:pPr>
    </w:p>
    <w:p w:rsidR="0079296A" w:rsidRPr="005A16E2" w:rsidRDefault="0079296A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23.05.2011</w:t>
      </w:r>
      <w:r w:rsidRPr="005A16E2">
        <w:fldChar w:fldCharType="end"/>
      </w:r>
    </w:p>
    <w:p w:rsidR="0079296A" w:rsidRPr="005A16E2" w:rsidRDefault="0079296A" w:rsidP="00484642"/>
    <w:p w:rsidR="0079296A" w:rsidRDefault="0079296A" w:rsidP="00484642"/>
    <w:p w:rsidR="0079296A" w:rsidRDefault="0079296A" w:rsidP="00484642"/>
    <w:p w:rsidR="0079296A" w:rsidRPr="005A16E2" w:rsidRDefault="0079296A" w:rsidP="00484642"/>
    <w:p w:rsidR="0079296A" w:rsidRPr="005A16E2" w:rsidRDefault="0079296A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79296A" w:rsidRPr="005A16E2" w:rsidRDefault="0079296A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BP</w:t>
      </w:r>
    </w:p>
    <w:p w:rsidR="0079296A" w:rsidRDefault="0079296A" w:rsidP="00FC47F6">
      <w:pPr>
        <w:pStyle w:val="Heading2"/>
        <w:jc w:val="left"/>
        <w:rPr>
          <w:b/>
          <w:szCs w:val="28"/>
        </w:rPr>
      </w:pPr>
    </w:p>
    <w:p w:rsidR="0079296A" w:rsidRDefault="0079296A" w:rsidP="00484642"/>
    <w:p w:rsidR="0079296A" w:rsidRPr="00484642" w:rsidRDefault="0079296A" w:rsidP="00484642"/>
    <w:p w:rsidR="0079296A" w:rsidRPr="00C4600B" w:rsidRDefault="0079296A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79296A" w:rsidRPr="00FC47F6" w:rsidRDefault="0079296A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79296A" w:rsidRPr="00FC47F6" w:rsidRDefault="0079296A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79296A" w:rsidRPr="00FC47F6" w:rsidRDefault="0079296A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79296A" w:rsidRPr="00FC47F6" w:rsidRDefault="0079296A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79296A" w:rsidRPr="00FC47F6" w:rsidRDefault="0079296A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79296A" w:rsidRPr="00FC47F6" w:rsidRDefault="0079296A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79296A" w:rsidRPr="00FC47F6" w:rsidRDefault="0079296A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79296A" w:rsidRPr="00FC47F6" w:rsidRDefault="0079296A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79296A" w:rsidRPr="00FC47F6" w:rsidRDefault="0079296A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79296A" w:rsidRPr="00FC47F6" w:rsidRDefault="0079296A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79296A" w:rsidRPr="00FC47F6" w:rsidRDefault="0079296A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79296A" w:rsidRDefault="0079296A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79296A" w:rsidSect="004C5C13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96A" w:rsidRDefault="0079296A">
      <w:r>
        <w:separator/>
      </w:r>
    </w:p>
  </w:endnote>
  <w:endnote w:type="continuationSeparator" w:id="0">
    <w:p w:rsidR="0079296A" w:rsidRDefault="007929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96A" w:rsidRDefault="007929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9296A" w:rsidRDefault="0079296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96A" w:rsidRDefault="0079296A">
      <w:r>
        <w:separator/>
      </w:r>
    </w:p>
  </w:footnote>
  <w:footnote w:type="continuationSeparator" w:id="0">
    <w:p w:rsidR="0079296A" w:rsidRDefault="007929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89B4478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DC0D3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F707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C986D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9C003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D7407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3C02B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72C4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8A1E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538A41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85D80E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2D249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7CFC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18E7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426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507D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84C2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DF68D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22C41"/>
    <w:rsid w:val="00022F4B"/>
    <w:rsid w:val="00025D16"/>
    <w:rsid w:val="00032FC0"/>
    <w:rsid w:val="000A203F"/>
    <w:rsid w:val="000A6626"/>
    <w:rsid w:val="000B32AE"/>
    <w:rsid w:val="000C13A3"/>
    <w:rsid w:val="000C6054"/>
    <w:rsid w:val="000D7E29"/>
    <w:rsid w:val="000E1F89"/>
    <w:rsid w:val="000F7E5B"/>
    <w:rsid w:val="00102068"/>
    <w:rsid w:val="00114A37"/>
    <w:rsid w:val="00115582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284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1C9"/>
    <w:rsid w:val="00475485"/>
    <w:rsid w:val="00484642"/>
    <w:rsid w:val="004B4402"/>
    <w:rsid w:val="004C5C13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2DB6"/>
    <w:rsid w:val="00583732"/>
    <w:rsid w:val="005A12EC"/>
    <w:rsid w:val="005A16E2"/>
    <w:rsid w:val="005B5721"/>
    <w:rsid w:val="005C7244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73418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25A7"/>
    <w:rsid w:val="00773F38"/>
    <w:rsid w:val="007864A0"/>
    <w:rsid w:val="00790731"/>
    <w:rsid w:val="0079296A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0A8B"/>
    <w:rsid w:val="00925805"/>
    <w:rsid w:val="00926401"/>
    <w:rsid w:val="00935D40"/>
    <w:rsid w:val="00950FFB"/>
    <w:rsid w:val="0098106B"/>
    <w:rsid w:val="009A03A0"/>
    <w:rsid w:val="009C07A4"/>
    <w:rsid w:val="009D30AB"/>
    <w:rsid w:val="009D34B0"/>
    <w:rsid w:val="009D45D8"/>
    <w:rsid w:val="009F0A33"/>
    <w:rsid w:val="009F258B"/>
    <w:rsid w:val="00A0251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92F71"/>
    <w:rsid w:val="00BA3BEF"/>
    <w:rsid w:val="00BB18F4"/>
    <w:rsid w:val="00BE1AD5"/>
    <w:rsid w:val="00BE36AC"/>
    <w:rsid w:val="00BF6CC9"/>
    <w:rsid w:val="00BF77A0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214C"/>
    <w:rsid w:val="00DA7E79"/>
    <w:rsid w:val="00DB6285"/>
    <w:rsid w:val="00DC0DDA"/>
    <w:rsid w:val="00DC1462"/>
    <w:rsid w:val="00DD623B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28A2"/>
    <w:rsid w:val="00E9751A"/>
    <w:rsid w:val="00EC3B86"/>
    <w:rsid w:val="00ED5549"/>
    <w:rsid w:val="00ED6E3E"/>
    <w:rsid w:val="00EE3C70"/>
    <w:rsid w:val="00EF1623"/>
    <w:rsid w:val="00F00B72"/>
    <w:rsid w:val="00F13B95"/>
    <w:rsid w:val="00F13D7E"/>
    <w:rsid w:val="00F14E52"/>
    <w:rsid w:val="00F25EBB"/>
    <w:rsid w:val="00F27F11"/>
    <w:rsid w:val="00F3177C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4EAE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C1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5C13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C5C13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C5C1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C5C1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C5C13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C5C13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C5C13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4C5C1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4C5C13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4C5C13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4C5C13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4C5C13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4C5C13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rsid w:val="004C5C1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4C5C13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4C5C13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rFonts w:cs="Times New Roman"/>
      <w:b/>
      <w:bCs/>
      <w:sz w:val="24"/>
      <w:szCs w:val="24"/>
      <w:lang w:val="cs-CZ" w:eastAsia="cs-CZ" w:bidi="ar-SA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 w:cs="Times New Roman"/>
      <w:i/>
      <w:lang w:val="cs-CZ" w:eastAsia="en-US" w:bidi="ar-SA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93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552</Words>
  <Characters>3261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3</cp:revision>
  <cp:lastPrinted>2011-01-21T09:44:00Z</cp:lastPrinted>
  <dcterms:created xsi:type="dcterms:W3CDTF">2011-05-25T10:26:00Z</dcterms:created>
  <dcterms:modified xsi:type="dcterms:W3CDTF">2011-05-25T10:28:00Z</dcterms:modified>
</cp:coreProperties>
</file>