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4573B9">
        <w:tc>
          <w:tcPr>
            <w:tcW w:w="9828" w:type="dxa"/>
            <w:gridSpan w:val="9"/>
          </w:tcPr>
          <w:p w:rsidR="00CA1943" w:rsidRDefault="00CA1943" w:rsidP="004573B9">
            <w:pPr>
              <w:jc w:val="center"/>
            </w:pPr>
            <w:r w:rsidRPr="004573B9">
              <w:rPr>
                <w:b/>
              </w:rPr>
              <w:t>POSUDEK OPONENTA BAKALÁŘSKÉ PRÁCE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D4224" w:rsidP="00CA1943">
            <w:r>
              <w:t>Hana Juráková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D4224" w:rsidP="00CD4224">
            <w:r w:rsidRPr="00CD4224">
              <w:t xml:space="preserve">A </w:t>
            </w:r>
            <w:proofErr w:type="spellStart"/>
            <w:r w:rsidRPr="00CD4224">
              <w:t>Customer</w:t>
            </w:r>
            <w:proofErr w:type="spellEnd"/>
            <w:r w:rsidRPr="00CD4224">
              <w:t xml:space="preserve"> </w:t>
            </w:r>
            <w:proofErr w:type="spellStart"/>
            <w:r w:rsidRPr="00CD4224">
              <w:t>Satisfaction</w:t>
            </w:r>
            <w:proofErr w:type="spellEnd"/>
            <w:r w:rsidRPr="00CD4224">
              <w:t xml:space="preserve"> </w:t>
            </w:r>
            <w:proofErr w:type="spellStart"/>
            <w:r w:rsidRPr="00CD4224">
              <w:t>Analysis</w:t>
            </w:r>
            <w:proofErr w:type="spellEnd"/>
            <w:r w:rsidRPr="00CD4224">
              <w:t xml:space="preserve"> </w:t>
            </w:r>
            <w:proofErr w:type="spellStart"/>
            <w:r w:rsidRPr="00CD4224">
              <w:t>of</w:t>
            </w:r>
            <w:proofErr w:type="spellEnd"/>
            <w:r w:rsidRPr="00CD4224">
              <w:t xml:space="preserve"> </w:t>
            </w:r>
            <w:proofErr w:type="spellStart"/>
            <w:r w:rsidRPr="00CD4224">
              <w:t>Aukro</w:t>
            </w:r>
            <w:proofErr w:type="spellEnd"/>
            <w:r w:rsidRPr="00CD4224">
              <w:t xml:space="preserve"> </w:t>
            </w:r>
            <w:proofErr w:type="spellStart"/>
            <w:r w:rsidRPr="00CD4224">
              <w:t>Company</w:t>
            </w:r>
            <w:proofErr w:type="spellEnd"/>
          </w:p>
        </w:tc>
      </w:tr>
      <w:tr w:rsidR="00CA1943" w:rsidTr="004573B9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D4224" w:rsidP="00CA1943">
            <w:r>
              <w:t xml:space="preserve">Ing. Michal Pilík,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333ABA" w:rsidP="00CA1943">
            <w:r>
              <w:t>Anglický jazyk pro manažerskou praxi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333ABA" w:rsidP="00CA1943">
            <w:r>
              <w:t>prezenční</w:t>
            </w:r>
          </w:p>
        </w:tc>
      </w:tr>
      <w:tr w:rsidR="00CA1943" w:rsidTr="004573B9">
        <w:tc>
          <w:tcPr>
            <w:tcW w:w="2808" w:type="dxa"/>
            <w:vAlign w:val="center"/>
          </w:tcPr>
          <w:p w:rsidR="00CA1943" w:rsidRPr="004573B9" w:rsidRDefault="00CA1943" w:rsidP="00CA1943">
            <w:pPr>
              <w:rPr>
                <w:b/>
              </w:rPr>
            </w:pPr>
            <w:r w:rsidRPr="004573B9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573B9" w:rsidRDefault="00CA1943" w:rsidP="004573B9">
            <w:pPr>
              <w:jc w:val="right"/>
              <w:rPr>
                <w:b/>
              </w:rPr>
            </w:pPr>
            <w:r w:rsidRPr="004573B9">
              <w:rPr>
                <w:b/>
              </w:rPr>
              <w:t>Stupeň hodnocení</w:t>
            </w:r>
          </w:p>
          <w:p w:rsidR="00CA1943" w:rsidRDefault="00CA1943" w:rsidP="004573B9">
            <w:pPr>
              <w:jc w:val="right"/>
            </w:pPr>
            <w:r w:rsidRPr="004573B9">
              <w:rPr>
                <w:b/>
              </w:rPr>
              <w:t>dle stupnice ECTS</w:t>
            </w:r>
          </w:p>
        </w:tc>
      </w:tr>
      <w:tr w:rsidR="00CA1943" w:rsidTr="004573B9">
        <w:tc>
          <w:tcPr>
            <w:tcW w:w="9828" w:type="dxa"/>
            <w:gridSpan w:val="9"/>
            <w:shd w:val="clear" w:color="auto" w:fill="A6A6A6"/>
          </w:tcPr>
          <w:p w:rsidR="00CA1943" w:rsidRPr="004573B9" w:rsidRDefault="00CA1943" w:rsidP="00CA1943">
            <w:pPr>
              <w:rPr>
                <w:color w:val="FFFFFF"/>
              </w:rPr>
            </w:pPr>
            <w:r w:rsidRPr="004573B9">
              <w:rPr>
                <w:b/>
                <w:color w:val="FFFFFF"/>
              </w:rPr>
              <w:t>Formální stránka práce</w:t>
            </w: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4573B9">
              <w:rPr>
                <w:b/>
                <w:color w:val="FFFFFF"/>
              </w:rPr>
              <w:t>Obsahová stránka práce</w:t>
            </w: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9828" w:type="dxa"/>
            <w:gridSpan w:val="9"/>
          </w:tcPr>
          <w:p w:rsidR="00CA1943" w:rsidRPr="004573B9" w:rsidRDefault="00CA1943" w:rsidP="00A05DD0">
            <w:pPr>
              <w:rPr>
                <w:b/>
              </w:rPr>
            </w:pPr>
            <w:r w:rsidRPr="004573B9">
              <w:rPr>
                <w:b/>
              </w:rPr>
              <w:t>Odůvodnění hodnocení práce (silné a slabé stránky práce):</w:t>
            </w:r>
          </w:p>
          <w:p w:rsidR="00CA1943" w:rsidRPr="00C1276E" w:rsidRDefault="00525145" w:rsidP="00821980">
            <w:pPr>
              <w:jc w:val="both"/>
            </w:pPr>
            <w:r>
              <w:t xml:space="preserve">Předložená bakalářská práce splňuje všechna kritéria vědecké práce. Je jasně stanoven cíl práce. Teoretická část práce je citována z mnoha adekvátních zdrojů. Připomínku bych měl k obsahu teoretické části, studentka se měla spíše zabývat hlouběji problematikou zákazníků a jejich spokojenosti než popisem procesu marketingového výzkumu a SWOT analýzou. </w:t>
            </w:r>
            <w:r w:rsidR="00821980">
              <w:t xml:space="preserve">Oceňuji provedený průzkum spokojenosti mezi zákazníky firmy </w:t>
            </w:r>
            <w:proofErr w:type="spellStart"/>
            <w:r w:rsidR="00821980">
              <w:t>Aukro</w:t>
            </w:r>
            <w:proofErr w:type="spellEnd"/>
            <w:r w:rsidR="00821980">
              <w:t>, stanovení hypotéz, jejich následné ověření a SWOT analýzu s jasnými závěry. Doporučení jsou zcela adekvátní provedeným analýzám.</w:t>
            </w:r>
          </w:p>
          <w:p w:rsidR="00CA1943" w:rsidRPr="00C1276E" w:rsidRDefault="00CA1943" w:rsidP="00A05DD0"/>
          <w:p w:rsidR="00E92443" w:rsidRDefault="00E92443" w:rsidP="00E92443">
            <w:r>
              <w:t>Nebyla zjištěna podobnost BP s dříve publikovaným textem.</w:t>
            </w:r>
          </w:p>
          <w:p w:rsidR="00CA1943" w:rsidRDefault="00CA1943" w:rsidP="00CA1943"/>
        </w:tc>
      </w:tr>
      <w:tr w:rsidR="00CA1943" w:rsidTr="004573B9">
        <w:tc>
          <w:tcPr>
            <w:tcW w:w="9828" w:type="dxa"/>
            <w:gridSpan w:val="9"/>
          </w:tcPr>
          <w:p w:rsidR="00CA1943" w:rsidRPr="004573B9" w:rsidRDefault="00CA1943" w:rsidP="00CA1943">
            <w:pPr>
              <w:rPr>
                <w:b/>
              </w:rPr>
            </w:pPr>
            <w:r w:rsidRPr="004573B9">
              <w:rPr>
                <w:b/>
              </w:rPr>
              <w:t>Otázky k obhajobě:</w:t>
            </w:r>
          </w:p>
          <w:p w:rsidR="00CA1943" w:rsidRDefault="00821980" w:rsidP="0082198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821980">
              <w:rPr>
                <w:lang w:val="en-GB"/>
              </w:rPr>
              <w:t xml:space="preserve">Which of your recommendations </w:t>
            </w:r>
            <w:r>
              <w:rPr>
                <w:lang w:val="en-GB"/>
              </w:rPr>
              <w:t xml:space="preserve">is the company </w:t>
            </w:r>
            <w:proofErr w:type="spellStart"/>
            <w:r>
              <w:rPr>
                <w:lang w:val="en-GB"/>
              </w:rPr>
              <w:t>Aukro</w:t>
            </w:r>
            <w:proofErr w:type="spellEnd"/>
            <w:r>
              <w:rPr>
                <w:lang w:val="en-GB"/>
              </w:rPr>
              <w:t xml:space="preserve"> prepare to realize?</w:t>
            </w:r>
          </w:p>
          <w:p w:rsidR="00821980" w:rsidRDefault="003C2AFE" w:rsidP="0082198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Are here any other competitive on-line auction companies in Czech market?</w:t>
            </w:r>
          </w:p>
          <w:p w:rsidR="003C2AFE" w:rsidRDefault="003C2AFE" w:rsidP="0082198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Who is more profitable for the company in general? Loyal customer or </w:t>
            </w:r>
            <w:r w:rsidR="00AC7D4D">
              <w:rPr>
                <w:lang w:val="en-GB"/>
              </w:rPr>
              <w:t>the customer who buys only once?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CA1943">
            <w:r w:rsidRPr="004573B9">
              <w:rPr>
                <w:b/>
              </w:rPr>
              <w:t>Celkové hodnocení</w:t>
            </w:r>
            <w:r w:rsidRPr="004573B9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  <w:r w:rsidRPr="00525145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94D" w:rsidRDefault="0079694D">
      <w:r>
        <w:separator/>
      </w:r>
    </w:p>
  </w:endnote>
  <w:endnote w:type="continuationSeparator" w:id="0">
    <w:p w:rsidR="0079694D" w:rsidRDefault="00796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94D" w:rsidRDefault="0079694D">
      <w:r>
        <w:separator/>
      </w:r>
    </w:p>
  </w:footnote>
  <w:footnote w:type="continuationSeparator" w:id="0">
    <w:p w:rsidR="0079694D" w:rsidRDefault="0079694D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30889"/>
    <w:multiLevelType w:val="hybridMultilevel"/>
    <w:tmpl w:val="70B42D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28172F"/>
    <w:rsid w:val="00333ABA"/>
    <w:rsid w:val="00353B48"/>
    <w:rsid w:val="003C2AFE"/>
    <w:rsid w:val="00436EAC"/>
    <w:rsid w:val="004573B9"/>
    <w:rsid w:val="004F5BC7"/>
    <w:rsid w:val="00525145"/>
    <w:rsid w:val="00525F0D"/>
    <w:rsid w:val="006838CE"/>
    <w:rsid w:val="0079694D"/>
    <w:rsid w:val="007E4E80"/>
    <w:rsid w:val="00821980"/>
    <w:rsid w:val="00827341"/>
    <w:rsid w:val="008911B8"/>
    <w:rsid w:val="00921BEA"/>
    <w:rsid w:val="00A05DD0"/>
    <w:rsid w:val="00AC0CB8"/>
    <w:rsid w:val="00AC7D4D"/>
    <w:rsid w:val="00C1276E"/>
    <w:rsid w:val="00C138E2"/>
    <w:rsid w:val="00CA1943"/>
    <w:rsid w:val="00CD4224"/>
    <w:rsid w:val="00E92443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E4E8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customStyle="1" w:styleId="Default">
    <w:name w:val="Default"/>
    <w:rsid w:val="00CD42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219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32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Pilik</cp:lastModifiedBy>
  <cp:revision>5</cp:revision>
  <dcterms:created xsi:type="dcterms:W3CDTF">2011-05-20T13:09:00Z</dcterms:created>
  <dcterms:modified xsi:type="dcterms:W3CDTF">2011-05-24T14:33:00Z</dcterms:modified>
</cp:coreProperties>
</file>