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971FCF" w:rsidP="00CA1943">
            <w:r>
              <w:t>Radka Valkovičová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971FCF" w:rsidP="00CA1943">
            <w:r>
              <w:t>Informovanost studentů středních škol o činnosti kontaktních center pro drogově závislé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A53ED9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Odůvodnění hodnocení práce (silné a slabé stránky práce):</w:t>
            </w:r>
          </w:p>
          <w:p w:rsidR="00CA1943" w:rsidRPr="00C1276E" w:rsidRDefault="003515AB" w:rsidP="006C5691">
            <w:pPr>
              <w:jc w:val="both"/>
            </w:pPr>
            <w:r>
              <w:t>Teoretická část předkládané práce se zabývá v souladu s jejím zadáním problematikou poradenství a kontaktní činnosti s uživateli drog v ČR.</w:t>
            </w:r>
            <w:r w:rsidR="00215822">
              <w:t xml:space="preserve"> Autorka se možná dle mého názoru mohla také zaměřit na oblast definování skupiny studentů středních škol a specifických rizik plynoucí právě pro tuto skupinu. Prezentované informace považuji za přehledně a stručně sestavené.</w:t>
            </w:r>
          </w:p>
          <w:p w:rsidR="00CA1943" w:rsidRPr="00C1276E" w:rsidRDefault="00215822" w:rsidP="006C5691">
            <w:pPr>
              <w:jc w:val="both"/>
            </w:pPr>
            <w:r>
              <w:t>Cílem praktické části je pak opět ve shodě s názvem práce zjistit míru informovanosti studentů SŠ o činnosti kontaktních center.</w:t>
            </w:r>
          </w:p>
          <w:p w:rsidR="00CA1943" w:rsidRPr="00C1276E" w:rsidRDefault="00215822" w:rsidP="006C5691">
            <w:pPr>
              <w:jc w:val="both"/>
            </w:pPr>
            <w:r>
              <w:t>Možná si autorka v úvodu praktické části mohla také vymezit termín postoj, se kterým je dále operováno velmi nejasně.</w:t>
            </w:r>
          </w:p>
          <w:p w:rsidR="00CA1943" w:rsidRDefault="00215822" w:rsidP="006C5691">
            <w:pPr>
              <w:jc w:val="both"/>
            </w:pPr>
            <w:r>
              <w:t>Další výhradu bych měl k pořadí dílčích výzkumných otázek, kdy až v poslední otázce autorka zjišťuje, zda vůbec studenti znají K-centrum.</w:t>
            </w:r>
          </w:p>
          <w:p w:rsidR="00215822" w:rsidRPr="00C1276E" w:rsidRDefault="00215822" w:rsidP="006C5691">
            <w:pPr>
              <w:jc w:val="both"/>
            </w:pPr>
            <w:r>
              <w:t xml:space="preserve">Ovšem nejvíce v práci postrádám ve shrnutí výsledků sumarizaci odpovědí na jednotlivě stanovené výzkumné otázky. Čtenář se tak musí v textu značně </w:t>
            </w:r>
            <w:r w:rsidR="00A53ED9">
              <w:t>pracně orientovat a výklad některých informací se mi tak jeví jako nejednoznačný.</w:t>
            </w:r>
          </w:p>
          <w:p w:rsidR="00DD4915" w:rsidRDefault="006B14DF" w:rsidP="00DD4915">
            <w:pPr>
              <w:jc w:val="both"/>
            </w:pPr>
            <w:r>
              <w:t>Seznam</w:t>
            </w:r>
            <w:r w:rsidR="00DD4915">
              <w:t xml:space="preserve"> použité literatury, který obsahuje pouhých 10 literárních pramenů, spatřuji jako hraniční pro tento typ práce. Navíc postrádám jakýkoliv literární zdroj z oblasti humanitně orientované metodologie.</w:t>
            </w:r>
          </w:p>
          <w:p w:rsidR="00DD4915" w:rsidRPr="00BA3203" w:rsidRDefault="00DD4915" w:rsidP="00DD4915">
            <w:pPr>
              <w:jc w:val="both"/>
            </w:pPr>
            <w:r>
              <w:t>Cílové zaměření práce, které autorka uvádí v úvodu práce (ne ovšem formu stručného uvedení cílů práce), spatřuji jako naplněné.</w:t>
            </w:r>
          </w:p>
          <w:p w:rsidR="00CA1943" w:rsidRDefault="00DD4915" w:rsidP="006C5691">
            <w:pPr>
              <w:jc w:val="both"/>
            </w:pPr>
            <w:r>
              <w:t>Práci doporučuji k obhajobě.</w:t>
            </w: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215822" w:rsidP="006C5691">
            <w:pPr>
              <w:jc w:val="both"/>
            </w:pPr>
            <w:r>
              <w:t>Jaké důvody Vás vedly k tomu, že jste si pro svůj výzkum zvolila právě studenty 2. ročníků SŠ?</w:t>
            </w:r>
          </w:p>
          <w:p w:rsidR="00CA1943" w:rsidRDefault="00215822" w:rsidP="006C5691">
            <w:pPr>
              <w:jc w:val="both"/>
            </w:pPr>
            <w:r>
              <w:t>V čem spatřujete možnosti praktického využití Vaší bakalářské práce?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DA75A7">
            <w:r>
              <w:t>Datum:</w:t>
            </w:r>
            <w:r w:rsidR="00C27090">
              <w:t xml:space="preserve"> </w:t>
            </w:r>
            <w:r w:rsidR="00DA75A7">
              <w:t>23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B28" w:rsidRDefault="00371B28">
      <w:r>
        <w:separator/>
      </w:r>
    </w:p>
  </w:endnote>
  <w:endnote w:type="continuationSeparator" w:id="1">
    <w:p w:rsidR="00371B28" w:rsidRDefault="00371B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B28" w:rsidRDefault="00371B28">
      <w:r>
        <w:separator/>
      </w:r>
    </w:p>
  </w:footnote>
  <w:footnote w:type="continuationSeparator" w:id="1">
    <w:p w:rsidR="00371B28" w:rsidRDefault="00371B28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5006"/>
    <w:rsid w:val="00013F64"/>
    <w:rsid w:val="00077AEE"/>
    <w:rsid w:val="000B4A3E"/>
    <w:rsid w:val="000C282C"/>
    <w:rsid w:val="00215822"/>
    <w:rsid w:val="0028172F"/>
    <w:rsid w:val="003515AB"/>
    <w:rsid w:val="00353B48"/>
    <w:rsid w:val="00371B28"/>
    <w:rsid w:val="00413EB4"/>
    <w:rsid w:val="00436EAC"/>
    <w:rsid w:val="004C7383"/>
    <w:rsid w:val="004F5BC7"/>
    <w:rsid w:val="006838CE"/>
    <w:rsid w:val="006B14DF"/>
    <w:rsid w:val="006C5691"/>
    <w:rsid w:val="007A5491"/>
    <w:rsid w:val="00827341"/>
    <w:rsid w:val="00860E49"/>
    <w:rsid w:val="008911B8"/>
    <w:rsid w:val="008C26DB"/>
    <w:rsid w:val="00921BEA"/>
    <w:rsid w:val="00971FCF"/>
    <w:rsid w:val="00A05DD0"/>
    <w:rsid w:val="00A53ED9"/>
    <w:rsid w:val="00C1276E"/>
    <w:rsid w:val="00C138E2"/>
    <w:rsid w:val="00C259C6"/>
    <w:rsid w:val="00C27090"/>
    <w:rsid w:val="00C414A5"/>
    <w:rsid w:val="00CA1943"/>
    <w:rsid w:val="00D2021F"/>
    <w:rsid w:val="00DA75A7"/>
    <w:rsid w:val="00DD4915"/>
    <w:rsid w:val="00E64666"/>
    <w:rsid w:val="00EA4D36"/>
    <w:rsid w:val="00F11D3A"/>
    <w:rsid w:val="00F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C738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108</TotalTime>
  <Pages>1</Pages>
  <Words>361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10</cp:revision>
  <dcterms:created xsi:type="dcterms:W3CDTF">2011-05-23T18:42:00Z</dcterms:created>
  <dcterms:modified xsi:type="dcterms:W3CDTF">2011-05-25T06:46:00Z</dcterms:modified>
</cp:coreProperties>
</file>