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A9632F" w:rsidP="00CA1943">
            <w:r>
              <w:t>Jana Velecká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A9632F" w:rsidP="00CA1943">
            <w:r>
              <w:t>Role počítače ve volném čase dětí středního školního věku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D97E3B" w:rsidP="006C5691">
            <w:pPr>
              <w:jc w:val="both"/>
            </w:pPr>
            <w:r>
              <w:t>Vymezení a vývojové proměny středního školního věku, problematika volného času a hlavně pozitiva a negativa ve využívání počítače s přihlédnutím k využívání internetu tvoří ústřední a nosná témata předkládané bakalářské práce</w:t>
            </w:r>
            <w:r w:rsidR="0089596F">
              <w:t>, což spatřuji v souladu s jejím zadáním</w:t>
            </w:r>
            <w:r>
              <w:t xml:space="preserve">. </w:t>
            </w:r>
            <w:r w:rsidR="00066150">
              <w:t>K teoretické části práce žádné výhrady nemám</w:t>
            </w:r>
            <w:r w:rsidR="0089596F">
              <w:t>,</w:t>
            </w:r>
            <w:r w:rsidR="00066150">
              <w:t xml:space="preserve"> a považuji ji za zcela adekvátní </w:t>
            </w:r>
            <w:r w:rsidR="0089596F">
              <w:t xml:space="preserve">a výchozí k praktické části práce. </w:t>
            </w:r>
          </w:p>
          <w:p w:rsidR="00CA1943" w:rsidRPr="00C1276E" w:rsidRDefault="0089596F" w:rsidP="006C5691">
            <w:pPr>
              <w:jc w:val="both"/>
            </w:pPr>
            <w:r>
              <w:t>Cílem praktické části práce zmapovat využití počítače ve volném čase dětí. Autorka v souladu s tímto hlavním cíle vytyčuje i dílčí cíle, jimž jsou pak adekvátní i stanovené otevřené výzkumné otázky. Shrnutí výsledků výzkumu je uvedeno ve formě odpovědí na stanovené výzkumné otázky.</w:t>
            </w:r>
          </w:p>
          <w:p w:rsidR="00CA1943" w:rsidRPr="00C1276E" w:rsidRDefault="0089596F" w:rsidP="006C5691">
            <w:pPr>
              <w:jc w:val="both"/>
            </w:pPr>
            <w:r>
              <w:t>K předložené práci skutečně žádné výhrady nemám.</w:t>
            </w:r>
          </w:p>
          <w:p w:rsidR="00780F28" w:rsidRPr="00B31152" w:rsidRDefault="00780F28" w:rsidP="00780F28">
            <w:pPr>
              <w:jc w:val="both"/>
            </w:pPr>
            <w:r w:rsidRPr="00B31152">
              <w:t xml:space="preserve">V seznamu použité literatury oceňuji zejména využití </w:t>
            </w:r>
            <w:r>
              <w:t>37</w:t>
            </w:r>
            <w:r w:rsidRPr="00B31152">
              <w:t xml:space="preserve"> literárních pramenů, včetně internetových zdrojů a článků publikovaných v odborných periodikách. Zejména také oceňuji informačně bohaté přílohy. </w:t>
            </w:r>
          </w:p>
          <w:p w:rsidR="00780F28" w:rsidRPr="00B31152" w:rsidRDefault="00780F28" w:rsidP="00780F28">
            <w:pPr>
              <w:jc w:val="both"/>
            </w:pPr>
            <w:r w:rsidRPr="00B31152">
              <w:t>Cílové zaměření práce, které autorka uvádí v úvodu práce (ne ovšem formu stručného uvedení cílů práce), spatřuji jako dostatečně naplněné.</w:t>
            </w:r>
          </w:p>
          <w:p w:rsidR="00780F28" w:rsidRPr="00C1276E" w:rsidRDefault="00780F28" w:rsidP="00780F28">
            <w:pPr>
              <w:jc w:val="both"/>
            </w:pPr>
            <w:r w:rsidRPr="00B31152"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CA1943" w:rsidP="006C5691">
            <w:pPr>
              <w:jc w:val="both"/>
            </w:pPr>
          </w:p>
          <w:p w:rsidR="00066150" w:rsidRDefault="0089596F" w:rsidP="006C5691">
            <w:pPr>
              <w:jc w:val="both"/>
            </w:pPr>
            <w:r>
              <w:t>Zjistila jste ve svém výzkumu nějaké informace, které Vás skutečně překvapily?</w:t>
            </w:r>
          </w:p>
          <w:p w:rsidR="00CA1943" w:rsidRDefault="00780F28" w:rsidP="006C5691">
            <w:pPr>
              <w:jc w:val="both"/>
            </w:pPr>
            <w:r>
              <w:t>V čem spatřujete možnosti praktického využití Vaší bakalářské práce?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CF3" w:rsidRDefault="00D84CF3">
      <w:r>
        <w:separator/>
      </w:r>
    </w:p>
  </w:endnote>
  <w:endnote w:type="continuationSeparator" w:id="1">
    <w:p w:rsidR="00D84CF3" w:rsidRDefault="00D84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CF3" w:rsidRDefault="00D84CF3">
      <w:r>
        <w:separator/>
      </w:r>
    </w:p>
  </w:footnote>
  <w:footnote w:type="continuationSeparator" w:id="1">
    <w:p w:rsidR="00D84CF3" w:rsidRDefault="00D84CF3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66150"/>
    <w:rsid w:val="00077AEE"/>
    <w:rsid w:val="000B4A3E"/>
    <w:rsid w:val="000C282C"/>
    <w:rsid w:val="0028172F"/>
    <w:rsid w:val="00353B48"/>
    <w:rsid w:val="00436EAC"/>
    <w:rsid w:val="004F5BC7"/>
    <w:rsid w:val="006838CE"/>
    <w:rsid w:val="006C5691"/>
    <w:rsid w:val="00780F28"/>
    <w:rsid w:val="00827341"/>
    <w:rsid w:val="00860E49"/>
    <w:rsid w:val="008911B8"/>
    <w:rsid w:val="0089596F"/>
    <w:rsid w:val="00921BEA"/>
    <w:rsid w:val="00A05DD0"/>
    <w:rsid w:val="00A9632F"/>
    <w:rsid w:val="00C1276E"/>
    <w:rsid w:val="00C138E2"/>
    <w:rsid w:val="00C259C6"/>
    <w:rsid w:val="00C27090"/>
    <w:rsid w:val="00CA1943"/>
    <w:rsid w:val="00D84CF3"/>
    <w:rsid w:val="00D97E3B"/>
    <w:rsid w:val="00DA75A7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37</TotalTime>
  <Pages>1</Pages>
  <Words>317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4</cp:revision>
  <dcterms:created xsi:type="dcterms:W3CDTF">2011-05-25T16:09:00Z</dcterms:created>
  <dcterms:modified xsi:type="dcterms:W3CDTF">2011-05-25T16:50:00Z</dcterms:modified>
</cp:coreProperties>
</file>