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A25" w:rsidRPr="005A16E2" w:rsidRDefault="00E74A25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E74A25" w:rsidRPr="005A16E2" w:rsidRDefault="00E74A25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E74A25" w:rsidRPr="005A16E2" w:rsidRDefault="00E74A25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E74A25" w:rsidRPr="005A16E2" w:rsidRDefault="00E74A25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>
        <w:t xml:space="preserve"> BP</w:t>
      </w:r>
      <w:r w:rsidRPr="005A16E2">
        <w:t>:</w:t>
      </w:r>
      <w:r w:rsidRPr="005A16E2">
        <w:tab/>
        <w:t>Ak. rok:</w:t>
      </w:r>
    </w:p>
    <w:bookmarkStart w:id="2" w:name="Text1"/>
    <w:p w:rsidR="00E74A25" w:rsidRPr="005A16E2" w:rsidRDefault="00E74A25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Pavlína Mikulicová</w:t>
      </w:r>
      <w:r w:rsidRPr="005A16E2">
        <w:fldChar w:fldCharType="end"/>
      </w:r>
      <w:bookmarkEnd w:id="2"/>
      <w:r w:rsidRPr="005A16E2">
        <w:tab/>
      </w:r>
      <w:bookmarkStart w:id="3" w:name="Text2"/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Ing. Renata  Bábková</w:t>
      </w:r>
      <w:r w:rsidRPr="005A16E2">
        <w:fldChar w:fldCharType="end"/>
      </w:r>
      <w:bookmarkEnd w:id="3"/>
      <w:r w:rsidRPr="005A16E2">
        <w:tab/>
      </w:r>
      <w:bookmarkStart w:id="4" w:name="Text3"/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2010/2011</w:t>
      </w:r>
      <w:r w:rsidRPr="005A16E2">
        <w:fldChar w:fldCharType="end"/>
      </w:r>
      <w:bookmarkEnd w:id="4"/>
    </w:p>
    <w:p w:rsidR="00E74A25" w:rsidRPr="005A16E2" w:rsidRDefault="00E74A25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bookmarkStart w:id="5" w:name="Text4"/>
    <w:p w:rsidR="00E74A25" w:rsidRPr="005A16E2" w:rsidRDefault="00E74A25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t>Analýza trhu práce a nezaměstnanosti na Břeclavsku</w:t>
      </w:r>
      <w:r w:rsidRPr="005A16E2">
        <w:fldChar w:fldCharType="end"/>
      </w:r>
      <w:bookmarkEnd w:id="5"/>
    </w:p>
    <w:p w:rsidR="00E74A25" w:rsidRPr="005A16E2" w:rsidRDefault="00E74A25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E74A25" w:rsidRPr="005A16E2" w:rsidTr="00BE1AD5">
        <w:trPr>
          <w:trHeight w:val="308"/>
        </w:trPr>
        <w:tc>
          <w:tcPr>
            <w:tcW w:w="3924" w:type="dxa"/>
            <w:gridSpan w:val="2"/>
            <w:vAlign w:val="center"/>
          </w:tcPr>
          <w:p w:rsidR="00E74A25" w:rsidRPr="005A16E2" w:rsidRDefault="00E74A25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E74A25" w:rsidRPr="005A16E2" w:rsidRDefault="00E74A25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E74A25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bookmarkStart w:id="6" w:name="Text5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6502C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E74A25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bookmarkStart w:id="7" w:name="Text11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6502C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E74A25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bookmarkStart w:id="8" w:name="Text17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6502C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E74A25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6502C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E74A25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bookmarkStart w:id="9" w:name="Text23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6502C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E74A25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6502C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E74A25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5A16E2" w:rsidRDefault="00E74A25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Default="00E74A25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E74A25" w:rsidRPr="005A16E2" w:rsidRDefault="00E74A25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(0 – 60)</w:t>
            </w:r>
          </w:p>
        </w:tc>
        <w:bookmarkStart w:id="10" w:name="Text29"/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74A25" w:rsidRPr="00673418" w:rsidRDefault="00E74A25" w:rsidP="006502CE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snapToGrid w:val="0"/>
                <w:color w:val="000000"/>
              </w:rPr>
              <w:t>46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E74A25" w:rsidRPr="005A16E2" w:rsidRDefault="00E74A25" w:rsidP="00FC47F6"/>
    <w:p w:rsidR="00E74A25" w:rsidRDefault="00E74A25" w:rsidP="00FC47F6"/>
    <w:p w:rsidR="00E74A25" w:rsidRPr="005A16E2" w:rsidRDefault="00E74A25" w:rsidP="00FC47F6"/>
    <w:p w:rsidR="00E74A25" w:rsidRPr="00FC47F6" w:rsidRDefault="00E74A25" w:rsidP="00484642">
      <w:pPr>
        <w:pStyle w:val="Heading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E74A25" w:rsidRPr="00FC47F6" w:rsidTr="00670C6C">
        <w:tc>
          <w:tcPr>
            <w:tcW w:w="1451" w:type="dxa"/>
          </w:tcPr>
          <w:p w:rsidR="00E74A25" w:rsidRPr="00FC47F6" w:rsidRDefault="00E74A25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E74A25" w:rsidRPr="00670C6C" w:rsidRDefault="00E74A25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E74A25" w:rsidRPr="00FC47F6" w:rsidTr="00670C6C">
        <w:tc>
          <w:tcPr>
            <w:tcW w:w="1451" w:type="dxa"/>
          </w:tcPr>
          <w:p w:rsidR="00E74A25" w:rsidRPr="00FC47F6" w:rsidRDefault="00E74A25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E74A25" w:rsidRPr="00670C6C" w:rsidRDefault="00E74A25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E74A25" w:rsidRPr="00FC47F6" w:rsidTr="00670C6C">
        <w:tc>
          <w:tcPr>
            <w:tcW w:w="1451" w:type="dxa"/>
          </w:tcPr>
          <w:p w:rsidR="00E74A25" w:rsidRPr="00FC47F6" w:rsidRDefault="00E74A25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E74A25" w:rsidRPr="00670C6C" w:rsidRDefault="00E74A25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E74A25" w:rsidRPr="00FC47F6" w:rsidTr="00670C6C">
        <w:tc>
          <w:tcPr>
            <w:tcW w:w="1451" w:type="dxa"/>
          </w:tcPr>
          <w:p w:rsidR="00E74A25" w:rsidRPr="00FC47F6" w:rsidRDefault="00E74A25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E74A25" w:rsidRPr="00670C6C" w:rsidRDefault="00E74A25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E74A25" w:rsidRPr="00FC47F6" w:rsidTr="00670C6C">
        <w:tc>
          <w:tcPr>
            <w:tcW w:w="1451" w:type="dxa"/>
          </w:tcPr>
          <w:p w:rsidR="00E74A25" w:rsidRPr="00FC47F6" w:rsidRDefault="00E74A25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E74A25" w:rsidRPr="00670C6C" w:rsidRDefault="00E74A25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E74A25" w:rsidRPr="00FC47F6" w:rsidTr="00670C6C">
        <w:tc>
          <w:tcPr>
            <w:tcW w:w="1451" w:type="dxa"/>
          </w:tcPr>
          <w:p w:rsidR="00E74A25" w:rsidRPr="00FC47F6" w:rsidRDefault="00E74A25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E74A25" w:rsidRPr="00670C6C" w:rsidRDefault="00E74A25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E74A25" w:rsidRDefault="00E74A25" w:rsidP="00FC47F6"/>
    <w:p w:rsidR="00E74A25" w:rsidRDefault="00E74A25" w:rsidP="00C4600B">
      <w:pPr>
        <w:rPr>
          <w:b/>
          <w:sz w:val="28"/>
          <w:szCs w:val="28"/>
        </w:rPr>
      </w:pPr>
    </w:p>
    <w:p w:rsidR="00E74A25" w:rsidRPr="00C4600B" w:rsidRDefault="00E74A25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E74A25" w:rsidRPr="005A16E2" w:rsidTr="00633A68">
        <w:trPr>
          <w:trHeight w:val="2839"/>
        </w:trPr>
        <w:tc>
          <w:tcPr>
            <w:tcW w:w="9212" w:type="dxa"/>
          </w:tcPr>
          <w:p w:rsidR="00E74A25" w:rsidRDefault="00E74A25" w:rsidP="006502CE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Předložená bakalářská práce se zabývá analýzou trhu práce a nezaměstnanosti na Břeclavsku.</w:t>
            </w:r>
          </w:p>
          <w:p w:rsidR="00E74A25" w:rsidRDefault="00E74A25" w:rsidP="006502CE">
            <w:r>
              <w:t>V teoretické části autorka na velmi dobré úrovni zpracovala literární rešerše zahrnující problematiku trhu práce a nezaměstnanosti.</w:t>
            </w:r>
          </w:p>
          <w:p w:rsidR="00E74A25" w:rsidRPr="00EF28D9" w:rsidRDefault="00E74A25" w:rsidP="00EF28D9">
            <w:r w:rsidRPr="00EF28D9">
              <w:t>V</w:t>
            </w:r>
            <w:r>
              <w:t> </w:t>
            </w:r>
            <w:r w:rsidRPr="00EF28D9">
              <w:t>praktick</w:t>
            </w:r>
            <w:r>
              <w:t>é části v přehledu nejvýznamnějších zaměstnavatelů chybí pro srovnání údaje z roku 2010. V grafu vývoje míry nezaměstnanosti se dá přesná procentuální výše míry nezaměstnanosti jen odhadovat.  Pro dotazníkové šetření bylo použito jen 53 respondentů.</w:t>
            </w:r>
          </w:p>
          <w:p w:rsidR="00E74A25" w:rsidRDefault="00E74A25" w:rsidP="006502CE"/>
          <w:p w:rsidR="00E74A25" w:rsidRPr="005A16E2" w:rsidRDefault="00E74A25" w:rsidP="006502CE">
            <w:r w:rsidRPr="005A16E2">
              <w:fldChar w:fldCharType="end"/>
            </w:r>
          </w:p>
        </w:tc>
      </w:tr>
    </w:tbl>
    <w:p w:rsidR="00E74A25" w:rsidRDefault="00E74A25" w:rsidP="00C4600B">
      <w:pPr>
        <w:pStyle w:val="Heading2"/>
        <w:jc w:val="left"/>
        <w:rPr>
          <w:sz w:val="22"/>
          <w:szCs w:val="22"/>
        </w:rPr>
      </w:pPr>
    </w:p>
    <w:p w:rsidR="00E74A25" w:rsidRDefault="00E74A25" w:rsidP="00FC47F6">
      <w:pPr>
        <w:rPr>
          <w:b/>
        </w:rPr>
      </w:pPr>
    </w:p>
    <w:p w:rsidR="00E74A25" w:rsidRDefault="00E74A25" w:rsidP="00FC47F6">
      <w:pPr>
        <w:rPr>
          <w:b/>
        </w:rPr>
      </w:pPr>
    </w:p>
    <w:p w:rsidR="00E74A25" w:rsidRDefault="00E74A25" w:rsidP="00FC47F6">
      <w:pPr>
        <w:rPr>
          <w:b/>
        </w:rPr>
      </w:pPr>
    </w:p>
    <w:p w:rsidR="00E74A25" w:rsidRPr="00C4600B" w:rsidRDefault="00E74A25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E74A25" w:rsidRPr="005A16E2" w:rsidTr="00BE1AD5">
        <w:trPr>
          <w:trHeight w:val="2839"/>
        </w:trPr>
        <w:tc>
          <w:tcPr>
            <w:tcW w:w="9212" w:type="dxa"/>
          </w:tcPr>
          <w:bookmarkStart w:id="11" w:name="Text44"/>
          <w:p w:rsidR="00E74A25" w:rsidRPr="005A16E2" w:rsidRDefault="00E74A25" w:rsidP="00766948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Komu jste své doporučení předala?</w:t>
            </w:r>
            <w:r w:rsidRPr="005A16E2">
              <w:fldChar w:fldCharType="end"/>
            </w:r>
            <w:bookmarkEnd w:id="11"/>
          </w:p>
        </w:tc>
      </w:tr>
    </w:tbl>
    <w:p w:rsidR="00E74A25" w:rsidRDefault="00E74A25" w:rsidP="00484642"/>
    <w:p w:rsidR="00E74A25" w:rsidRDefault="00E74A25" w:rsidP="00484642"/>
    <w:p w:rsidR="00E74A25" w:rsidRDefault="00E74A25" w:rsidP="00484642"/>
    <w:p w:rsidR="00E74A25" w:rsidRDefault="00E74A25" w:rsidP="00484642"/>
    <w:p w:rsidR="00E74A25" w:rsidRDefault="00E74A25" w:rsidP="002B31BE">
      <w:r w:rsidRPr="005A16E2">
        <w:t>Prác</w:t>
      </w:r>
      <w:r>
        <w:t>e splňuje kritéria pro obhajobu BP.</w:t>
      </w:r>
    </w:p>
    <w:p w:rsidR="00E74A25" w:rsidRPr="005A16E2" w:rsidRDefault="00E74A25" w:rsidP="00193080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E74A25" w:rsidRDefault="00E74A25" w:rsidP="002B31BE"/>
    <w:p w:rsidR="00E74A25" w:rsidRPr="005A16E2" w:rsidRDefault="00E74A25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E74A25" w:rsidRDefault="00E74A25" w:rsidP="00484642"/>
    <w:p w:rsidR="00E74A25" w:rsidRDefault="00E74A25" w:rsidP="00484642">
      <w:pPr>
        <w:outlineLvl w:val="0"/>
      </w:pPr>
    </w:p>
    <w:p w:rsidR="00E74A25" w:rsidRDefault="00E74A25" w:rsidP="00484642">
      <w:pPr>
        <w:outlineLvl w:val="0"/>
      </w:pPr>
    </w:p>
    <w:p w:rsidR="00E74A25" w:rsidRPr="005A16E2" w:rsidRDefault="00E74A25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23.05.2011</w:t>
      </w:r>
      <w:r w:rsidRPr="005A16E2">
        <w:fldChar w:fldCharType="end"/>
      </w:r>
    </w:p>
    <w:p w:rsidR="00E74A25" w:rsidRPr="005A16E2" w:rsidRDefault="00E74A25" w:rsidP="00484642"/>
    <w:p w:rsidR="00E74A25" w:rsidRDefault="00E74A25" w:rsidP="00484642"/>
    <w:p w:rsidR="00E74A25" w:rsidRDefault="00E74A25" w:rsidP="00484642"/>
    <w:p w:rsidR="00E74A25" w:rsidRPr="005A16E2" w:rsidRDefault="00E74A25" w:rsidP="00484642"/>
    <w:p w:rsidR="00E74A25" w:rsidRPr="005A16E2" w:rsidRDefault="00E74A25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E74A25" w:rsidRPr="005A16E2" w:rsidRDefault="00E74A25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BP</w:t>
      </w:r>
    </w:p>
    <w:p w:rsidR="00E74A25" w:rsidRDefault="00E74A25" w:rsidP="00FC47F6">
      <w:pPr>
        <w:pStyle w:val="Heading2"/>
        <w:jc w:val="left"/>
        <w:rPr>
          <w:b/>
          <w:szCs w:val="28"/>
        </w:rPr>
      </w:pPr>
    </w:p>
    <w:p w:rsidR="00E74A25" w:rsidRDefault="00E74A25" w:rsidP="00484642"/>
    <w:p w:rsidR="00E74A25" w:rsidRPr="00484642" w:rsidRDefault="00E74A25" w:rsidP="00484642"/>
    <w:p w:rsidR="00E74A25" w:rsidRPr="00C4600B" w:rsidRDefault="00E74A25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E74A25" w:rsidRPr="00FC47F6" w:rsidRDefault="00E74A25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E74A25" w:rsidRPr="00FC47F6" w:rsidRDefault="00E74A25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E74A25" w:rsidRPr="00FC47F6" w:rsidRDefault="00E74A25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E74A25" w:rsidRPr="00FC47F6" w:rsidRDefault="00E74A25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E74A25" w:rsidRPr="00FC47F6" w:rsidRDefault="00E74A25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E74A25" w:rsidRPr="00FC47F6" w:rsidRDefault="00E74A25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E74A25" w:rsidRPr="00FC47F6" w:rsidRDefault="00E74A25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E74A25" w:rsidRPr="00FC47F6" w:rsidRDefault="00E74A25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E74A25" w:rsidRPr="00FC47F6" w:rsidRDefault="00E74A25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E74A25" w:rsidRPr="00FC47F6" w:rsidRDefault="00E74A25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E74A25" w:rsidRPr="00FC47F6" w:rsidRDefault="00E74A25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E74A25" w:rsidRDefault="00E74A25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E74A25" w:rsidSect="00776B1A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A25" w:rsidRDefault="00E74A25">
      <w:r>
        <w:separator/>
      </w:r>
    </w:p>
  </w:endnote>
  <w:endnote w:type="continuationSeparator" w:id="0">
    <w:p w:rsidR="00E74A25" w:rsidRDefault="00E74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A25" w:rsidRDefault="00E74A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4A25" w:rsidRDefault="00E74A2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A25" w:rsidRDefault="00E74A25">
      <w:r>
        <w:separator/>
      </w:r>
    </w:p>
  </w:footnote>
  <w:footnote w:type="continuationSeparator" w:id="0">
    <w:p w:rsidR="00E74A25" w:rsidRDefault="00E74A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E124A6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2DEBC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D1CFD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D86D8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B501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88E50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97E72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852E6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31835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8690E1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5D6212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0AEB2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A886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DC93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1DC09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643C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FAC4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6D886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22C41"/>
    <w:rsid w:val="00022F4B"/>
    <w:rsid w:val="00025D16"/>
    <w:rsid w:val="00032FC0"/>
    <w:rsid w:val="000A203F"/>
    <w:rsid w:val="000A6626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284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4D03"/>
    <w:rsid w:val="003669D1"/>
    <w:rsid w:val="00367CB4"/>
    <w:rsid w:val="00392B91"/>
    <w:rsid w:val="003A154F"/>
    <w:rsid w:val="003B149B"/>
    <w:rsid w:val="003C23B8"/>
    <w:rsid w:val="003F244A"/>
    <w:rsid w:val="00404FDF"/>
    <w:rsid w:val="00410D54"/>
    <w:rsid w:val="00413BC5"/>
    <w:rsid w:val="00430A98"/>
    <w:rsid w:val="00441D30"/>
    <w:rsid w:val="0045148F"/>
    <w:rsid w:val="004751C9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3FC2"/>
    <w:rsid w:val="00636FD2"/>
    <w:rsid w:val="00637686"/>
    <w:rsid w:val="006502CE"/>
    <w:rsid w:val="00653438"/>
    <w:rsid w:val="0067051A"/>
    <w:rsid w:val="00670C6C"/>
    <w:rsid w:val="00673418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033EF"/>
    <w:rsid w:val="0072080B"/>
    <w:rsid w:val="0075166C"/>
    <w:rsid w:val="007540C1"/>
    <w:rsid w:val="00766948"/>
    <w:rsid w:val="00773F38"/>
    <w:rsid w:val="00776B1A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0A8B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92F71"/>
    <w:rsid w:val="00BA3BEF"/>
    <w:rsid w:val="00BB18F4"/>
    <w:rsid w:val="00BE1AD5"/>
    <w:rsid w:val="00BE36AC"/>
    <w:rsid w:val="00BF6CC9"/>
    <w:rsid w:val="00BF77A0"/>
    <w:rsid w:val="00C00841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214C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4A25"/>
    <w:rsid w:val="00E768C3"/>
    <w:rsid w:val="00E80A7B"/>
    <w:rsid w:val="00E8382C"/>
    <w:rsid w:val="00E928A2"/>
    <w:rsid w:val="00E9751A"/>
    <w:rsid w:val="00EC3B86"/>
    <w:rsid w:val="00ED5549"/>
    <w:rsid w:val="00ED6E3E"/>
    <w:rsid w:val="00EE3C70"/>
    <w:rsid w:val="00EF1623"/>
    <w:rsid w:val="00EF28D9"/>
    <w:rsid w:val="00F00B72"/>
    <w:rsid w:val="00F13B95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B1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6B1A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76B1A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76B1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76B1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76B1A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76B1A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76B1A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5A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5A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5A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5A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5AE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5AE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5AE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776B1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45AE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776B1A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D45AE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776B1A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D45AE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76B1A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D45AE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776B1A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D45AE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776B1A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D45AE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776B1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D45AE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776B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776B1A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D45AE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5AE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rFonts w:cs="Times New Roman"/>
      <w:b/>
      <w:bCs/>
      <w:sz w:val="24"/>
      <w:szCs w:val="24"/>
      <w:lang w:val="cs-CZ" w:eastAsia="cs-CZ" w:bidi="ar-SA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D45AE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 w:cs="Times New Roman"/>
      <w:i/>
      <w:lang w:val="cs-CZ" w:eastAsia="en-US" w:bidi="ar-SA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17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560</Words>
  <Characters>3310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2011-05-25T08:40:00Z</cp:lastPrinted>
  <dcterms:created xsi:type="dcterms:W3CDTF">2011-05-25T10:27:00Z</dcterms:created>
  <dcterms:modified xsi:type="dcterms:W3CDTF">2011-05-25T10:27:00Z</dcterms:modified>
</cp:coreProperties>
</file>