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441F1C" w:rsidRDefault="00051655" w:rsidP="00362AB0">
            <w:pPr>
              <w:rPr>
                <w:b/>
              </w:rPr>
            </w:pPr>
            <w:r>
              <w:rPr>
                <w:b/>
              </w:rPr>
              <w:t>Žaneta Kubíčková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441F1C" w:rsidRDefault="00051655" w:rsidP="00362AB0">
            <w:pPr>
              <w:rPr>
                <w:b/>
              </w:rPr>
            </w:pPr>
            <w:proofErr w:type="spellStart"/>
            <w:r>
              <w:rPr>
                <w:b/>
              </w:rPr>
              <w:t>Strategies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Translating</w:t>
            </w:r>
            <w:proofErr w:type="spellEnd"/>
            <w:r>
              <w:rPr>
                <w:b/>
              </w:rPr>
              <w:t xml:space="preserve"> Terminology in </w:t>
            </w:r>
            <w:proofErr w:type="spellStart"/>
            <w:r>
              <w:rPr>
                <w:b/>
              </w:rPr>
              <w:t>Tourist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Brochures</w:t>
            </w:r>
            <w:proofErr w:type="spellEnd"/>
            <w:r w:rsidR="00441F1C" w:rsidRPr="00441F1C">
              <w:rPr>
                <w:b/>
              </w:rPr>
              <w:t>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Pr="00441F1C" w:rsidRDefault="00441F1C" w:rsidP="00362AB0">
            <w:pPr>
              <w:rPr>
                <w:b/>
              </w:rPr>
            </w:pPr>
            <w:r w:rsidRPr="00441F1C">
              <w:rPr>
                <w:b/>
              </w:rPr>
              <w:t>PhDr. Katarína Nemčoková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Pr="00441F1C" w:rsidRDefault="00F5589B" w:rsidP="00362AB0">
            <w:pPr>
              <w:rPr>
                <w:b/>
              </w:rPr>
            </w:pPr>
            <w:r w:rsidRPr="00441F1C">
              <w:rPr>
                <w:b/>
              </w:rP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Pr="00441F1C" w:rsidRDefault="00F5589B" w:rsidP="00362AB0">
            <w:pPr>
              <w:rPr>
                <w:b/>
              </w:rPr>
            </w:pPr>
            <w:r w:rsidRPr="00441F1C">
              <w:rPr>
                <w:b/>
              </w:rP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051655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051655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051655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051655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051655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051655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051655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051655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051655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687F9E" w:rsidRPr="00E920D6" w:rsidRDefault="00051655" w:rsidP="00362AB0">
            <w:pPr>
              <w:rPr>
                <w:lang w:val="sk-SK"/>
              </w:rPr>
            </w:pPr>
            <w:r>
              <w:rPr>
                <w:lang w:val="sk-SK"/>
              </w:rPr>
              <w:t xml:space="preserve">Dojem z celkovo dobrej práce je kvôli nezvládnutému úvodu prvotne zlý. Vyskytujú sa v ňom jazykové i logické chyby. Našťastie formulácie cieľov a ich naplnenie majú výbornú úroveň. </w:t>
            </w:r>
            <w:r w:rsidR="001442E8">
              <w:rPr>
                <w:lang w:val="sk-SK"/>
              </w:rPr>
              <w:t xml:space="preserve">Oceňujem precíznu prácu pri zbere a triedení materiálu a zaujímavé postrehy vyplývajúce z analýz. </w:t>
            </w:r>
            <w:r w:rsidR="00687F9E" w:rsidRPr="00E920D6">
              <w:rPr>
                <w:lang w:val="sk-SK"/>
              </w:rPr>
              <w:t>Nebola zistená podobnosť BP s iným vopred publikovaným textom.</w:t>
            </w:r>
          </w:p>
          <w:p w:rsidR="00E920D6" w:rsidRPr="00E920D6" w:rsidRDefault="00E920D6" w:rsidP="00362AB0">
            <w:pPr>
              <w:rPr>
                <w:lang w:val="sk-SK"/>
              </w:rPr>
            </w:pPr>
            <w:r w:rsidRPr="00E920D6">
              <w:rPr>
                <w:lang w:val="sk-SK"/>
              </w:rPr>
              <w:t>Prácu odporúčam pripustiť k obhajobe.</w:t>
            </w:r>
          </w:p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</w:t>
            </w:r>
            <w:r w:rsidR="00687F9E">
              <w:rPr>
                <w:b/>
              </w:rPr>
              <w:t> </w:t>
            </w:r>
            <w:r w:rsidRPr="004D25F5">
              <w:rPr>
                <w:b/>
              </w:rPr>
              <w:t>obhajobě:</w:t>
            </w:r>
          </w:p>
          <w:p w:rsidR="006847E2" w:rsidRPr="00E920D6" w:rsidRDefault="001442E8" w:rsidP="00687F9E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Do you think that stating the name of the translator would improve quality of the translating work of the brochures? </w:t>
            </w:r>
          </w:p>
          <w:p w:rsidR="006847E2" w:rsidRPr="00E920D6" w:rsidRDefault="001442E8" w:rsidP="00362AB0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What rules would you suggest for creation of terms in tourism</w:t>
            </w:r>
            <w:r w:rsidR="00687F9E" w:rsidRPr="00E920D6">
              <w:rPr>
                <w:lang w:val="en-US"/>
              </w:rPr>
              <w:t>?</w:t>
            </w:r>
          </w:p>
          <w:p w:rsidR="006847E2" w:rsidRPr="00E920D6" w:rsidRDefault="006847E2" w:rsidP="00362AB0">
            <w:pPr>
              <w:rPr>
                <w:lang w:val="en-US"/>
              </w:rPr>
            </w:pPr>
          </w:p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051655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AE1BE1">
              <w:t xml:space="preserve"> </w:t>
            </w:r>
            <w:proofErr w:type="gramStart"/>
            <w:r w:rsidR="00AE1BE1">
              <w:t>13.5.2011</w:t>
            </w:r>
            <w:proofErr w:type="gramEnd"/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7B0EC0">
              <w:t xml:space="preserve">  </w:t>
            </w:r>
            <w:r w:rsidR="002C7428">
              <w:t xml:space="preserve">Katarína Nemčoková, </w:t>
            </w:r>
            <w:proofErr w:type="gramStart"/>
            <w:r w:rsidR="002C7428"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193" w:rsidRDefault="009D1193">
      <w:r>
        <w:separator/>
      </w:r>
    </w:p>
  </w:endnote>
  <w:endnote w:type="continuationSeparator" w:id="0">
    <w:p w:rsidR="009D1193" w:rsidRDefault="009D11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193" w:rsidRDefault="009D1193">
      <w:r>
        <w:separator/>
      </w:r>
    </w:p>
  </w:footnote>
  <w:footnote w:type="continuationSeparator" w:id="0">
    <w:p w:rsidR="009D1193" w:rsidRDefault="009D1193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52BFF"/>
    <w:multiLevelType w:val="hybridMultilevel"/>
    <w:tmpl w:val="2446E7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51655"/>
    <w:rsid w:val="00065813"/>
    <w:rsid w:val="001442E8"/>
    <w:rsid w:val="002C7428"/>
    <w:rsid w:val="00362AB0"/>
    <w:rsid w:val="003D163F"/>
    <w:rsid w:val="003F5DA2"/>
    <w:rsid w:val="00441F1C"/>
    <w:rsid w:val="00471C0C"/>
    <w:rsid w:val="004C0242"/>
    <w:rsid w:val="004D25F5"/>
    <w:rsid w:val="004F4B03"/>
    <w:rsid w:val="00526D47"/>
    <w:rsid w:val="006847E2"/>
    <w:rsid w:val="00687F9E"/>
    <w:rsid w:val="006E1A66"/>
    <w:rsid w:val="007217F1"/>
    <w:rsid w:val="007B0EC0"/>
    <w:rsid w:val="007B1E23"/>
    <w:rsid w:val="008B457A"/>
    <w:rsid w:val="009D1193"/>
    <w:rsid w:val="00A35B5A"/>
    <w:rsid w:val="00A55E2A"/>
    <w:rsid w:val="00AA599B"/>
    <w:rsid w:val="00AE1BE1"/>
    <w:rsid w:val="00B10B4C"/>
    <w:rsid w:val="00B367DA"/>
    <w:rsid w:val="00B96650"/>
    <w:rsid w:val="00BA3203"/>
    <w:rsid w:val="00CA0A18"/>
    <w:rsid w:val="00DC1BF5"/>
    <w:rsid w:val="00E21D9C"/>
    <w:rsid w:val="00E3659B"/>
    <w:rsid w:val="00E920D6"/>
    <w:rsid w:val="00F5589B"/>
    <w:rsid w:val="00F9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19</TotalTime>
  <Pages>1</Pages>
  <Words>231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recenze</cp:lastModifiedBy>
  <cp:revision>5</cp:revision>
  <cp:lastPrinted>2011-05-13T12:15:00Z</cp:lastPrinted>
  <dcterms:created xsi:type="dcterms:W3CDTF">2011-05-13T12:24:00Z</dcterms:created>
  <dcterms:modified xsi:type="dcterms:W3CDTF">2011-05-23T11:44:00Z</dcterms:modified>
</cp:coreProperties>
</file>