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CA1943" w:rsidTr="0026129E">
        <w:tc>
          <w:tcPr>
            <w:tcW w:w="9828" w:type="dxa"/>
            <w:gridSpan w:val="9"/>
          </w:tcPr>
          <w:p w:rsidR="00CA1943" w:rsidRDefault="00CA1943" w:rsidP="0026129E">
            <w:pPr>
              <w:jc w:val="center"/>
            </w:pPr>
            <w:r w:rsidRPr="0026129E">
              <w:rPr>
                <w:b/>
              </w:rPr>
              <w:t>POSUDEK OPONENTA BAKALÁŘSKÉ PRÁCE</w:t>
            </w:r>
          </w:p>
        </w:tc>
      </w:tr>
      <w:tr w:rsidR="00CA1943" w:rsidTr="0026129E">
        <w:tc>
          <w:tcPr>
            <w:tcW w:w="2808" w:type="dxa"/>
          </w:tcPr>
          <w:p w:rsidR="00CA1943" w:rsidRDefault="00CA1943" w:rsidP="00CA1943">
            <w:r>
              <w:t>Jméno a příjmení studenta</w:t>
            </w:r>
          </w:p>
        </w:tc>
        <w:tc>
          <w:tcPr>
            <w:tcW w:w="7020" w:type="dxa"/>
            <w:gridSpan w:val="8"/>
          </w:tcPr>
          <w:p w:rsidR="00CA1943" w:rsidRDefault="00B3147A" w:rsidP="00CA1943">
            <w:r>
              <w:t>Michaela Pešková</w:t>
            </w:r>
          </w:p>
        </w:tc>
      </w:tr>
      <w:tr w:rsidR="00CA1943" w:rsidTr="0026129E">
        <w:tc>
          <w:tcPr>
            <w:tcW w:w="2808" w:type="dxa"/>
          </w:tcPr>
          <w:p w:rsidR="00CA1943" w:rsidRDefault="00CA1943" w:rsidP="00CA1943">
            <w:r>
              <w:t>Název práce</w:t>
            </w:r>
          </w:p>
        </w:tc>
        <w:tc>
          <w:tcPr>
            <w:tcW w:w="7020" w:type="dxa"/>
            <w:gridSpan w:val="8"/>
          </w:tcPr>
          <w:p w:rsidR="00CA1943" w:rsidRPr="00CC7F8B" w:rsidRDefault="00B3147A" w:rsidP="00087E09">
            <w:pPr>
              <w:rPr>
                <w:lang w:val="en-US"/>
              </w:rPr>
            </w:pPr>
            <w:r>
              <w:rPr>
                <w:lang w:val="en-US"/>
              </w:rPr>
              <w:t>Rules and Techniques of Managerial Assertiveness</w:t>
            </w:r>
          </w:p>
        </w:tc>
      </w:tr>
      <w:tr w:rsidR="00CA1943" w:rsidTr="0026129E">
        <w:tc>
          <w:tcPr>
            <w:tcW w:w="2808" w:type="dxa"/>
          </w:tcPr>
          <w:p w:rsidR="00CA1943" w:rsidRDefault="00436EAC" w:rsidP="00CA1943">
            <w:r>
              <w:t>Oponent</w:t>
            </w:r>
            <w:r w:rsidR="00CA1943">
              <w:t xml:space="preserve"> práce</w:t>
            </w:r>
          </w:p>
        </w:tc>
        <w:tc>
          <w:tcPr>
            <w:tcW w:w="7020" w:type="dxa"/>
            <w:gridSpan w:val="8"/>
          </w:tcPr>
          <w:p w:rsidR="00CA1943" w:rsidRDefault="005B6E6F" w:rsidP="00CA1943">
            <w:r>
              <w:t>Mgr. Hana Čechová</w:t>
            </w:r>
          </w:p>
        </w:tc>
      </w:tr>
      <w:tr w:rsidR="00CA1943" w:rsidTr="0026129E">
        <w:tc>
          <w:tcPr>
            <w:tcW w:w="2808" w:type="dxa"/>
          </w:tcPr>
          <w:p w:rsidR="00CA1943" w:rsidRDefault="00CA1943" w:rsidP="00CA1943">
            <w:r>
              <w:t>Obor</w:t>
            </w:r>
          </w:p>
        </w:tc>
        <w:tc>
          <w:tcPr>
            <w:tcW w:w="7020" w:type="dxa"/>
            <w:gridSpan w:val="8"/>
          </w:tcPr>
          <w:p w:rsidR="00CA1943" w:rsidRDefault="00DC209D" w:rsidP="00CA1943">
            <w:r>
              <w:t xml:space="preserve">Anglický jazyk pro manažerskou praxi </w:t>
            </w:r>
          </w:p>
        </w:tc>
      </w:tr>
      <w:tr w:rsidR="00CA1943" w:rsidTr="0026129E">
        <w:tc>
          <w:tcPr>
            <w:tcW w:w="2808" w:type="dxa"/>
          </w:tcPr>
          <w:p w:rsidR="00CA1943" w:rsidRDefault="00CA1943" w:rsidP="00CA1943">
            <w:r>
              <w:t>Forma studia</w:t>
            </w:r>
          </w:p>
        </w:tc>
        <w:tc>
          <w:tcPr>
            <w:tcW w:w="7020" w:type="dxa"/>
            <w:gridSpan w:val="8"/>
          </w:tcPr>
          <w:p w:rsidR="00CA1943" w:rsidRDefault="00DC209D" w:rsidP="00CA1943">
            <w:r>
              <w:t>prezenční</w:t>
            </w:r>
          </w:p>
        </w:tc>
      </w:tr>
      <w:tr w:rsidR="00CA1943" w:rsidTr="0026129E">
        <w:tc>
          <w:tcPr>
            <w:tcW w:w="2808" w:type="dxa"/>
            <w:vAlign w:val="center"/>
          </w:tcPr>
          <w:p w:rsidR="00CA1943" w:rsidRPr="0026129E" w:rsidRDefault="00CA1943" w:rsidP="00CA1943">
            <w:pPr>
              <w:rPr>
                <w:b/>
              </w:rPr>
            </w:pPr>
            <w:r w:rsidRPr="0026129E">
              <w:rPr>
                <w:b/>
              </w:rPr>
              <w:t>Kritéria hodnocení práce</w:t>
            </w:r>
          </w:p>
        </w:tc>
        <w:tc>
          <w:tcPr>
            <w:tcW w:w="7020" w:type="dxa"/>
            <w:gridSpan w:val="8"/>
          </w:tcPr>
          <w:p w:rsidR="00CA1943" w:rsidRPr="0026129E" w:rsidRDefault="00CA1943" w:rsidP="0026129E">
            <w:pPr>
              <w:jc w:val="right"/>
              <w:rPr>
                <w:b/>
              </w:rPr>
            </w:pPr>
            <w:r w:rsidRPr="0026129E">
              <w:rPr>
                <w:b/>
              </w:rPr>
              <w:t>Stupeň hodnocení</w:t>
            </w:r>
          </w:p>
          <w:p w:rsidR="00CA1943" w:rsidRDefault="00CA1943" w:rsidP="0026129E">
            <w:pPr>
              <w:jc w:val="right"/>
            </w:pPr>
            <w:r w:rsidRPr="0026129E">
              <w:rPr>
                <w:b/>
              </w:rPr>
              <w:t>dle stupnice ECTS</w:t>
            </w:r>
          </w:p>
        </w:tc>
      </w:tr>
      <w:tr w:rsidR="00CA1943" w:rsidTr="0026129E">
        <w:tc>
          <w:tcPr>
            <w:tcW w:w="9828" w:type="dxa"/>
            <w:gridSpan w:val="9"/>
            <w:shd w:val="clear" w:color="auto" w:fill="A6A6A6"/>
          </w:tcPr>
          <w:p w:rsidR="00CA1943" w:rsidRPr="0026129E" w:rsidRDefault="00CA1943" w:rsidP="00CA1943">
            <w:pPr>
              <w:rPr>
                <w:color w:val="FFFFFF"/>
              </w:rPr>
            </w:pPr>
            <w:r w:rsidRPr="0026129E">
              <w:rPr>
                <w:b/>
                <w:color w:val="FFFFFF"/>
              </w:rPr>
              <w:t>Formální stránka práce</w:t>
            </w:r>
          </w:p>
        </w:tc>
      </w:tr>
      <w:tr w:rsidR="00CA1943" w:rsidTr="0026129E">
        <w:tc>
          <w:tcPr>
            <w:tcW w:w="6791" w:type="dxa"/>
            <w:gridSpan w:val="3"/>
          </w:tcPr>
          <w:p w:rsidR="00CA1943" w:rsidRDefault="00CA1943" w:rsidP="00CA1943">
            <w:r>
              <w:t>Přehlednost a členění práce</w:t>
            </w:r>
          </w:p>
        </w:tc>
        <w:tc>
          <w:tcPr>
            <w:tcW w:w="507" w:type="dxa"/>
          </w:tcPr>
          <w:p w:rsidR="00CA1943" w:rsidRPr="00E44491" w:rsidRDefault="00CA1943" w:rsidP="0026129E">
            <w:pPr>
              <w:jc w:val="center"/>
            </w:pPr>
          </w:p>
        </w:tc>
        <w:tc>
          <w:tcPr>
            <w:tcW w:w="506" w:type="dxa"/>
          </w:tcPr>
          <w:p w:rsidR="00CA1943" w:rsidRPr="00E44491" w:rsidRDefault="00C7020D" w:rsidP="0026129E">
            <w:pPr>
              <w:jc w:val="center"/>
            </w:pPr>
            <w:r>
              <w:t>B</w:t>
            </w:r>
          </w:p>
        </w:tc>
        <w:tc>
          <w:tcPr>
            <w:tcW w:w="506" w:type="dxa"/>
          </w:tcPr>
          <w:p w:rsidR="00CA1943" w:rsidRPr="00E44491" w:rsidRDefault="00CA1943" w:rsidP="0026129E">
            <w:pPr>
              <w:jc w:val="center"/>
            </w:pP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5" w:type="dxa"/>
          </w:tcPr>
          <w:p w:rsidR="00CA1943" w:rsidRPr="00E44491" w:rsidRDefault="00CA1943" w:rsidP="0026129E">
            <w:pPr>
              <w:jc w:val="center"/>
            </w:pPr>
          </w:p>
        </w:tc>
      </w:tr>
      <w:tr w:rsidR="00CA1943" w:rsidTr="0026129E">
        <w:tc>
          <w:tcPr>
            <w:tcW w:w="6791" w:type="dxa"/>
            <w:gridSpan w:val="3"/>
          </w:tcPr>
          <w:p w:rsidR="00CA1943" w:rsidRDefault="00CA1943" w:rsidP="00A05DD0">
            <w:r>
              <w:t>Úroveň jazykového zpracování</w:t>
            </w:r>
          </w:p>
        </w:tc>
        <w:tc>
          <w:tcPr>
            <w:tcW w:w="507" w:type="dxa"/>
          </w:tcPr>
          <w:p w:rsidR="00CA1943" w:rsidRPr="00E44491" w:rsidRDefault="00C7020D" w:rsidP="0026129E">
            <w:pPr>
              <w:jc w:val="center"/>
            </w:pPr>
            <w:r>
              <w:t>A</w:t>
            </w:r>
          </w:p>
        </w:tc>
        <w:tc>
          <w:tcPr>
            <w:tcW w:w="506" w:type="dxa"/>
          </w:tcPr>
          <w:p w:rsidR="00CA1943" w:rsidRPr="00E44491" w:rsidRDefault="00CA1943" w:rsidP="0026129E">
            <w:pPr>
              <w:jc w:val="center"/>
            </w:pPr>
          </w:p>
        </w:tc>
        <w:tc>
          <w:tcPr>
            <w:tcW w:w="506" w:type="dxa"/>
          </w:tcPr>
          <w:p w:rsidR="00CA1943" w:rsidRPr="00E44491" w:rsidRDefault="00CA1943" w:rsidP="0026129E">
            <w:pPr>
              <w:jc w:val="center"/>
            </w:pP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5" w:type="dxa"/>
          </w:tcPr>
          <w:p w:rsidR="00CA1943" w:rsidRPr="00E44491" w:rsidRDefault="00CA1943" w:rsidP="0026129E">
            <w:pPr>
              <w:jc w:val="center"/>
            </w:pPr>
          </w:p>
        </w:tc>
      </w:tr>
      <w:tr w:rsidR="00CA1943" w:rsidTr="0026129E">
        <w:tc>
          <w:tcPr>
            <w:tcW w:w="6791" w:type="dxa"/>
            <w:gridSpan w:val="3"/>
          </w:tcPr>
          <w:p w:rsidR="00CA1943" w:rsidRDefault="00CA1943" w:rsidP="00A05DD0">
            <w:r>
              <w:t>Dodržení formálních náležitostí (citační norma, formální úprava)</w:t>
            </w:r>
          </w:p>
        </w:tc>
        <w:tc>
          <w:tcPr>
            <w:tcW w:w="507" w:type="dxa"/>
          </w:tcPr>
          <w:p w:rsidR="00CA1943" w:rsidRPr="00E44491" w:rsidRDefault="00CA1943" w:rsidP="0026129E">
            <w:pPr>
              <w:jc w:val="center"/>
            </w:pPr>
          </w:p>
        </w:tc>
        <w:tc>
          <w:tcPr>
            <w:tcW w:w="506" w:type="dxa"/>
          </w:tcPr>
          <w:p w:rsidR="00CA1943" w:rsidRPr="00E44491" w:rsidRDefault="00C7020D" w:rsidP="0026129E">
            <w:pPr>
              <w:jc w:val="center"/>
            </w:pPr>
            <w:r>
              <w:t>B</w:t>
            </w:r>
          </w:p>
        </w:tc>
        <w:tc>
          <w:tcPr>
            <w:tcW w:w="506" w:type="dxa"/>
          </w:tcPr>
          <w:p w:rsidR="00CA1943" w:rsidRPr="00E44491" w:rsidRDefault="00CA1943" w:rsidP="0026129E">
            <w:pPr>
              <w:jc w:val="center"/>
            </w:pP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5" w:type="dxa"/>
          </w:tcPr>
          <w:p w:rsidR="00CA1943" w:rsidRPr="00E44491" w:rsidRDefault="00CA1943" w:rsidP="0026129E">
            <w:pPr>
              <w:jc w:val="center"/>
            </w:pPr>
          </w:p>
        </w:tc>
      </w:tr>
      <w:tr w:rsidR="00CA1943" w:rsidTr="0026129E">
        <w:tc>
          <w:tcPr>
            <w:tcW w:w="9828" w:type="dxa"/>
            <w:gridSpan w:val="9"/>
            <w:shd w:val="clear" w:color="auto" w:fill="A6A6A6"/>
          </w:tcPr>
          <w:p w:rsidR="00CA1943" w:rsidRPr="00E44491" w:rsidRDefault="00CA1943" w:rsidP="00CA1943">
            <w:r w:rsidRPr="00E44491">
              <w:rPr>
                <w:b/>
                <w:color w:val="FFFFFF"/>
              </w:rPr>
              <w:t>Obsahová stránka práce</w:t>
            </w:r>
          </w:p>
        </w:tc>
      </w:tr>
      <w:tr w:rsidR="00CA1943" w:rsidTr="0026129E">
        <w:tc>
          <w:tcPr>
            <w:tcW w:w="6791" w:type="dxa"/>
            <w:gridSpan w:val="3"/>
          </w:tcPr>
          <w:p w:rsidR="00CA1943" w:rsidRDefault="00CA1943" w:rsidP="00A05DD0">
            <w:r>
              <w:t>Práce s odbornou literaturou</w:t>
            </w:r>
          </w:p>
        </w:tc>
        <w:tc>
          <w:tcPr>
            <w:tcW w:w="507" w:type="dxa"/>
          </w:tcPr>
          <w:p w:rsidR="00CA1943" w:rsidRPr="00E44491" w:rsidRDefault="00CA1943" w:rsidP="0026129E">
            <w:pPr>
              <w:jc w:val="center"/>
            </w:pPr>
          </w:p>
        </w:tc>
        <w:tc>
          <w:tcPr>
            <w:tcW w:w="506" w:type="dxa"/>
          </w:tcPr>
          <w:p w:rsidR="00CA1943" w:rsidRPr="00E44491" w:rsidRDefault="00E44491" w:rsidP="0026129E">
            <w:pPr>
              <w:jc w:val="center"/>
            </w:pPr>
            <w:r>
              <w:t>B</w:t>
            </w:r>
          </w:p>
        </w:tc>
        <w:tc>
          <w:tcPr>
            <w:tcW w:w="506" w:type="dxa"/>
          </w:tcPr>
          <w:p w:rsidR="00CA1943" w:rsidRPr="00E44491" w:rsidRDefault="00CA1943" w:rsidP="0026129E">
            <w:pPr>
              <w:jc w:val="center"/>
            </w:pP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5" w:type="dxa"/>
          </w:tcPr>
          <w:p w:rsidR="00CA1943" w:rsidRPr="00E44491" w:rsidRDefault="00CA1943" w:rsidP="0026129E">
            <w:pPr>
              <w:jc w:val="center"/>
            </w:pPr>
          </w:p>
        </w:tc>
      </w:tr>
      <w:tr w:rsidR="00CA1943" w:rsidTr="0026129E">
        <w:tc>
          <w:tcPr>
            <w:tcW w:w="6791" w:type="dxa"/>
            <w:gridSpan w:val="3"/>
          </w:tcPr>
          <w:p w:rsidR="00CA1943" w:rsidRDefault="00CA1943" w:rsidP="00A05DD0">
            <w:r>
              <w:t>Formulace cílů práce</w:t>
            </w: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6" w:type="dxa"/>
          </w:tcPr>
          <w:p w:rsidR="00CA1943" w:rsidRPr="00E44491" w:rsidRDefault="00E44491" w:rsidP="0026129E">
            <w:pPr>
              <w:jc w:val="center"/>
            </w:pPr>
            <w:r>
              <w:t>C</w:t>
            </w: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5" w:type="dxa"/>
          </w:tcPr>
          <w:p w:rsidR="00CA1943" w:rsidRPr="00E44491" w:rsidRDefault="00CA1943" w:rsidP="0026129E">
            <w:pPr>
              <w:jc w:val="center"/>
            </w:pPr>
          </w:p>
        </w:tc>
      </w:tr>
      <w:tr w:rsidR="00CA1943" w:rsidTr="0026129E">
        <w:tc>
          <w:tcPr>
            <w:tcW w:w="6791" w:type="dxa"/>
            <w:gridSpan w:val="3"/>
          </w:tcPr>
          <w:p w:rsidR="00CA1943" w:rsidRDefault="00CA1943" w:rsidP="00A05DD0">
            <w:r>
              <w:t>Metodika zpracování výzkumné části (cíl, výzkumný problém, druh výzkumu, vzorek, metody)</w:t>
            </w:r>
          </w:p>
        </w:tc>
        <w:tc>
          <w:tcPr>
            <w:tcW w:w="507" w:type="dxa"/>
            <w:vAlign w:val="center"/>
          </w:tcPr>
          <w:p w:rsidR="00CA1943" w:rsidRPr="00E44491" w:rsidRDefault="00CA1943" w:rsidP="0026129E">
            <w:pPr>
              <w:jc w:val="center"/>
            </w:pPr>
          </w:p>
        </w:tc>
        <w:tc>
          <w:tcPr>
            <w:tcW w:w="506" w:type="dxa"/>
            <w:vAlign w:val="center"/>
          </w:tcPr>
          <w:p w:rsidR="00CA1943" w:rsidRPr="00E44491" w:rsidRDefault="00C7020D" w:rsidP="0026129E">
            <w:pPr>
              <w:jc w:val="center"/>
            </w:pPr>
            <w:r>
              <w:t>B</w:t>
            </w:r>
          </w:p>
        </w:tc>
        <w:tc>
          <w:tcPr>
            <w:tcW w:w="506" w:type="dxa"/>
            <w:vAlign w:val="center"/>
          </w:tcPr>
          <w:p w:rsidR="00CA1943" w:rsidRPr="00E44491" w:rsidRDefault="00CA1943" w:rsidP="0026129E">
            <w:pPr>
              <w:jc w:val="center"/>
            </w:pPr>
          </w:p>
        </w:tc>
        <w:tc>
          <w:tcPr>
            <w:tcW w:w="507" w:type="dxa"/>
            <w:vAlign w:val="center"/>
          </w:tcPr>
          <w:p w:rsidR="00CA1943" w:rsidRPr="00E44491" w:rsidRDefault="00CA1943" w:rsidP="0026129E">
            <w:pPr>
              <w:jc w:val="center"/>
            </w:pPr>
          </w:p>
        </w:tc>
        <w:tc>
          <w:tcPr>
            <w:tcW w:w="506" w:type="dxa"/>
            <w:vAlign w:val="center"/>
          </w:tcPr>
          <w:p w:rsidR="00CA1943" w:rsidRPr="00E44491" w:rsidRDefault="00CA1943" w:rsidP="0026129E">
            <w:pPr>
              <w:jc w:val="center"/>
            </w:pPr>
          </w:p>
        </w:tc>
        <w:tc>
          <w:tcPr>
            <w:tcW w:w="505" w:type="dxa"/>
            <w:vAlign w:val="center"/>
          </w:tcPr>
          <w:p w:rsidR="00CA1943" w:rsidRPr="00E44491" w:rsidRDefault="00CA1943" w:rsidP="0026129E">
            <w:pPr>
              <w:jc w:val="center"/>
            </w:pPr>
          </w:p>
        </w:tc>
      </w:tr>
      <w:tr w:rsidR="00CA1943" w:rsidTr="0026129E">
        <w:tc>
          <w:tcPr>
            <w:tcW w:w="6791" w:type="dxa"/>
            <w:gridSpan w:val="3"/>
          </w:tcPr>
          <w:p w:rsidR="00CA1943" w:rsidRDefault="00CA1943" w:rsidP="00A05DD0">
            <w:r>
              <w:t>Analýza dat a splnění cílů práce</w:t>
            </w: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6" w:type="dxa"/>
          </w:tcPr>
          <w:p w:rsidR="00CA1943" w:rsidRPr="00E44491" w:rsidRDefault="0083724D" w:rsidP="0026129E">
            <w:pPr>
              <w:jc w:val="center"/>
            </w:pPr>
            <w:r>
              <w:t>C</w:t>
            </w: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5" w:type="dxa"/>
          </w:tcPr>
          <w:p w:rsidR="00CA1943" w:rsidRPr="00E44491" w:rsidRDefault="00CA1943" w:rsidP="0026129E">
            <w:pPr>
              <w:jc w:val="center"/>
            </w:pPr>
          </w:p>
        </w:tc>
      </w:tr>
      <w:tr w:rsidR="00CA1943" w:rsidTr="0026129E">
        <w:tc>
          <w:tcPr>
            <w:tcW w:w="6791" w:type="dxa"/>
            <w:gridSpan w:val="3"/>
          </w:tcPr>
          <w:p w:rsidR="00CA1943" w:rsidRDefault="00CA1943" w:rsidP="00A05DD0">
            <w:r>
              <w:t>Interpretace dat a formulace závěrů práce</w:t>
            </w: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6" w:type="dxa"/>
          </w:tcPr>
          <w:p w:rsidR="00CA1943" w:rsidRPr="00E44491" w:rsidRDefault="00E44491" w:rsidP="0026129E">
            <w:pPr>
              <w:jc w:val="center"/>
            </w:pPr>
            <w:r>
              <w:t>C</w:t>
            </w: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5" w:type="dxa"/>
          </w:tcPr>
          <w:p w:rsidR="00CA1943" w:rsidRPr="00E44491" w:rsidRDefault="00CA1943" w:rsidP="0026129E">
            <w:pPr>
              <w:jc w:val="center"/>
            </w:pPr>
          </w:p>
        </w:tc>
      </w:tr>
      <w:tr w:rsidR="00CA1943" w:rsidTr="0026129E">
        <w:tc>
          <w:tcPr>
            <w:tcW w:w="6791" w:type="dxa"/>
            <w:gridSpan w:val="3"/>
          </w:tcPr>
          <w:p w:rsidR="00CA1943" w:rsidRDefault="00CA1943" w:rsidP="00A05DD0">
            <w:r>
              <w:t>Odborný přínos práce a možnost jejího praktického využití</w:t>
            </w: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6" w:type="dxa"/>
          </w:tcPr>
          <w:p w:rsidR="00CA1943" w:rsidRPr="00E44491" w:rsidRDefault="0083724D" w:rsidP="0026129E">
            <w:pPr>
              <w:jc w:val="center"/>
            </w:pPr>
            <w:r>
              <w:t>C</w:t>
            </w:r>
          </w:p>
        </w:tc>
        <w:tc>
          <w:tcPr>
            <w:tcW w:w="507" w:type="dxa"/>
          </w:tcPr>
          <w:p w:rsidR="00CA1943" w:rsidRPr="00E44491" w:rsidRDefault="00CA1943" w:rsidP="0026129E">
            <w:pPr>
              <w:jc w:val="center"/>
            </w:pPr>
          </w:p>
        </w:tc>
        <w:tc>
          <w:tcPr>
            <w:tcW w:w="506" w:type="dxa"/>
          </w:tcPr>
          <w:p w:rsidR="00CA1943" w:rsidRPr="00E44491" w:rsidRDefault="00CA1943" w:rsidP="0026129E">
            <w:pPr>
              <w:jc w:val="center"/>
            </w:pPr>
          </w:p>
        </w:tc>
        <w:tc>
          <w:tcPr>
            <w:tcW w:w="505" w:type="dxa"/>
          </w:tcPr>
          <w:p w:rsidR="00CA1943" w:rsidRPr="00E44491" w:rsidRDefault="00CA1943" w:rsidP="0026129E">
            <w:pPr>
              <w:jc w:val="center"/>
            </w:pPr>
          </w:p>
        </w:tc>
      </w:tr>
      <w:tr w:rsidR="00CA1943" w:rsidTr="0026129E">
        <w:tc>
          <w:tcPr>
            <w:tcW w:w="9828" w:type="dxa"/>
            <w:gridSpan w:val="9"/>
          </w:tcPr>
          <w:p w:rsidR="00CA1943" w:rsidRDefault="00CA1943" w:rsidP="00A05DD0">
            <w:pPr>
              <w:rPr>
                <w:b/>
              </w:rPr>
            </w:pPr>
            <w:r w:rsidRPr="0026129E">
              <w:rPr>
                <w:b/>
              </w:rPr>
              <w:t>Odůvodnění hodnocení práce (silné a slabé stránky práce):</w:t>
            </w:r>
          </w:p>
          <w:p w:rsidR="00B140B6" w:rsidRDefault="00B140B6" w:rsidP="00A05DD0">
            <w:pPr>
              <w:rPr>
                <w:b/>
              </w:rPr>
            </w:pPr>
          </w:p>
          <w:p w:rsidR="0083724D" w:rsidRPr="00B140B6" w:rsidRDefault="0083724D" w:rsidP="00436183">
            <w:r>
              <w:t xml:space="preserve">          </w:t>
            </w:r>
            <w:r w:rsidRPr="00B140B6">
              <w:t>Student</w:t>
            </w:r>
            <w:r w:rsidR="00C7020D" w:rsidRPr="00B140B6">
              <w:t>ka</w:t>
            </w:r>
            <w:r w:rsidRPr="00B140B6">
              <w:t xml:space="preserve"> se ve své práci věnuje </w:t>
            </w:r>
            <w:r w:rsidR="00436183" w:rsidRPr="00B140B6">
              <w:t xml:space="preserve">asertivitě a jejím technikám </w:t>
            </w:r>
            <w:r w:rsidR="00C7020D" w:rsidRPr="00B140B6">
              <w:t>jako jedné z hlavních manažerských dovedností</w:t>
            </w:r>
            <w:r w:rsidRPr="00B140B6">
              <w:t xml:space="preserve">. </w:t>
            </w:r>
          </w:p>
          <w:p w:rsidR="00CA1943" w:rsidRPr="00B140B6" w:rsidRDefault="0083724D" w:rsidP="00161B96">
            <w:r w:rsidRPr="00B140B6">
              <w:t xml:space="preserve">          </w:t>
            </w:r>
            <w:r w:rsidR="00161B96" w:rsidRPr="00B140B6">
              <w:t xml:space="preserve">Teoretická část práce nabízí stručný přehled historický a základní přehled asertivních technik na pozadí ostatních komunikačních stylů chování. </w:t>
            </w:r>
            <w:r w:rsidR="00087E09" w:rsidRPr="00B140B6">
              <w:t xml:space="preserve"> </w:t>
            </w:r>
            <w:r w:rsidR="00436183" w:rsidRPr="00B140B6">
              <w:t xml:space="preserve">U citací z českých publikací není uveden autor překladu do angličtiny. </w:t>
            </w:r>
          </w:p>
          <w:p w:rsidR="006F5A90" w:rsidRPr="00B140B6" w:rsidRDefault="0083724D" w:rsidP="00436183">
            <w:r w:rsidRPr="00B140B6">
              <w:t xml:space="preserve">         V praktické části </w:t>
            </w:r>
            <w:r w:rsidR="00161B96" w:rsidRPr="00B140B6">
              <w:t>autorka zkoumá spíše povědomí respondentů o asertivi</w:t>
            </w:r>
            <w:r w:rsidR="00B140B6" w:rsidRPr="00B140B6">
              <w:t>tě, než techniky, což je v</w:t>
            </w:r>
            <w:r w:rsidR="00436183" w:rsidRPr="00B140B6">
              <w:t> kontrastu s titulem práce.</w:t>
            </w:r>
            <w:r w:rsidR="00161B96" w:rsidRPr="00B140B6">
              <w:t xml:space="preserve"> Za slabou stránku výzkumu </w:t>
            </w:r>
            <w:r w:rsidR="00436183" w:rsidRPr="00B140B6">
              <w:t xml:space="preserve">dále </w:t>
            </w:r>
            <w:r w:rsidR="00B140B6">
              <w:t>považuji roztříš</w:t>
            </w:r>
            <w:r w:rsidR="00161B96" w:rsidRPr="00B140B6">
              <w:t>těnost vzorku (manažerská sku</w:t>
            </w:r>
            <w:r w:rsidR="00436183" w:rsidRPr="00B140B6">
              <w:t xml:space="preserve">pina a skupina studentů </w:t>
            </w:r>
            <w:r w:rsidR="00B140B6" w:rsidRPr="00B140B6">
              <w:t xml:space="preserve"> </w:t>
            </w:r>
            <w:r w:rsidR="00436183" w:rsidRPr="00B140B6">
              <w:t xml:space="preserve">- není uveden přesný počet respondentů dané skupiny), v několika otázkách dokonce </w:t>
            </w:r>
            <w:proofErr w:type="gramStart"/>
            <w:r w:rsidR="00436183" w:rsidRPr="00B140B6">
              <w:t xml:space="preserve">dochází k </w:t>
            </w:r>
            <w:proofErr w:type="spellStart"/>
            <w:r w:rsidR="00436183" w:rsidRPr="00B140B6">
              <w:t>g</w:t>
            </w:r>
            <w:r w:rsidR="00B140B6">
              <w:t>ende</w:t>
            </w:r>
            <w:r w:rsidR="00161B96" w:rsidRPr="00B140B6">
              <w:t>rové</w:t>
            </w:r>
            <w:r w:rsidR="00436183" w:rsidRPr="00B140B6">
              <w:t>mu</w:t>
            </w:r>
            <w:proofErr w:type="spellEnd"/>
            <w:proofErr w:type="gramEnd"/>
            <w:r w:rsidR="00161B96" w:rsidRPr="00B140B6">
              <w:t xml:space="preserve"> dělení</w:t>
            </w:r>
            <w:r w:rsidR="00436183" w:rsidRPr="00B140B6">
              <w:t xml:space="preserve">. </w:t>
            </w:r>
            <w:r w:rsidR="00161B96" w:rsidRPr="00B140B6">
              <w:t xml:space="preserve"> </w:t>
            </w:r>
            <w:r w:rsidR="006F5A90" w:rsidRPr="00B140B6">
              <w:t>Autor</w:t>
            </w:r>
            <w:r w:rsidR="00436183" w:rsidRPr="00B140B6">
              <w:t>ka je ovšem i přesto schopna</w:t>
            </w:r>
            <w:r w:rsidR="006F5A90" w:rsidRPr="00B140B6">
              <w:t xml:space="preserve"> </w:t>
            </w:r>
            <w:r w:rsidR="00436183" w:rsidRPr="00B140B6">
              <w:t xml:space="preserve">získané </w:t>
            </w:r>
            <w:r w:rsidR="006F5A90" w:rsidRPr="00B140B6">
              <w:t>výsledky adekvátně interpretovat.</w:t>
            </w:r>
          </w:p>
          <w:p w:rsidR="00436183" w:rsidRPr="00B140B6" w:rsidRDefault="006F5A90" w:rsidP="00436183">
            <w:r w:rsidRPr="00B140B6">
              <w:t xml:space="preserve">         Po stránce jazy</w:t>
            </w:r>
            <w:r w:rsidR="00436183" w:rsidRPr="00B140B6">
              <w:t xml:space="preserve">kové je práce na velmi dobré </w:t>
            </w:r>
            <w:r w:rsidRPr="00B140B6">
              <w:t xml:space="preserve">úrovni </w:t>
            </w:r>
            <w:r w:rsidR="00436183" w:rsidRPr="00B140B6">
              <w:t>pouze s menšími chybami.</w:t>
            </w:r>
          </w:p>
          <w:p w:rsidR="00B140B6" w:rsidRDefault="006F5A90" w:rsidP="006D5C90">
            <w:r w:rsidRPr="00B140B6">
              <w:t xml:space="preserve">         Práci doporučuji k obhajobě.</w:t>
            </w:r>
          </w:p>
        </w:tc>
      </w:tr>
      <w:tr w:rsidR="00CA1943" w:rsidTr="0026129E">
        <w:tc>
          <w:tcPr>
            <w:tcW w:w="9828" w:type="dxa"/>
            <w:gridSpan w:val="9"/>
          </w:tcPr>
          <w:p w:rsidR="00436183" w:rsidRDefault="00436183" w:rsidP="00436183">
            <w:pPr>
              <w:rPr>
                <w:b/>
              </w:rPr>
            </w:pPr>
            <w:r w:rsidRPr="0026129E">
              <w:rPr>
                <w:b/>
              </w:rPr>
              <w:t>Otázky k obhajobě:</w:t>
            </w:r>
          </w:p>
          <w:p w:rsidR="00F94B36" w:rsidRPr="00F94B36" w:rsidRDefault="00DF2C6F" w:rsidP="009020F7">
            <w:pPr>
              <w:pStyle w:val="Odstavecseseznamem"/>
              <w:numPr>
                <w:ilvl w:val="0"/>
                <w:numId w:val="3"/>
              </w:numPr>
              <w:rPr>
                <w:b/>
                <w:lang w:val="en-GB"/>
              </w:rPr>
            </w:pPr>
            <w:r w:rsidRPr="00F94B36">
              <w:rPr>
                <w:lang w:val="en-GB"/>
              </w:rPr>
              <w:t xml:space="preserve">What were the respective numbers of respondents in the groups? (managers </w:t>
            </w:r>
            <w:proofErr w:type="spellStart"/>
            <w:r w:rsidRPr="00F94B36">
              <w:rPr>
                <w:lang w:val="en-GB"/>
              </w:rPr>
              <w:t>vs</w:t>
            </w:r>
            <w:proofErr w:type="spellEnd"/>
            <w:r w:rsidRPr="00F94B36">
              <w:rPr>
                <w:lang w:val="en-GB"/>
              </w:rPr>
              <w:t xml:space="preserve"> EBA students)</w:t>
            </w:r>
          </w:p>
          <w:p w:rsidR="00F94B36" w:rsidRPr="00F94B36" w:rsidRDefault="00F94B36" w:rsidP="00B140B6">
            <w:pPr>
              <w:pStyle w:val="Odstavecseseznamem"/>
              <w:numPr>
                <w:ilvl w:val="0"/>
                <w:numId w:val="3"/>
              </w:numPr>
              <w:rPr>
                <w:lang w:val="en-GB"/>
              </w:rPr>
            </w:pPr>
            <w:r w:rsidRPr="00F94B36">
              <w:rPr>
                <w:lang w:val="en-GB"/>
              </w:rPr>
              <w:t>In the introduction, you stated a hypothesis of whether assertive behaviour is inborn or if it can be acquired by anyone. Your work, however, failed to further elaborate on this issue. Could you provide the information, theories or the general belief?</w:t>
            </w:r>
          </w:p>
          <w:p w:rsidR="00436183" w:rsidRDefault="00F94B36" w:rsidP="00B140B6">
            <w:pPr>
              <w:pStyle w:val="Odstavecseseznamem"/>
              <w:numPr>
                <w:ilvl w:val="0"/>
                <w:numId w:val="3"/>
              </w:numPr>
            </w:pPr>
            <w:r w:rsidRPr="00F94B36">
              <w:rPr>
                <w:lang w:val="en-GB"/>
              </w:rPr>
              <w:t>As regards to the gender aspect of assertiveness: women are believed to be the ones in a greater need of assertive training, whereas men seem to display assertiveness naturally. Could this be related to the fine line between assertiveness and aggressiveness and genetic predisposition of men and women?</w:t>
            </w:r>
          </w:p>
        </w:tc>
      </w:tr>
      <w:tr w:rsidR="00CA1943" w:rsidTr="0026129E">
        <w:tc>
          <w:tcPr>
            <w:tcW w:w="6791" w:type="dxa"/>
            <w:gridSpan w:val="3"/>
          </w:tcPr>
          <w:p w:rsidR="00CA1943" w:rsidRDefault="00CA1943" w:rsidP="00CA1943">
            <w:r w:rsidRPr="0026129E">
              <w:rPr>
                <w:b/>
              </w:rPr>
              <w:t>Celkové hodnocení</w:t>
            </w:r>
            <w:r w:rsidRPr="0026129E">
              <w:rPr>
                <w:rStyle w:val="Znakapoznpodarou"/>
                <w:b/>
              </w:rPr>
              <w:footnoteReference w:customMarkFollows="1" w:id="1"/>
              <w:t>*</w:t>
            </w:r>
          </w:p>
        </w:tc>
        <w:tc>
          <w:tcPr>
            <w:tcW w:w="507" w:type="dxa"/>
          </w:tcPr>
          <w:p w:rsidR="00CA1943" w:rsidRDefault="00CA1943" w:rsidP="0026129E">
            <w:pPr>
              <w:jc w:val="center"/>
            </w:pPr>
          </w:p>
        </w:tc>
        <w:tc>
          <w:tcPr>
            <w:tcW w:w="506" w:type="dxa"/>
          </w:tcPr>
          <w:p w:rsidR="00CA1943" w:rsidRDefault="00C7020D" w:rsidP="0026129E">
            <w:pPr>
              <w:jc w:val="center"/>
            </w:pPr>
            <w:r>
              <w:t>B</w:t>
            </w:r>
          </w:p>
        </w:tc>
        <w:tc>
          <w:tcPr>
            <w:tcW w:w="506" w:type="dxa"/>
          </w:tcPr>
          <w:p w:rsidR="00CA1943" w:rsidRDefault="00CA1943" w:rsidP="0026129E">
            <w:pPr>
              <w:jc w:val="center"/>
            </w:pPr>
          </w:p>
        </w:tc>
        <w:tc>
          <w:tcPr>
            <w:tcW w:w="507" w:type="dxa"/>
          </w:tcPr>
          <w:p w:rsidR="00CA1943" w:rsidRDefault="00CA1943" w:rsidP="0026129E">
            <w:pPr>
              <w:jc w:val="center"/>
            </w:pPr>
          </w:p>
        </w:tc>
        <w:tc>
          <w:tcPr>
            <w:tcW w:w="506" w:type="dxa"/>
          </w:tcPr>
          <w:p w:rsidR="00CA1943" w:rsidRDefault="00CA1943" w:rsidP="0026129E">
            <w:pPr>
              <w:jc w:val="center"/>
            </w:pPr>
          </w:p>
        </w:tc>
        <w:tc>
          <w:tcPr>
            <w:tcW w:w="505" w:type="dxa"/>
          </w:tcPr>
          <w:p w:rsidR="00CA1943" w:rsidRDefault="00CA1943" w:rsidP="0026129E">
            <w:pPr>
              <w:jc w:val="center"/>
            </w:pPr>
          </w:p>
        </w:tc>
      </w:tr>
      <w:tr w:rsidR="00CA1943" w:rsidTr="0026129E">
        <w:tc>
          <w:tcPr>
            <w:tcW w:w="4068" w:type="dxa"/>
            <w:gridSpan w:val="2"/>
            <w:vAlign w:val="center"/>
          </w:tcPr>
          <w:p w:rsidR="00CA1943" w:rsidRDefault="00CA1943" w:rsidP="00A05DD0">
            <w:r>
              <w:t>Datum:</w:t>
            </w:r>
            <w:r w:rsidR="00E44491">
              <w:t xml:space="preserve"> 27</w:t>
            </w:r>
            <w:r w:rsidR="00E90F8A">
              <w:t>.5.2011</w:t>
            </w:r>
          </w:p>
        </w:tc>
        <w:tc>
          <w:tcPr>
            <w:tcW w:w="5760" w:type="dxa"/>
            <w:gridSpan w:val="7"/>
            <w:vAlign w:val="center"/>
          </w:tcPr>
          <w:p w:rsidR="00CA1943" w:rsidRDefault="00CA1943" w:rsidP="0083724D">
            <w:r>
              <w:t>Podpis:</w:t>
            </w:r>
            <w:r w:rsidR="00B02E07">
              <w:t xml:space="preserve"> </w:t>
            </w:r>
            <w:r w:rsidR="0083724D">
              <w:t>Hana Čechova (m.p.)</w:t>
            </w:r>
          </w:p>
        </w:tc>
      </w:tr>
    </w:tbl>
    <w:p w:rsidR="00CA1943" w:rsidRDefault="00CA1943"/>
    <w:sectPr w:rsidR="00CA1943" w:rsidSect="00CA1943">
      <w:pgSz w:w="11906" w:h="16838"/>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56E" w:rsidRDefault="00B6756E">
      <w:r>
        <w:separator/>
      </w:r>
    </w:p>
  </w:endnote>
  <w:endnote w:type="continuationSeparator" w:id="0">
    <w:p w:rsidR="00B6756E" w:rsidRDefault="00B675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56E" w:rsidRDefault="00B6756E">
      <w:r>
        <w:separator/>
      </w:r>
    </w:p>
  </w:footnote>
  <w:footnote w:type="continuationSeparator" w:id="0">
    <w:p w:rsidR="00B6756E" w:rsidRDefault="00B6756E">
      <w:r>
        <w:continuationSeparator/>
      </w:r>
    </w:p>
  </w:footnote>
  <w:footnote w:id="1">
    <w:p w:rsidR="00353B48" w:rsidRDefault="00353B48" w:rsidP="00CA1943">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175EF3"/>
    <w:multiLevelType w:val="hybridMultilevel"/>
    <w:tmpl w:val="5AE0AF2C"/>
    <w:lvl w:ilvl="0" w:tplc="21B69F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30E62FC6"/>
    <w:multiLevelType w:val="hybridMultilevel"/>
    <w:tmpl w:val="B5946410"/>
    <w:lvl w:ilvl="0" w:tplc="4400086A">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08E7F4B"/>
    <w:multiLevelType w:val="hybridMultilevel"/>
    <w:tmpl w:val="F13E95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827341"/>
    <w:rsid w:val="00003716"/>
    <w:rsid w:val="00005006"/>
    <w:rsid w:val="00013F64"/>
    <w:rsid w:val="0005731E"/>
    <w:rsid w:val="00087E09"/>
    <w:rsid w:val="000C282C"/>
    <w:rsid w:val="00161B96"/>
    <w:rsid w:val="0026129E"/>
    <w:rsid w:val="0028172F"/>
    <w:rsid w:val="002B3414"/>
    <w:rsid w:val="0034788E"/>
    <w:rsid w:val="00353B48"/>
    <w:rsid w:val="003E7DAB"/>
    <w:rsid w:val="00436183"/>
    <w:rsid w:val="00436EAC"/>
    <w:rsid w:val="004D11E1"/>
    <w:rsid w:val="004F5BC7"/>
    <w:rsid w:val="005B6E6F"/>
    <w:rsid w:val="00610CAF"/>
    <w:rsid w:val="006838CE"/>
    <w:rsid w:val="006D5C90"/>
    <w:rsid w:val="006F5A90"/>
    <w:rsid w:val="00827341"/>
    <w:rsid w:val="0083724D"/>
    <w:rsid w:val="008555E3"/>
    <w:rsid w:val="008911B8"/>
    <w:rsid w:val="009020F7"/>
    <w:rsid w:val="00921BEA"/>
    <w:rsid w:val="00A05DD0"/>
    <w:rsid w:val="00A25D48"/>
    <w:rsid w:val="00A26A42"/>
    <w:rsid w:val="00A354C2"/>
    <w:rsid w:val="00AC317E"/>
    <w:rsid w:val="00AE359D"/>
    <w:rsid w:val="00B02E07"/>
    <w:rsid w:val="00B140B6"/>
    <w:rsid w:val="00B15A07"/>
    <w:rsid w:val="00B3147A"/>
    <w:rsid w:val="00B37C3D"/>
    <w:rsid w:val="00B6756E"/>
    <w:rsid w:val="00B67726"/>
    <w:rsid w:val="00C1276E"/>
    <w:rsid w:val="00C138E2"/>
    <w:rsid w:val="00C7020D"/>
    <w:rsid w:val="00CA1943"/>
    <w:rsid w:val="00CC7F8B"/>
    <w:rsid w:val="00D27894"/>
    <w:rsid w:val="00D60EFF"/>
    <w:rsid w:val="00D748CD"/>
    <w:rsid w:val="00DA06EC"/>
    <w:rsid w:val="00DC209D"/>
    <w:rsid w:val="00DF2C6F"/>
    <w:rsid w:val="00DF6F72"/>
    <w:rsid w:val="00E44491"/>
    <w:rsid w:val="00E90F8A"/>
    <w:rsid w:val="00ED2E69"/>
    <w:rsid w:val="00F11D3A"/>
    <w:rsid w:val="00F94B36"/>
    <w:rsid w:val="00FA792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5731E"/>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CA1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CA1943"/>
    <w:rPr>
      <w:sz w:val="20"/>
      <w:szCs w:val="20"/>
    </w:rPr>
  </w:style>
  <w:style w:type="character" w:styleId="Znakapoznpodarou">
    <w:name w:val="footnote reference"/>
    <w:basedOn w:val="Standardnpsmoodstavce"/>
    <w:semiHidden/>
    <w:rsid w:val="00CA1943"/>
    <w:rPr>
      <w:vertAlign w:val="superscript"/>
    </w:rPr>
  </w:style>
  <w:style w:type="paragraph" w:styleId="Odstavecseseznamem">
    <w:name w:val="List Paragraph"/>
    <w:basedOn w:val="Normln"/>
    <w:uiPriority w:val="34"/>
    <w:qFormat/>
    <w:rsid w:val="0083724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irka\Dokumenty\FHS\posudek%20oponenta.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oponenta</Template>
  <TotalTime>47</TotalTime>
  <Pages>1</Pages>
  <Words>363</Words>
  <Characters>2146</Characters>
  <Application>Microsoft Office Word</Application>
  <DocSecurity>0</DocSecurity>
  <Lines>17</Lines>
  <Paragraphs>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POSUDEK OPONENTA BAKALÁŘSKÉ PRÁCE</vt:lpstr>
      <vt:lpstr>POSUDEK OPONENTA BAKALÁŘSKÉ PRÁCE</vt:lpstr>
    </vt:vector>
  </TitlesOfParts>
  <Company>UNI UTB Zlín</Company>
  <LinksUpToDate>false</LinksUpToDate>
  <CharactersWithSpaces>2504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OPONENTA BAKALÁŘSKÉ PRÁCE</dc:title>
  <dc:subject/>
  <dc:creator>Jaros</dc:creator>
  <cp:keywords/>
  <dc:description/>
  <cp:lastModifiedBy>svrckova</cp:lastModifiedBy>
  <cp:revision>7</cp:revision>
  <cp:lastPrinted>2011-05-27T08:37:00Z</cp:lastPrinted>
  <dcterms:created xsi:type="dcterms:W3CDTF">2011-05-31T19:44:00Z</dcterms:created>
  <dcterms:modified xsi:type="dcterms:W3CDTF">2011-06-02T10:10:00Z</dcterms:modified>
</cp:coreProperties>
</file>