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4D25F5">
        <w:tc>
          <w:tcPr>
            <w:tcW w:w="9828" w:type="dxa"/>
            <w:gridSpan w:val="9"/>
          </w:tcPr>
          <w:p w:rsidR="006847E2" w:rsidRDefault="006847E2" w:rsidP="004D25F5">
            <w:pPr>
              <w:jc w:val="center"/>
            </w:pPr>
            <w:r w:rsidRPr="004D25F5">
              <w:rPr>
                <w:b/>
              </w:rPr>
              <w:t>POSUDEK VEDOUCÍHO BAKALÁŘSKÉ PRÁCE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211BC7" w:rsidP="00362AB0">
            <w:r>
              <w:t xml:space="preserve">Pavlína </w:t>
            </w:r>
            <w:proofErr w:type="spellStart"/>
            <w:r>
              <w:t>Fryszová</w:t>
            </w:r>
            <w:proofErr w:type="spellEnd"/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211BC7" w:rsidP="00362AB0">
            <w:r>
              <w:t>Analýza sociálního klimatu a podnikové kultury na Vsetínské pobočce ZZS Zlínského kraje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211BC7" w:rsidP="00362AB0">
            <w:r>
              <w:t xml:space="preserve">Ing. Petra </w:t>
            </w:r>
            <w:proofErr w:type="spellStart"/>
            <w:r>
              <w:t>Kressová</w:t>
            </w:r>
            <w:proofErr w:type="spellEnd"/>
            <w:r>
              <w:t xml:space="preserve">, </w:t>
            </w:r>
            <w:proofErr w:type="spellStart"/>
            <w:r>
              <w:t>Ph.D</w:t>
            </w:r>
            <w:proofErr w:type="spellEnd"/>
            <w:r>
              <w:t>.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F5589B" w:rsidP="00362AB0">
            <w:r>
              <w:t>Anglický jazyk pro manažerskou praxi</w:t>
            </w:r>
          </w:p>
        </w:tc>
      </w:tr>
      <w:tr w:rsidR="006847E2" w:rsidTr="004D25F5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F5589B" w:rsidP="00362AB0">
            <w:r>
              <w:t>prezenční</w:t>
            </w:r>
          </w:p>
        </w:tc>
      </w:tr>
      <w:tr w:rsidR="006847E2" w:rsidTr="004D25F5">
        <w:tc>
          <w:tcPr>
            <w:tcW w:w="2808" w:type="dxa"/>
            <w:vAlign w:val="center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4D25F5" w:rsidRDefault="006847E2" w:rsidP="004D25F5">
            <w:pPr>
              <w:jc w:val="right"/>
              <w:rPr>
                <w:b/>
              </w:rPr>
            </w:pPr>
            <w:r w:rsidRPr="004D25F5">
              <w:rPr>
                <w:b/>
              </w:rPr>
              <w:t>Stupeň hodnocení</w:t>
            </w:r>
          </w:p>
          <w:p w:rsidR="006847E2" w:rsidRDefault="006847E2" w:rsidP="004D25F5">
            <w:pPr>
              <w:jc w:val="right"/>
            </w:pPr>
            <w:r w:rsidRPr="004D25F5">
              <w:rPr>
                <w:b/>
              </w:rPr>
              <w:t>dle stupnice ECTS</w:t>
            </w: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Pr="004D25F5" w:rsidRDefault="006847E2" w:rsidP="00362AB0">
            <w:pPr>
              <w:rPr>
                <w:color w:val="FFFFFF"/>
              </w:rPr>
            </w:pPr>
            <w:r w:rsidRPr="004D25F5">
              <w:rPr>
                <w:b/>
                <w:color w:val="FFFFFF"/>
              </w:rPr>
              <w:t>Formální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5E5F49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4D25F5">
              <w:rPr>
                <w:b/>
                <w:color w:val="FFFFFF"/>
              </w:rPr>
              <w:t>Obsahová stránka práce</w:t>
            </w: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9828" w:type="dxa"/>
            <w:gridSpan w:val="9"/>
          </w:tcPr>
          <w:p w:rsidR="006847E2" w:rsidRPr="004D25F5" w:rsidRDefault="006847E2" w:rsidP="00362AB0">
            <w:pPr>
              <w:rPr>
                <w:b/>
              </w:rPr>
            </w:pPr>
            <w:r w:rsidRPr="004D25F5">
              <w:rPr>
                <w:b/>
              </w:rPr>
              <w:t>Odůvodnění hodnocení práce (silné a slabé stránky práce):</w:t>
            </w:r>
          </w:p>
          <w:p w:rsidR="006847E2" w:rsidRPr="00BA3203" w:rsidRDefault="005E5F49" w:rsidP="00362AB0">
            <w:r>
              <w:t>Výborná teoretická část, pouze bych d</w:t>
            </w:r>
            <w:r w:rsidR="00067826">
              <w:t>oporučila dopsat krátkou kapitolu „Shrnutí teoretických poznatků“.</w:t>
            </w:r>
            <w:r w:rsidR="00C26DCF">
              <w:t xml:space="preserve"> Analýza je zpracována velmi dobře, pouze je otázkou, zda lze usuzovat na úroveň organizační kultury a sociálního klimatu na základě rozhovorů se 4 vybranými pracovníky. Přednosti a nedostatky jsou zřejmě určeny správně. Navržená doporučení se však většinou týkají témat, k nimž by bylo třeba udělat hlubší analýzu (potřeba dalších pracovníků, helikoptéry…)</w:t>
            </w:r>
            <w:r w:rsidR="00370B12">
              <w:t>, případně témat, která daná pobočka příliš ovlivnit nemůže. Očekávala jsem více doporučení, která by zlepšila sociální klima a organizační kulturu dané pobočky ZZS.</w:t>
            </w:r>
          </w:p>
          <w:p w:rsidR="006847E2" w:rsidRPr="00BA3203" w:rsidRDefault="00370B12" w:rsidP="00362AB0">
            <w:r>
              <w:t xml:space="preserve">Vadí mi časté </w:t>
            </w:r>
            <w:proofErr w:type="spellStart"/>
            <w:r>
              <w:t>j</w:t>
            </w:r>
            <w:r w:rsidR="00067826">
              <w:t>ednoodstavcové</w:t>
            </w:r>
            <w:proofErr w:type="spellEnd"/>
            <w:r w:rsidR="00067826">
              <w:t xml:space="preserve"> podkapitoly s vlastním nadpisem</w:t>
            </w:r>
            <w:r>
              <w:t xml:space="preserve"> a také způsob spolupráce studentky se mnou jako vedoucí BP.</w:t>
            </w:r>
          </w:p>
          <w:p w:rsidR="006847E2" w:rsidRDefault="00A40A0F" w:rsidP="00362AB0">
            <w:r w:rsidRPr="00A40A0F">
              <w:t xml:space="preserve">Nebyla zjištěna podobnost </w:t>
            </w:r>
            <w:r>
              <w:t>BP s dříve publikovaným textem.</w:t>
            </w:r>
          </w:p>
        </w:tc>
      </w:tr>
      <w:tr w:rsidR="006847E2" w:rsidTr="004D25F5">
        <w:tc>
          <w:tcPr>
            <w:tcW w:w="9828" w:type="dxa"/>
            <w:gridSpan w:val="9"/>
          </w:tcPr>
          <w:p w:rsidR="006847E2" w:rsidRPr="00FB50D8" w:rsidRDefault="006847E2" w:rsidP="00362AB0">
            <w:pPr>
              <w:rPr>
                <w:b/>
                <w:lang w:val="en-GB"/>
              </w:rPr>
            </w:pPr>
            <w:proofErr w:type="spellStart"/>
            <w:r w:rsidRPr="00FB50D8">
              <w:rPr>
                <w:b/>
                <w:lang w:val="en-GB"/>
              </w:rPr>
              <w:t>Otázky</w:t>
            </w:r>
            <w:proofErr w:type="spellEnd"/>
            <w:r w:rsidRPr="00FB50D8">
              <w:rPr>
                <w:b/>
                <w:lang w:val="en-GB"/>
              </w:rPr>
              <w:t xml:space="preserve"> k </w:t>
            </w:r>
            <w:proofErr w:type="spellStart"/>
            <w:r w:rsidRPr="00FB50D8">
              <w:rPr>
                <w:b/>
                <w:lang w:val="en-GB"/>
              </w:rPr>
              <w:t>obhajobě</w:t>
            </w:r>
            <w:proofErr w:type="spellEnd"/>
            <w:r w:rsidRPr="00FB50D8">
              <w:rPr>
                <w:b/>
                <w:lang w:val="en-GB"/>
              </w:rPr>
              <w:t>:</w:t>
            </w:r>
          </w:p>
          <w:p w:rsidR="00C26DCF" w:rsidRDefault="00FB50D8" w:rsidP="00362AB0">
            <w:pPr>
              <w:rPr>
                <w:b/>
                <w:lang w:val="en-GB"/>
              </w:rPr>
            </w:pPr>
            <w:r w:rsidRPr="00FB50D8">
              <w:rPr>
                <w:b/>
                <w:lang w:val="en-GB"/>
              </w:rPr>
              <w:t>How did you choose your respondents? What were your criteria?</w:t>
            </w:r>
            <w:r w:rsidR="00C26DCF">
              <w:rPr>
                <w:b/>
                <w:lang w:val="en-GB"/>
              </w:rPr>
              <w:t xml:space="preserve"> </w:t>
            </w:r>
          </w:p>
          <w:p w:rsidR="00FB50D8" w:rsidRDefault="00C26DCF" w:rsidP="00362AB0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Is it possible that other employees hold different opinions than your respondents?</w:t>
            </w:r>
          </w:p>
          <w:p w:rsidR="00C26DCF" w:rsidRPr="00FB50D8" w:rsidRDefault="00C26DCF" w:rsidP="00362AB0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>What would you recommend to improve internal social climate and culture?</w:t>
            </w:r>
          </w:p>
          <w:p w:rsidR="006847E2" w:rsidRPr="00FB50D8" w:rsidRDefault="006847E2" w:rsidP="00362AB0">
            <w:pPr>
              <w:rPr>
                <w:lang w:val="en-GB"/>
              </w:rPr>
            </w:pPr>
          </w:p>
          <w:p w:rsidR="006847E2" w:rsidRPr="00FB50D8" w:rsidRDefault="006847E2" w:rsidP="00362AB0">
            <w:pPr>
              <w:rPr>
                <w:lang w:val="en-GB"/>
              </w:rPr>
            </w:pPr>
          </w:p>
          <w:p w:rsidR="006847E2" w:rsidRPr="00FB50D8" w:rsidRDefault="006847E2" w:rsidP="00362AB0">
            <w:pPr>
              <w:rPr>
                <w:lang w:val="en-GB"/>
              </w:rPr>
            </w:pPr>
          </w:p>
          <w:p w:rsidR="006847E2" w:rsidRPr="00FB50D8" w:rsidRDefault="006847E2" w:rsidP="00362AB0">
            <w:pPr>
              <w:rPr>
                <w:lang w:val="en-GB"/>
              </w:rPr>
            </w:pPr>
          </w:p>
          <w:p w:rsidR="006847E2" w:rsidRPr="00FB50D8" w:rsidRDefault="006847E2" w:rsidP="00362AB0">
            <w:pPr>
              <w:rPr>
                <w:lang w:val="en-GB"/>
              </w:rPr>
            </w:pPr>
          </w:p>
          <w:p w:rsidR="006847E2" w:rsidRPr="00FB50D8" w:rsidRDefault="006847E2" w:rsidP="00362AB0">
            <w:pPr>
              <w:rPr>
                <w:lang w:val="en-GB"/>
              </w:rPr>
            </w:pPr>
          </w:p>
          <w:p w:rsidR="006847E2" w:rsidRPr="00FB50D8" w:rsidRDefault="006847E2" w:rsidP="00362AB0">
            <w:pPr>
              <w:rPr>
                <w:lang w:val="en-GB"/>
              </w:rPr>
            </w:pPr>
          </w:p>
          <w:p w:rsidR="006847E2" w:rsidRPr="00FB50D8" w:rsidRDefault="006847E2" w:rsidP="00362AB0">
            <w:pPr>
              <w:rPr>
                <w:lang w:val="en-GB"/>
              </w:rPr>
            </w:pPr>
          </w:p>
        </w:tc>
      </w:tr>
      <w:tr w:rsidR="006847E2" w:rsidTr="004D25F5">
        <w:tc>
          <w:tcPr>
            <w:tcW w:w="6791" w:type="dxa"/>
            <w:gridSpan w:val="3"/>
          </w:tcPr>
          <w:p w:rsidR="006847E2" w:rsidRDefault="006847E2" w:rsidP="00362AB0">
            <w:r w:rsidRPr="004D25F5">
              <w:rPr>
                <w:b/>
              </w:rPr>
              <w:t>Celkové hodnocení</w:t>
            </w:r>
            <w:r w:rsidRPr="004D25F5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4D25F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4D25F5">
            <w:pPr>
              <w:jc w:val="center"/>
            </w:pPr>
          </w:p>
        </w:tc>
      </w:tr>
      <w:tr w:rsidR="006847E2" w:rsidTr="004D25F5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370B12">
              <w:t xml:space="preserve"> 31.5.2011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</w:p>
        </w:tc>
      </w:tr>
    </w:tbl>
    <w:p w:rsidR="006847E2" w:rsidRDefault="006847E2" w:rsidP="00211BC7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54E3" w:rsidRDefault="00E354E3">
      <w:r>
        <w:separator/>
      </w:r>
    </w:p>
  </w:endnote>
  <w:endnote w:type="continuationSeparator" w:id="0">
    <w:p w:rsidR="00E354E3" w:rsidRDefault="00E354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54E3" w:rsidRDefault="00E354E3">
      <w:r>
        <w:separator/>
      </w:r>
    </w:p>
  </w:footnote>
  <w:footnote w:type="continuationSeparator" w:id="0">
    <w:p w:rsidR="00E354E3" w:rsidRDefault="00E354E3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067826"/>
    <w:rsid w:val="00211BC7"/>
    <w:rsid w:val="00362AB0"/>
    <w:rsid w:val="00370B12"/>
    <w:rsid w:val="003F5DA2"/>
    <w:rsid w:val="00471C0C"/>
    <w:rsid w:val="004D25F5"/>
    <w:rsid w:val="00526D47"/>
    <w:rsid w:val="005E5F49"/>
    <w:rsid w:val="006847E2"/>
    <w:rsid w:val="006E1A66"/>
    <w:rsid w:val="008B457A"/>
    <w:rsid w:val="0092174F"/>
    <w:rsid w:val="00A40A0F"/>
    <w:rsid w:val="00A55E2A"/>
    <w:rsid w:val="00AA599B"/>
    <w:rsid w:val="00B10B4C"/>
    <w:rsid w:val="00B56A37"/>
    <w:rsid w:val="00BA3203"/>
    <w:rsid w:val="00BA5640"/>
    <w:rsid w:val="00C26DCF"/>
    <w:rsid w:val="00CA0A18"/>
    <w:rsid w:val="00DC1BF5"/>
    <w:rsid w:val="00E21D9C"/>
    <w:rsid w:val="00E354E3"/>
    <w:rsid w:val="00ED342E"/>
    <w:rsid w:val="00F5589B"/>
    <w:rsid w:val="00FB5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9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7</TotalTime>
  <Pages>1</Pages>
  <Words>299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uzivatel</cp:lastModifiedBy>
  <cp:revision>2</cp:revision>
  <cp:lastPrinted>1601-01-01T00:00:00Z</cp:lastPrinted>
  <dcterms:created xsi:type="dcterms:W3CDTF">2011-05-31T09:10:00Z</dcterms:created>
  <dcterms:modified xsi:type="dcterms:W3CDTF">2011-05-31T09:10:00Z</dcterms:modified>
</cp:coreProperties>
</file>