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873" w:rsidRPr="005B1100" w:rsidRDefault="00660873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660873" w:rsidRDefault="00660873"/>
    <w:p w:rsidR="00660873" w:rsidRDefault="00660873">
      <w:r>
        <w:t xml:space="preserve">Jméno studenta: </w:t>
      </w:r>
      <w:bookmarkStart w:id="0" w:name="Text1"/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Bc. Lukáš Havran</w:t>
      </w:r>
      <w:r>
        <w:fldChar w:fldCharType="end"/>
      </w:r>
      <w:bookmarkEnd w:id="0"/>
    </w:p>
    <w:p w:rsidR="00660873" w:rsidRDefault="00660873">
      <w:r>
        <w:t xml:space="preserve">Studijní program: </w:t>
      </w:r>
      <w:bookmarkStart w:id="1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N 3909 Procesní inženýrství</w:t>
      </w:r>
      <w:r>
        <w:fldChar w:fldCharType="end"/>
      </w:r>
      <w:bookmarkEnd w:id="1"/>
    </w:p>
    <w:p w:rsidR="00660873" w:rsidRDefault="00660873">
      <w:r>
        <w:t xml:space="preserve">Studijní obor: </w:t>
      </w:r>
      <w:bookmarkStart w:id="2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Konstrukce technologických zařízení</w:t>
      </w:r>
      <w:r>
        <w:fldChar w:fldCharType="end"/>
      </w:r>
      <w:bookmarkEnd w:id="2"/>
    </w:p>
    <w:p w:rsidR="00660873" w:rsidRDefault="00660873">
      <w:r>
        <w:t xml:space="preserve">Zaměření (pokud se obor dále dělí): </w:t>
      </w:r>
      <w:bookmarkStart w:id="3" w:name="Text4"/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660873" w:rsidRDefault="00660873">
      <w:r>
        <w:t xml:space="preserve">Ústav: </w:t>
      </w:r>
      <w:bookmarkStart w:id="4" w:name="Text5"/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Ústav výrobního inženýrství</w:t>
      </w:r>
      <w:r>
        <w:fldChar w:fldCharType="end"/>
      </w:r>
      <w:bookmarkEnd w:id="4"/>
    </w:p>
    <w:p w:rsidR="00660873" w:rsidRDefault="00660873">
      <w:r>
        <w:t xml:space="preserve">Vedoucí diplomové práce: </w:t>
      </w:r>
      <w:bookmarkStart w:id="5" w:name="Text6"/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Zdeněk Holík</w:t>
      </w:r>
      <w:r>
        <w:fldChar w:fldCharType="end"/>
      </w:r>
      <w:bookmarkEnd w:id="5"/>
    </w:p>
    <w:p w:rsidR="00660873" w:rsidRDefault="00660873">
      <w:r>
        <w:t xml:space="preserve">Oponent diplomové práce: </w:t>
      </w:r>
      <w:bookmarkStart w:id="6" w:name="Text7"/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Michal Daněk</w:t>
      </w:r>
      <w:r>
        <w:fldChar w:fldCharType="end"/>
      </w:r>
      <w:bookmarkEnd w:id="6"/>
    </w:p>
    <w:p w:rsidR="00660873" w:rsidRDefault="00660873">
      <w:r>
        <w:t xml:space="preserve">Akademický rok: </w:t>
      </w:r>
      <w:bookmarkStart w:id="7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2010/2011</w:t>
      </w:r>
      <w:r>
        <w:fldChar w:fldCharType="end"/>
      </w:r>
      <w:bookmarkEnd w:id="7"/>
    </w:p>
    <w:p w:rsidR="00660873" w:rsidRDefault="00660873"/>
    <w:tbl>
      <w:tblPr>
        <w:tblW w:w="0" w:type="auto"/>
        <w:tblLook w:val="01E0"/>
      </w:tblPr>
      <w:tblGrid>
        <w:gridCol w:w="9212"/>
      </w:tblGrid>
      <w:tr w:rsidR="00660873" w:rsidTr="00BA3435">
        <w:tc>
          <w:tcPr>
            <w:tcW w:w="9212" w:type="dxa"/>
          </w:tcPr>
          <w:p w:rsidR="00660873" w:rsidRPr="00BA3435" w:rsidRDefault="00660873" w:rsidP="00F450B7">
            <w:pPr>
              <w:rPr>
                <w:b/>
              </w:rPr>
            </w:pPr>
            <w:r w:rsidRPr="00BA3435">
              <w:rPr>
                <w:b/>
              </w:rPr>
              <w:t>Název diplomové práce:</w:t>
            </w:r>
          </w:p>
        </w:tc>
      </w:tr>
      <w:bookmarkStart w:id="8" w:name="Text9"/>
      <w:tr w:rsidR="00660873" w:rsidTr="00BA3435">
        <w:trPr>
          <w:trHeight w:val="1134"/>
        </w:trPr>
        <w:tc>
          <w:tcPr>
            <w:tcW w:w="9212" w:type="dxa"/>
          </w:tcPr>
          <w:p w:rsidR="00660873" w:rsidRDefault="00660873" w:rsidP="00A93353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Vliv radiačního síťování na hořlavost vybraných typů polymerů</w:t>
            </w:r>
            <w:r>
              <w:fldChar w:fldCharType="end"/>
            </w:r>
            <w:bookmarkEnd w:id="8"/>
          </w:p>
        </w:tc>
      </w:tr>
    </w:tbl>
    <w:p w:rsidR="00660873" w:rsidRDefault="00660873" w:rsidP="00F450B7"/>
    <w:p w:rsidR="00660873" w:rsidRDefault="00660873" w:rsidP="00F450B7"/>
    <w:p w:rsidR="00660873" w:rsidRDefault="00660873">
      <w:r>
        <w:t>Hodnocení diplomové práce s využitím klasifikační stupnice ECTS:</w:t>
      </w:r>
    </w:p>
    <w:p w:rsidR="00660873" w:rsidRDefault="00660873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660873" w:rsidRPr="00BA3435" w:rsidTr="00BA3435">
        <w:tc>
          <w:tcPr>
            <w:tcW w:w="468" w:type="dxa"/>
          </w:tcPr>
          <w:p w:rsidR="00660873" w:rsidRPr="00BA3435" w:rsidRDefault="00660873" w:rsidP="00BA3435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660873" w:rsidRPr="00BA3435" w:rsidRDefault="00660873">
            <w:pPr>
              <w:rPr>
                <w:b/>
              </w:rPr>
            </w:pPr>
            <w:r w:rsidRPr="00BA3435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660873" w:rsidRPr="00BA3435" w:rsidRDefault="00660873">
            <w:pPr>
              <w:rPr>
                <w:b/>
              </w:rPr>
            </w:pPr>
            <w:r w:rsidRPr="00BA3435">
              <w:rPr>
                <w:b/>
              </w:rPr>
              <w:t>Hodnocení dle ECTS</w:t>
            </w:r>
          </w:p>
        </w:tc>
      </w:tr>
      <w:tr w:rsidR="00660873" w:rsidTr="00BA3435">
        <w:tc>
          <w:tcPr>
            <w:tcW w:w="468" w:type="dxa"/>
          </w:tcPr>
          <w:p w:rsidR="00660873" w:rsidRDefault="00660873" w:rsidP="00BA3435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660873" w:rsidRDefault="00660873" w:rsidP="00727EB6">
            <w:r>
              <w:t>Splnění zadání diplomové práce</w:t>
            </w:r>
          </w:p>
        </w:tc>
        <w:bookmarkStart w:id="9" w:name="Rozevírací1"/>
        <w:tc>
          <w:tcPr>
            <w:tcW w:w="2520" w:type="dxa"/>
          </w:tcPr>
          <w:p w:rsidR="00660873" w:rsidRPr="00BA3435" w:rsidRDefault="00660873" w:rsidP="00BA3435">
            <w:pPr>
              <w:jc w:val="center"/>
              <w:rPr>
                <w:b/>
              </w:rPr>
            </w:pPr>
            <w:r w:rsidRPr="00BA343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A3435">
              <w:rPr>
                <w:b/>
              </w:rPr>
              <w:instrText xml:space="preserve"> FORMDROPDOWN </w:instrText>
            </w:r>
            <w:r w:rsidRPr="00BA3435">
              <w:rPr>
                <w:b/>
              </w:rPr>
            </w:r>
            <w:r w:rsidRPr="00BA3435">
              <w:rPr>
                <w:b/>
              </w:rPr>
              <w:fldChar w:fldCharType="end"/>
            </w:r>
            <w:bookmarkEnd w:id="9"/>
          </w:p>
        </w:tc>
      </w:tr>
      <w:tr w:rsidR="00660873" w:rsidTr="00BA3435">
        <w:tc>
          <w:tcPr>
            <w:tcW w:w="468" w:type="dxa"/>
          </w:tcPr>
          <w:p w:rsidR="00660873" w:rsidRDefault="00660873" w:rsidP="00BA3435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660873" w:rsidRDefault="00660873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660873" w:rsidRDefault="00660873" w:rsidP="00BA3435">
            <w:pPr>
              <w:jc w:val="center"/>
            </w:pPr>
            <w:r w:rsidRPr="00BA343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A3435">
              <w:rPr>
                <w:b/>
              </w:rPr>
              <w:instrText xml:space="preserve"> FORMDROPDOWN </w:instrText>
            </w:r>
            <w:r w:rsidRPr="00BA3435">
              <w:rPr>
                <w:b/>
              </w:rPr>
            </w:r>
            <w:r w:rsidRPr="00BA3435">
              <w:rPr>
                <w:b/>
              </w:rPr>
              <w:fldChar w:fldCharType="end"/>
            </w:r>
          </w:p>
        </w:tc>
      </w:tr>
      <w:tr w:rsidR="00660873" w:rsidTr="00BA3435">
        <w:tc>
          <w:tcPr>
            <w:tcW w:w="468" w:type="dxa"/>
          </w:tcPr>
          <w:p w:rsidR="00660873" w:rsidRDefault="00660873" w:rsidP="00BA3435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660873" w:rsidRDefault="00660873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660873" w:rsidRDefault="00660873" w:rsidP="00BA3435">
            <w:pPr>
              <w:jc w:val="center"/>
            </w:pPr>
            <w:r w:rsidRPr="00BA343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A3435">
              <w:rPr>
                <w:b/>
              </w:rPr>
              <w:instrText xml:space="preserve"> FORMDROPDOWN </w:instrText>
            </w:r>
            <w:r w:rsidRPr="00BA3435">
              <w:rPr>
                <w:b/>
              </w:rPr>
            </w:r>
            <w:r w:rsidRPr="00BA3435">
              <w:rPr>
                <w:b/>
              </w:rPr>
              <w:fldChar w:fldCharType="end"/>
            </w:r>
          </w:p>
        </w:tc>
      </w:tr>
      <w:tr w:rsidR="00660873" w:rsidTr="00BA3435">
        <w:tc>
          <w:tcPr>
            <w:tcW w:w="468" w:type="dxa"/>
          </w:tcPr>
          <w:p w:rsidR="00660873" w:rsidRDefault="00660873" w:rsidP="00BA3435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660873" w:rsidRDefault="00660873" w:rsidP="00727EB6">
            <w:r>
              <w:t>Popis experimentů a metod řešení</w:t>
            </w:r>
          </w:p>
        </w:tc>
        <w:tc>
          <w:tcPr>
            <w:tcW w:w="2520" w:type="dxa"/>
          </w:tcPr>
          <w:p w:rsidR="00660873" w:rsidRDefault="00660873" w:rsidP="00BA3435">
            <w:pPr>
              <w:jc w:val="center"/>
            </w:pPr>
            <w:r w:rsidRPr="00BA343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A3435">
              <w:rPr>
                <w:b/>
              </w:rPr>
              <w:instrText xml:space="preserve"> FORMDROPDOWN </w:instrText>
            </w:r>
            <w:r w:rsidRPr="00BA3435">
              <w:rPr>
                <w:b/>
              </w:rPr>
            </w:r>
            <w:r w:rsidRPr="00BA3435">
              <w:rPr>
                <w:b/>
              </w:rPr>
              <w:fldChar w:fldCharType="end"/>
            </w:r>
          </w:p>
        </w:tc>
      </w:tr>
      <w:tr w:rsidR="00660873" w:rsidTr="00BA3435">
        <w:tc>
          <w:tcPr>
            <w:tcW w:w="468" w:type="dxa"/>
          </w:tcPr>
          <w:p w:rsidR="00660873" w:rsidRDefault="00660873" w:rsidP="00BA3435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660873" w:rsidRDefault="00660873" w:rsidP="00727EB6">
            <w:r>
              <w:t>Kvalita zpracování výsledků</w:t>
            </w:r>
          </w:p>
        </w:tc>
        <w:tc>
          <w:tcPr>
            <w:tcW w:w="2520" w:type="dxa"/>
          </w:tcPr>
          <w:p w:rsidR="00660873" w:rsidRDefault="00660873" w:rsidP="00BA3435">
            <w:pPr>
              <w:jc w:val="center"/>
            </w:pPr>
            <w:r w:rsidRPr="00BA343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A3435">
              <w:rPr>
                <w:b/>
              </w:rPr>
              <w:instrText xml:space="preserve"> FORMDROPDOWN </w:instrText>
            </w:r>
            <w:r w:rsidRPr="00BA3435">
              <w:rPr>
                <w:b/>
              </w:rPr>
            </w:r>
            <w:r w:rsidRPr="00BA3435">
              <w:rPr>
                <w:b/>
              </w:rPr>
              <w:fldChar w:fldCharType="end"/>
            </w:r>
          </w:p>
        </w:tc>
      </w:tr>
      <w:tr w:rsidR="00660873" w:rsidTr="00BA3435">
        <w:tc>
          <w:tcPr>
            <w:tcW w:w="468" w:type="dxa"/>
          </w:tcPr>
          <w:p w:rsidR="00660873" w:rsidRDefault="00660873" w:rsidP="00BA3435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660873" w:rsidRDefault="00660873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660873" w:rsidRDefault="00660873" w:rsidP="00BA3435">
            <w:pPr>
              <w:jc w:val="center"/>
            </w:pPr>
            <w:r w:rsidRPr="00BA343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A3435">
              <w:rPr>
                <w:b/>
              </w:rPr>
              <w:instrText xml:space="preserve"> FORMDROPDOWN </w:instrText>
            </w:r>
            <w:r w:rsidRPr="00BA3435">
              <w:rPr>
                <w:b/>
              </w:rPr>
            </w:r>
            <w:r w:rsidRPr="00BA3435">
              <w:rPr>
                <w:b/>
              </w:rPr>
              <w:fldChar w:fldCharType="end"/>
            </w:r>
          </w:p>
        </w:tc>
      </w:tr>
      <w:tr w:rsidR="00660873" w:rsidTr="00BA3435">
        <w:tc>
          <w:tcPr>
            <w:tcW w:w="468" w:type="dxa"/>
          </w:tcPr>
          <w:p w:rsidR="00660873" w:rsidRDefault="00660873" w:rsidP="00BA3435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660873" w:rsidRDefault="00660873" w:rsidP="00727EB6">
            <w:r>
              <w:t>Formulace závěrů práce</w:t>
            </w:r>
          </w:p>
        </w:tc>
        <w:tc>
          <w:tcPr>
            <w:tcW w:w="2520" w:type="dxa"/>
          </w:tcPr>
          <w:p w:rsidR="00660873" w:rsidRDefault="00660873" w:rsidP="00BA3435">
            <w:pPr>
              <w:jc w:val="center"/>
            </w:pPr>
            <w:r w:rsidRPr="00BA3435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A3435">
              <w:rPr>
                <w:b/>
              </w:rPr>
              <w:instrText xml:space="preserve"> FORMDROPDOWN </w:instrText>
            </w:r>
            <w:r w:rsidRPr="00BA3435">
              <w:rPr>
                <w:b/>
              </w:rPr>
            </w:r>
            <w:r w:rsidRPr="00BA3435">
              <w:rPr>
                <w:b/>
              </w:rPr>
              <w:fldChar w:fldCharType="end"/>
            </w:r>
          </w:p>
        </w:tc>
      </w:tr>
    </w:tbl>
    <w:p w:rsidR="00660873" w:rsidRDefault="00660873"/>
    <w:p w:rsidR="00660873" w:rsidRDefault="00660873"/>
    <w:p w:rsidR="00660873" w:rsidRDefault="00660873">
      <w:r>
        <w:t xml:space="preserve">Předloženou práci </w:t>
      </w:r>
      <w:bookmarkStart w:id="10" w:name="Rozevírací2"/>
      <w:r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r w:rsidRPr="00A34EA9">
        <w:rPr>
          <w:b/>
        </w:rPr>
        <w:instrText xml:space="preserve"> FORMDROPDOWN </w:instrText>
      </w:r>
      <w:r w:rsidRPr="00A34EA9">
        <w:rPr>
          <w:b/>
        </w:rPr>
      </w:r>
      <w:r w:rsidRPr="00A34EA9">
        <w:rPr>
          <w:b/>
        </w:rPr>
        <w:fldChar w:fldCharType="end"/>
      </w:r>
      <w:bookmarkEnd w:id="10"/>
      <w:r w:rsidRPr="00A34EA9">
        <w:rPr>
          <w:b/>
        </w:rPr>
        <w:t xml:space="preserve"> </w:t>
      </w:r>
      <w:r>
        <w:t>k obhajobě a navrhuji hodnocení</w:t>
      </w:r>
    </w:p>
    <w:p w:rsidR="00660873" w:rsidRPr="000019EA" w:rsidRDefault="00660873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60873" w:rsidRDefault="00660873" w:rsidP="00612BF3">
      <w:pPr>
        <w:jc w:val="both"/>
      </w:pPr>
    </w:p>
    <w:p w:rsidR="00660873" w:rsidRDefault="00660873" w:rsidP="00612BF3">
      <w:pPr>
        <w:jc w:val="both"/>
      </w:pPr>
    </w:p>
    <w:p w:rsidR="00660873" w:rsidRDefault="00660873" w:rsidP="00612BF3">
      <w:pPr>
        <w:jc w:val="both"/>
      </w:pPr>
    </w:p>
    <w:p w:rsidR="00660873" w:rsidRDefault="00660873" w:rsidP="00612BF3">
      <w:pPr>
        <w:jc w:val="both"/>
      </w:pPr>
    </w:p>
    <w:p w:rsidR="00660873" w:rsidRDefault="00660873" w:rsidP="00612BF3">
      <w:pPr>
        <w:jc w:val="both"/>
      </w:pPr>
    </w:p>
    <w:p w:rsidR="00660873" w:rsidRDefault="00660873" w:rsidP="00612BF3">
      <w:pPr>
        <w:jc w:val="both"/>
      </w:pPr>
    </w:p>
    <w:p w:rsidR="00660873" w:rsidRDefault="00660873" w:rsidP="00612BF3">
      <w:pPr>
        <w:jc w:val="both"/>
      </w:pPr>
    </w:p>
    <w:p w:rsidR="00660873" w:rsidRDefault="00660873" w:rsidP="00612BF3">
      <w:pPr>
        <w:jc w:val="both"/>
      </w:pPr>
    </w:p>
    <w:p w:rsidR="00660873" w:rsidRDefault="00660873" w:rsidP="00612BF3">
      <w:pPr>
        <w:jc w:val="both"/>
      </w:pPr>
    </w:p>
    <w:p w:rsidR="00660873" w:rsidRDefault="00660873" w:rsidP="00612BF3">
      <w:pPr>
        <w:jc w:val="both"/>
      </w:pPr>
    </w:p>
    <w:p w:rsidR="00660873" w:rsidRDefault="00660873" w:rsidP="00612BF3">
      <w:pPr>
        <w:jc w:val="both"/>
      </w:pPr>
    </w:p>
    <w:p w:rsidR="00660873" w:rsidRDefault="00660873" w:rsidP="00612BF3">
      <w:pPr>
        <w:jc w:val="both"/>
      </w:pPr>
    </w:p>
    <w:p w:rsidR="00660873" w:rsidRDefault="00660873" w:rsidP="00612BF3">
      <w:pPr>
        <w:jc w:val="both"/>
      </w:pPr>
    </w:p>
    <w:p w:rsidR="00660873" w:rsidRDefault="0066087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60873" w:rsidTr="00BA3435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660873" w:rsidRPr="00BA3435" w:rsidRDefault="00660873" w:rsidP="00BA3435">
            <w:pPr>
              <w:jc w:val="both"/>
              <w:rPr>
                <w:b/>
              </w:rPr>
            </w:pPr>
            <w:r w:rsidRPr="00BA3435">
              <w:rPr>
                <w:b/>
              </w:rPr>
              <w:t>Komentáře k diplomové práci:</w:t>
            </w:r>
          </w:p>
        </w:tc>
      </w:tr>
      <w:bookmarkStart w:id="11" w:name="Text10"/>
      <w:tr w:rsidR="00660873" w:rsidTr="00BA3435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660873" w:rsidRDefault="00660873" w:rsidP="00BA3435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A34EA9">
              <w:instrText xml:space="preserve"> FORMTEXT </w:instrText>
            </w:r>
            <w:r w:rsidRPr="00A34EA9">
              <w:fldChar w:fldCharType="separate"/>
            </w:r>
            <w:r>
              <w:t xml:space="preserve"> </w:t>
            </w:r>
            <w:r>
              <w:rPr>
                <w:noProof/>
              </w:rPr>
              <w:t xml:space="preserve">Diplomový projekt se zabývá problematikou vlivu radiačního síťování na hořlavost vybraných polymerů s cílem sestavit zkušební přístroj a ověřit jeho funkci a provést experiment. </w:t>
            </w:r>
          </w:p>
          <w:p w:rsidR="00660873" w:rsidRDefault="00660873" w:rsidP="00BA3435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 Literární studie je zpracována jasně, věcně, přehledně a dle požadavků zádání. </w:t>
            </w:r>
            <w:r w:rsidRPr="00203D9D">
              <w:rPr>
                <w:noProof/>
              </w:rPr>
              <w:t>Práce obsahuje občasné gramatické chyby a malé nepřesnosti v</w:t>
            </w:r>
            <w:r>
              <w:rPr>
                <w:noProof/>
              </w:rPr>
              <w:t> </w:t>
            </w:r>
            <w:r w:rsidRPr="00203D9D">
              <w:rPr>
                <w:noProof/>
              </w:rPr>
              <w:t>interpretacích</w:t>
            </w:r>
            <w:r>
              <w:rPr>
                <w:noProof/>
              </w:rPr>
              <w:t xml:space="preserve"> a stylistice</w:t>
            </w:r>
            <w:r w:rsidRPr="00203D9D">
              <w:rPr>
                <w:noProof/>
              </w:rPr>
              <w:t xml:space="preserve"> např.: (str. 1</w:t>
            </w:r>
            <w:r>
              <w:rPr>
                <w:noProof/>
              </w:rPr>
              <w:t>9, 20</w:t>
            </w:r>
            <w:r w:rsidRPr="00203D9D">
              <w:rPr>
                <w:noProof/>
              </w:rPr>
              <w:t xml:space="preserve"> - </w:t>
            </w:r>
            <w:r>
              <w:rPr>
                <w:noProof/>
              </w:rPr>
              <w:t>bobtnání místo botnání</w:t>
            </w:r>
            <w:r w:rsidRPr="00203D9D">
              <w:rPr>
                <w:noProof/>
              </w:rPr>
              <w:t>,</w:t>
            </w:r>
            <w:r>
              <w:rPr>
                <w:noProof/>
              </w:rPr>
              <w:t xml:space="preserve"> str. 59 - vyplývá,</w:t>
            </w:r>
            <w:r w:rsidRPr="00203D9D">
              <w:rPr>
                <w:noProof/>
              </w:rPr>
              <w:t xml:space="preserve">  </w:t>
            </w:r>
            <w:r>
              <w:rPr>
                <w:noProof/>
              </w:rPr>
              <w:t>str. 20, 24,.. - tučně označené popis obrázků a tabulek</w:t>
            </w:r>
            <w:r w:rsidRPr="00203D9D">
              <w:rPr>
                <w:noProof/>
              </w:rPr>
              <w:t xml:space="preserve">, </w:t>
            </w:r>
            <w:r>
              <w:rPr>
                <w:noProof/>
              </w:rPr>
              <w:t xml:space="preserve">str.79 - jiná velikost písma, </w:t>
            </w:r>
            <w:r w:rsidRPr="00203D9D">
              <w:rPr>
                <w:noProof/>
              </w:rPr>
              <w:t>atd.), které ale vzhledem k rozsahu a náročnosti zadaného tématu jsou méně významné</w:t>
            </w:r>
            <w:r>
              <w:rPr>
                <w:noProof/>
              </w:rPr>
              <w:t>.</w:t>
            </w:r>
          </w:p>
          <w:p w:rsidR="00660873" w:rsidRDefault="00660873" w:rsidP="00BA3435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 Praktická část diplomové práce sleduje v plném rozsahu stanovené cíle celého projektu. </w:t>
            </w:r>
          </w:p>
          <w:p w:rsidR="00660873" w:rsidRDefault="00660873" w:rsidP="00BA3435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Zásadně bych vyzdvihnul inženýrský přístup při kompletaci zkušebního přístroje, včetně množství praktických konstrukčních prvků. Oceňuji i navrženou systematiku měření včetně sestavení návrhů protokolů pro vyhodnocení zkoušek, které zásadně usnadní budoucím uživatelům jejich práci. </w:t>
            </w:r>
          </w:p>
          <w:p w:rsidR="00660873" w:rsidRDefault="00660873" w:rsidP="00BA3435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 Absence výsledků měření u všech navržených materiálů však žádným výrazným způsobem nesnižila obsah a přidanou hodnotu této práce a zcela vyhověla danému zadání tj. ověřit funkci navrženého zkušebního přístroje.</w:t>
            </w:r>
          </w:p>
          <w:p w:rsidR="00660873" w:rsidRPr="00A34EA9" w:rsidRDefault="00660873" w:rsidP="00D47FF1">
            <w:pPr>
              <w:jc w:val="both"/>
            </w:pPr>
            <w:r>
              <w:rPr>
                <w:noProof/>
              </w:rPr>
              <w:t xml:space="preserve"> Diplomant při řešení této práce prokázal schopnost tvůrčím způsobem aplikovat poznatky získané nejen během studia, ale i z nových doposud neznámých oblastí a své schopnosti prezentoval i při konstrukční realizaci celého projektu.</w:t>
            </w:r>
            <w:r w:rsidRPr="00A34EA9">
              <w:fldChar w:fldCharType="end"/>
            </w:r>
            <w:bookmarkEnd w:id="11"/>
          </w:p>
        </w:tc>
      </w:tr>
    </w:tbl>
    <w:p w:rsidR="00660873" w:rsidRDefault="00660873" w:rsidP="00612B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60873" w:rsidTr="00BA3435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660873" w:rsidRPr="00BA3435" w:rsidRDefault="00660873" w:rsidP="00BA3435">
            <w:pPr>
              <w:jc w:val="both"/>
              <w:rPr>
                <w:b/>
              </w:rPr>
            </w:pPr>
            <w:r w:rsidRPr="00BA3435">
              <w:rPr>
                <w:b/>
              </w:rPr>
              <w:t>Otázky oponenta diplomové práce:</w:t>
            </w:r>
          </w:p>
        </w:tc>
      </w:tr>
      <w:bookmarkStart w:id="12" w:name="Text11"/>
      <w:tr w:rsidR="00660873" w:rsidTr="00BA3435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660873" w:rsidRDefault="00660873" w:rsidP="00C219D8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34EA9">
              <w:instrText xml:space="preserve"> FORMTEXT </w:instrText>
            </w:r>
            <w:r w:rsidRPr="00A34EA9">
              <w:fldChar w:fldCharType="separate"/>
            </w:r>
            <w:r>
              <w:t>1</w:t>
            </w:r>
            <w:r>
              <w:rPr>
                <w:noProof/>
              </w:rPr>
              <w:t>.) S jakými největšími konstrukčními úskalími jste se potýkal při realizaci projektu?</w:t>
            </w:r>
          </w:p>
          <w:p w:rsidR="00660873" w:rsidRDefault="00660873" w:rsidP="00C219D8">
            <w:pPr>
              <w:jc w:val="both"/>
              <w:rPr>
                <w:noProof/>
              </w:rPr>
            </w:pPr>
          </w:p>
          <w:p w:rsidR="00660873" w:rsidRDefault="00660873" w:rsidP="00C219D8">
            <w:pPr>
              <w:jc w:val="both"/>
            </w:pPr>
            <w:r>
              <w:t xml:space="preserve">2.) Jaký zásadní vliv radiačního zesítění na výsledné vlastnosti vybraného </w:t>
            </w:r>
            <w:bookmarkStart w:id="13" w:name="_GoBack"/>
            <w:bookmarkEnd w:id="13"/>
            <w:r>
              <w:t>polymeru jste zjistil?</w:t>
            </w:r>
          </w:p>
          <w:p w:rsidR="00660873" w:rsidRDefault="00660873" w:rsidP="00C219D8">
            <w:pPr>
              <w:jc w:val="both"/>
            </w:pPr>
          </w:p>
          <w:p w:rsidR="00660873" w:rsidRPr="00A34EA9" w:rsidRDefault="00660873" w:rsidP="00012894">
            <w:pPr>
              <w:jc w:val="both"/>
            </w:pPr>
            <w:r>
              <w:t>3.) V čem shledáváte hlavní praktický přínos Vaší práce?</w:t>
            </w:r>
            <w:r w:rsidRPr="00A34EA9">
              <w:fldChar w:fldCharType="end"/>
            </w:r>
            <w:bookmarkEnd w:id="12"/>
          </w:p>
        </w:tc>
      </w:tr>
    </w:tbl>
    <w:p w:rsidR="00660873" w:rsidRDefault="00660873" w:rsidP="00612BF3">
      <w:pPr>
        <w:jc w:val="both"/>
      </w:pPr>
    </w:p>
    <w:p w:rsidR="00660873" w:rsidRDefault="00660873" w:rsidP="003E24B3">
      <w:pPr>
        <w:jc w:val="both"/>
      </w:pPr>
    </w:p>
    <w:p w:rsidR="00660873" w:rsidRDefault="00660873" w:rsidP="003E24B3">
      <w:pPr>
        <w:jc w:val="both"/>
      </w:pPr>
    </w:p>
    <w:p w:rsidR="00660873" w:rsidRDefault="00660873" w:rsidP="003E24B3">
      <w:pPr>
        <w:jc w:val="both"/>
      </w:pPr>
    </w:p>
    <w:p w:rsidR="00660873" w:rsidRDefault="00660873" w:rsidP="00F17629">
      <w:pPr>
        <w:jc w:val="both"/>
      </w:pPr>
      <w:r>
        <w:t>V </w:t>
      </w:r>
      <w:bookmarkStart w:id="14" w:name="Text12"/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e Strážnici</w:t>
      </w:r>
      <w:r>
        <w:fldChar w:fldCharType="end"/>
      </w:r>
      <w:bookmarkEnd w:id="14"/>
      <w:r>
        <w:t xml:space="preserve"> dne </w:t>
      </w:r>
      <w:bookmarkStart w:id="15" w:name="Text13"/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20.5.2011</w:t>
      </w:r>
      <w:r>
        <w:fldChar w:fldCharType="end"/>
      </w:r>
      <w:bookmarkEnd w:id="15"/>
    </w:p>
    <w:p w:rsidR="00660873" w:rsidRDefault="00660873" w:rsidP="003E24B3">
      <w:pPr>
        <w:jc w:val="both"/>
      </w:pPr>
    </w:p>
    <w:p w:rsidR="00660873" w:rsidRDefault="00660873" w:rsidP="003E24B3">
      <w:pPr>
        <w:jc w:val="both"/>
      </w:pPr>
    </w:p>
    <w:p w:rsidR="00660873" w:rsidRDefault="00660873" w:rsidP="003E24B3">
      <w:pPr>
        <w:jc w:val="both"/>
      </w:pPr>
    </w:p>
    <w:p w:rsidR="00660873" w:rsidRPr="003E24B3" w:rsidRDefault="0066087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diplomové práce</w:t>
      </w:r>
    </w:p>
    <w:sectPr w:rsidR="0066087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873" w:rsidRDefault="00660873">
      <w:r>
        <w:separator/>
      </w:r>
    </w:p>
  </w:endnote>
  <w:endnote w:type="continuationSeparator" w:id="0">
    <w:p w:rsidR="00660873" w:rsidRDefault="006608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873" w:rsidRPr="00C64195" w:rsidRDefault="00660873">
    <w:pPr>
      <w:pStyle w:val="Footer"/>
      <w:rPr>
        <w:rStyle w:val="PageNumber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PAGE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1</w:t>
    </w:r>
    <w:r w:rsidRPr="00C64195">
      <w:rPr>
        <w:rStyle w:val="PageNumber"/>
        <w:sz w:val="20"/>
        <w:szCs w:val="20"/>
      </w:rPr>
      <w:fldChar w:fldCharType="end"/>
    </w:r>
    <w:r w:rsidRPr="00C64195">
      <w:rPr>
        <w:rStyle w:val="PageNumber"/>
        <w:sz w:val="20"/>
        <w:szCs w:val="20"/>
      </w:rPr>
      <w:t>/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NUMPAGES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3</w:t>
    </w:r>
    <w:r w:rsidRPr="00C64195">
      <w:rPr>
        <w:rStyle w:val="PageNumber"/>
        <w:sz w:val="20"/>
        <w:szCs w:val="20"/>
      </w:rPr>
      <w:fldChar w:fldCharType="end"/>
    </w:r>
  </w:p>
  <w:p w:rsidR="00660873" w:rsidRPr="00C64195" w:rsidRDefault="00660873">
    <w:pPr>
      <w:pStyle w:val="Footer"/>
      <w:rPr>
        <w:sz w:val="20"/>
        <w:szCs w:val="20"/>
      </w:rPr>
    </w:pPr>
    <w:r w:rsidRPr="00C64195">
      <w:rPr>
        <w:rStyle w:val="PageNumber"/>
        <w:sz w:val="20"/>
        <w:szCs w:val="20"/>
      </w:rPr>
      <w:t>Verze 20110</w:t>
    </w:r>
    <w:r>
      <w:rPr>
        <w:rStyle w:val="PageNumber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873" w:rsidRDefault="00660873">
      <w:r>
        <w:separator/>
      </w:r>
    </w:p>
  </w:footnote>
  <w:footnote w:type="continuationSeparator" w:id="0">
    <w:p w:rsidR="00660873" w:rsidRDefault="006608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873" w:rsidRDefault="00660873">
    <w:pPr>
      <w:pStyle w:val="Header"/>
      <w:rPr>
        <w:sz w:val="20"/>
        <w:szCs w:val="20"/>
      </w:rPr>
    </w:pPr>
    <w:r w:rsidRPr="00F21142">
      <w:rPr>
        <w:b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48.25pt;height:44.25pt">
          <v:imagedata r:id="rId1" o:title="" croptop="9807f" cropbottom="13439f"/>
        </v:shape>
      </w:pict>
    </w:r>
    <w:r>
      <w:rPr>
        <w:sz w:val="28"/>
        <w:szCs w:val="28"/>
      </w:rPr>
      <w:tab/>
    </w:r>
    <w:r w:rsidRPr="00C64195">
      <w:rPr>
        <w:sz w:val="20"/>
        <w:szCs w:val="20"/>
      </w:rPr>
      <w:t>nám. T. G. Masaryka</w:t>
    </w:r>
    <w:r>
      <w:rPr>
        <w:sz w:val="20"/>
        <w:szCs w:val="20"/>
      </w:rPr>
      <w:t xml:space="preserve"> 275</w:t>
    </w:r>
  </w:p>
  <w:p w:rsidR="00660873" w:rsidRDefault="00660873">
    <w:pPr>
      <w:pStyle w:val="Header"/>
    </w:pPr>
    <w:r>
      <w:rPr>
        <w:noProof/>
      </w:rPr>
      <w:pict>
        <v:line id="_x0000_s2049" style="position:absolute;z-index:25166028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12894"/>
    <w:rsid w:val="00015B9C"/>
    <w:rsid w:val="00047FD4"/>
    <w:rsid w:val="000A0567"/>
    <w:rsid w:val="0013468D"/>
    <w:rsid w:val="00187CBA"/>
    <w:rsid w:val="00203D9D"/>
    <w:rsid w:val="0022238B"/>
    <w:rsid w:val="00244F02"/>
    <w:rsid w:val="00283128"/>
    <w:rsid w:val="002D59E5"/>
    <w:rsid w:val="002E6F53"/>
    <w:rsid w:val="003111EA"/>
    <w:rsid w:val="00311600"/>
    <w:rsid w:val="00355452"/>
    <w:rsid w:val="0039453A"/>
    <w:rsid w:val="003E24B3"/>
    <w:rsid w:val="003F5083"/>
    <w:rsid w:val="00474100"/>
    <w:rsid w:val="004C0900"/>
    <w:rsid w:val="00532C79"/>
    <w:rsid w:val="005B1100"/>
    <w:rsid w:val="005F1C1E"/>
    <w:rsid w:val="005F4D98"/>
    <w:rsid w:val="00612BF3"/>
    <w:rsid w:val="00616F67"/>
    <w:rsid w:val="00622D02"/>
    <w:rsid w:val="00635CEF"/>
    <w:rsid w:val="00660873"/>
    <w:rsid w:val="006626DB"/>
    <w:rsid w:val="00684CFF"/>
    <w:rsid w:val="006C68E3"/>
    <w:rsid w:val="00714DFD"/>
    <w:rsid w:val="00727EB6"/>
    <w:rsid w:val="007B4216"/>
    <w:rsid w:val="00847FA3"/>
    <w:rsid w:val="00866F4D"/>
    <w:rsid w:val="008B43B9"/>
    <w:rsid w:val="009B527B"/>
    <w:rsid w:val="00A34EA9"/>
    <w:rsid w:val="00A93353"/>
    <w:rsid w:val="00AF5735"/>
    <w:rsid w:val="00BA3435"/>
    <w:rsid w:val="00C06A82"/>
    <w:rsid w:val="00C219D8"/>
    <w:rsid w:val="00C64195"/>
    <w:rsid w:val="00CF5CE8"/>
    <w:rsid w:val="00D225D2"/>
    <w:rsid w:val="00D24023"/>
    <w:rsid w:val="00D47FF1"/>
    <w:rsid w:val="00D54822"/>
    <w:rsid w:val="00D643A6"/>
    <w:rsid w:val="00DE4C0A"/>
    <w:rsid w:val="00DF0D45"/>
    <w:rsid w:val="00DF50E3"/>
    <w:rsid w:val="00E421FB"/>
    <w:rsid w:val="00E4245C"/>
    <w:rsid w:val="00E67A82"/>
    <w:rsid w:val="00E81B73"/>
    <w:rsid w:val="00EC7DEB"/>
    <w:rsid w:val="00F17629"/>
    <w:rsid w:val="00F21142"/>
    <w:rsid w:val="00F450B7"/>
    <w:rsid w:val="00F46C84"/>
    <w:rsid w:val="00F629AB"/>
    <w:rsid w:val="00F735D4"/>
    <w:rsid w:val="00FC0306"/>
    <w:rsid w:val="00FC1A76"/>
    <w:rsid w:val="00FC4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14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50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7FC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7FC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641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442</Words>
  <Characters>2613</Characters>
  <Application>Microsoft Office Outlook</Application>
  <DocSecurity>0</DocSecurity>
  <Lines>0</Lines>
  <Paragraphs>0</Paragraphs>
  <ScaleCrop>false</ScaleCrop>
  <Company>UTB 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UVI</cp:lastModifiedBy>
  <cp:revision>2</cp:revision>
  <cp:lastPrinted>2011-05-25T09:33:00Z</cp:lastPrinted>
  <dcterms:created xsi:type="dcterms:W3CDTF">2011-05-25T09:34:00Z</dcterms:created>
  <dcterms:modified xsi:type="dcterms:W3CDTF">2011-05-25T09:34:00Z</dcterms:modified>
</cp:coreProperties>
</file>