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EF40E0" w:rsidP="00CA1943">
            <w:r>
              <w:t>Ivana Vachová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EF40E0" w:rsidP="00CA1943">
            <w:r>
              <w:t>Partnertství versus manželství v 21. století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A06FF5" w:rsidP="006C5691">
            <w:pPr>
              <w:jc w:val="both"/>
            </w:pPr>
            <w:r>
              <w:t xml:space="preserve">Partnerské vztahy a jejich změny na pozadí historického kontextu, typy soužití, motivy volby soužití a „prognózy“ v 21. století jsou ústředními tématy předkládané práce. Autorka se dle mého názoru chopila tématiky stručným, ale velmi výstižným stylem. </w:t>
            </w:r>
            <w:r w:rsidR="00F15EAA">
              <w:t>S mnohými informacemi bych si sice dovolil polemizovat, ale právě to se mi na způsobu jejich prezentace líbí. Co však postrádám u této tématiky je uvedení nějaký</w:t>
            </w:r>
            <w:r w:rsidR="003541A1">
              <w:t xml:space="preserve">ch </w:t>
            </w:r>
            <w:r w:rsidR="00F15EAA">
              <w:t>hmatatelných statistických údajů – rozvodovost, sňatečnost aj.</w:t>
            </w:r>
          </w:p>
          <w:p w:rsidR="00CA1943" w:rsidRPr="00C1276E" w:rsidRDefault="003541A1" w:rsidP="006C5691">
            <w:pPr>
              <w:jc w:val="both"/>
            </w:pPr>
            <w:r>
              <w:t xml:space="preserve">Cílem kvalitativně orientované výzkumné části je pak odpovědět na výzkumnou otázku – „Jaké jsou postoje respondentů k jednotlivým typům soužití?“. Přičemž analýza </w:t>
            </w:r>
            <w:r w:rsidR="00E50B3A">
              <w:t>se zaobírá pouze manželstvím a partnerstvím. Na str. 46 mi nějak uniká oblast „význam identity“</w:t>
            </w:r>
            <w:r w:rsidR="00C327FD">
              <w:t xml:space="preserve"> – vůbec nerozumím, kde ji autorka analyzuje.</w:t>
            </w:r>
          </w:p>
          <w:p w:rsidR="00CA1943" w:rsidRPr="00C1276E" w:rsidRDefault="00C327FD" w:rsidP="006C5691">
            <w:pPr>
              <w:jc w:val="both"/>
            </w:pPr>
            <w:r>
              <w:t>Vyhodnocení výsledků výzkumu spatřuji jako velmi detailní.</w:t>
            </w:r>
          </w:p>
          <w:p w:rsidR="00EF40E0" w:rsidRDefault="00EF40E0" w:rsidP="00EF40E0">
            <w:pPr>
              <w:jc w:val="both"/>
            </w:pPr>
            <w:r>
              <w:t>Seznam použité literatury, který obsahuje 30 literárních pramenů, spatřuji jako dostatečný.</w:t>
            </w:r>
          </w:p>
          <w:p w:rsidR="00EF40E0" w:rsidRDefault="00EF40E0" w:rsidP="00EF40E0">
            <w:pPr>
              <w:jc w:val="both"/>
            </w:pPr>
            <w:r>
              <w:t>Oceňuji také využití zahraničních literárních pramenů a vědeckých časopisů.</w:t>
            </w:r>
          </w:p>
          <w:p w:rsidR="00EF40E0" w:rsidRPr="00BA3203" w:rsidRDefault="00EF40E0" w:rsidP="00EF40E0">
            <w:pPr>
              <w:jc w:val="both"/>
            </w:pPr>
            <w:r>
              <w:t>Cílové zaměření práce, které autorka uvádí v úvodu práce</w:t>
            </w:r>
            <w:r w:rsidR="00A06FF5">
              <w:t xml:space="preserve"> (ne ovšem formu stručného uvedení cílů práce)</w:t>
            </w:r>
            <w:r>
              <w:t>, spatřuji jako dostatečně naplněné.</w:t>
            </w:r>
          </w:p>
          <w:p w:rsidR="00CA1943" w:rsidRPr="00C1276E" w:rsidRDefault="00EF40E0" w:rsidP="00EF40E0">
            <w:pPr>
              <w:jc w:val="both"/>
            </w:pPr>
            <w:r>
              <w:t>Práci doporučuji k obhajobě.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F15EAA" w:rsidP="006C5691">
            <w:pPr>
              <w:jc w:val="both"/>
            </w:pPr>
            <w:r>
              <w:t>Na str. 12 uvádíte, že v minulosti „nebyla láska podmínkou k uzavření sňatku“. Dnes je to tedy již podmínka?</w:t>
            </w:r>
          </w:p>
          <w:p w:rsidR="00CA1943" w:rsidRDefault="00E50B3A" w:rsidP="006C5691">
            <w:pPr>
              <w:jc w:val="both"/>
            </w:pPr>
            <w:r>
              <w:t>Na str. 40 uvádíte stanovené kategorie výzkumu – ty jste si tedy stanovila před realizací výzkumu? Neměly by kategorie spíše až vyplynout z analýzy rozhovorů? Své stanovisko odůvodněte.</w:t>
            </w:r>
          </w:p>
          <w:p w:rsidR="00C327FD" w:rsidRDefault="00C327FD" w:rsidP="006C5691">
            <w:pPr>
              <w:jc w:val="both"/>
            </w:pPr>
            <w:r>
              <w:t>Jaký je význam identity .., (str. 46) – prosím uveďte jaká data jste získala k této otázce z Vašeho výzkumného šetření?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C27090">
              <w:t xml:space="preserve"> </w:t>
            </w:r>
            <w:r w:rsidR="00860E49">
              <w:t xml:space="preserve">17. května </w:t>
            </w:r>
            <w:r w:rsidR="00C27090">
              <w:t>201</w:t>
            </w:r>
            <w:r w:rsidR="0030051E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D3A" w:rsidRDefault="007F2D3A">
      <w:r>
        <w:separator/>
      </w:r>
    </w:p>
  </w:endnote>
  <w:endnote w:type="continuationSeparator" w:id="1">
    <w:p w:rsidR="007F2D3A" w:rsidRDefault="007F2D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D3A" w:rsidRDefault="007F2D3A">
      <w:r>
        <w:separator/>
      </w:r>
    </w:p>
  </w:footnote>
  <w:footnote w:type="continuationSeparator" w:id="1">
    <w:p w:rsidR="007F2D3A" w:rsidRDefault="007F2D3A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28172F"/>
    <w:rsid w:val="0030051E"/>
    <w:rsid w:val="00353B48"/>
    <w:rsid w:val="003541A1"/>
    <w:rsid w:val="003F5238"/>
    <w:rsid w:val="00436EAC"/>
    <w:rsid w:val="004F5BC7"/>
    <w:rsid w:val="0056004E"/>
    <w:rsid w:val="006838CE"/>
    <w:rsid w:val="006C5691"/>
    <w:rsid w:val="007F2D3A"/>
    <w:rsid w:val="00827341"/>
    <w:rsid w:val="00860E49"/>
    <w:rsid w:val="008911B8"/>
    <w:rsid w:val="008E4DB5"/>
    <w:rsid w:val="00921BEA"/>
    <w:rsid w:val="00A05DD0"/>
    <w:rsid w:val="00A06FF5"/>
    <w:rsid w:val="00A463B2"/>
    <w:rsid w:val="00C1276E"/>
    <w:rsid w:val="00C138E2"/>
    <w:rsid w:val="00C259C6"/>
    <w:rsid w:val="00C27090"/>
    <w:rsid w:val="00C327FD"/>
    <w:rsid w:val="00CA1943"/>
    <w:rsid w:val="00D43C9D"/>
    <w:rsid w:val="00E50B3A"/>
    <w:rsid w:val="00EF40E0"/>
    <w:rsid w:val="00F11D3A"/>
    <w:rsid w:val="00F15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6004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41</TotalTime>
  <Pages>1</Pages>
  <Words>367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7</cp:revision>
  <dcterms:created xsi:type="dcterms:W3CDTF">2011-05-19T15:01:00Z</dcterms:created>
  <dcterms:modified xsi:type="dcterms:W3CDTF">2011-05-25T06:45:00Z</dcterms:modified>
</cp:coreProperties>
</file>