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B589B" w:rsidP="00CA1943">
            <w:r>
              <w:t>Adéla Pešlová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B589B" w:rsidP="001A09F1">
            <w:r>
              <w:t>Výchovně vzdělávací potřeby předškolně nadaných dětí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112AB0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661984" w:rsidP="006C5691">
            <w:pPr>
              <w:jc w:val="both"/>
            </w:pPr>
            <w:r>
              <w:t xml:space="preserve">Vymezení základních pojmů z oblasti nadání a talentu tvoří úvod předkládané práce. Dále se autorka ve shodě s názvem práce věnuje oblasti charakteristice osobnosti nadaného dítěte, vyhledávání nadaných dětí a jejich vzdělávání. Informace obsažené v teoretické části spatřuji jako výchozí pro tvorbu praktické části práce. </w:t>
            </w:r>
            <w:r w:rsidR="007B5691">
              <w:t xml:space="preserve">K teoretické části práce připomínky nemám. </w:t>
            </w:r>
          </w:p>
          <w:p w:rsidR="00CA1943" w:rsidRPr="00C1276E" w:rsidRDefault="00A8278D" w:rsidP="006C5691">
            <w:pPr>
              <w:jc w:val="both"/>
            </w:pPr>
            <w:r>
              <w:t xml:space="preserve">Hlavní cíl výzkumu, který si autorka stanovila – tvorba návrhu IVP pro nadané děti spatřuji jako ryze prakticky orientovaný. </w:t>
            </w:r>
            <w:r w:rsidR="00112AB0">
              <w:t xml:space="preserve">Možné upravené sestavené tabulky mohly skýtat určitá rizika Nějak se </w:t>
            </w:r>
            <w:r w:rsidR="003A2D33">
              <w:t xml:space="preserve">ovšem </w:t>
            </w:r>
            <w:r w:rsidR="00112AB0">
              <w:t>ztrácím ve výsledcích výzkumu – např. kolik dětí tedy autorka diagnostikovala jako „nadaných“? Vytvořené IVP pak ale spatřuji jako dobře sestavené dle standardizovaného vzoru.</w:t>
            </w:r>
            <w:r w:rsidR="00AE5CB9">
              <w:t xml:space="preserve"> Závěr práce pak odpovídá cílovému zaměření praktické části práce.</w:t>
            </w:r>
          </w:p>
          <w:p w:rsidR="00661984" w:rsidRPr="00B31152" w:rsidRDefault="00661984" w:rsidP="00661984">
            <w:pPr>
              <w:jc w:val="both"/>
            </w:pPr>
            <w:r w:rsidRPr="00B31152">
              <w:t xml:space="preserve">V seznamu použité literatury oceňuji zejména využití </w:t>
            </w:r>
            <w:r>
              <w:t>19</w:t>
            </w:r>
            <w:r w:rsidRPr="00B31152">
              <w:t xml:space="preserve"> literárních pramenů, včetně internetových zdrojů.</w:t>
            </w:r>
          </w:p>
          <w:p w:rsidR="00112AB0" w:rsidRPr="00155B62" w:rsidRDefault="00112AB0" w:rsidP="00112AB0">
            <w:pPr>
              <w:jc w:val="both"/>
            </w:pPr>
            <w:r w:rsidRPr="00155B62">
              <w:t>Cílové zaměření práce, které autor</w:t>
            </w:r>
            <w:r>
              <w:t>ka</w:t>
            </w:r>
            <w:r w:rsidRPr="00155B62">
              <w:t xml:space="preserve"> uvádí v úvodu práce (ne ovšem formu stručného uvedení cílů práce), spatřuji jako naplněné.</w:t>
            </w:r>
          </w:p>
          <w:p w:rsidR="00CA1943" w:rsidRPr="00C1276E" w:rsidRDefault="00661984" w:rsidP="00661984">
            <w:pPr>
              <w:jc w:val="both"/>
            </w:pPr>
            <w:r w:rsidRPr="00B31152">
              <w:t xml:space="preserve">Práci </w:t>
            </w:r>
            <w:r w:rsidR="00112AB0">
              <w:t xml:space="preserve">hodnotím jako výbornou právě pro její konkrétní praktické zaměření a </w:t>
            </w:r>
            <w:r w:rsidRPr="00B31152">
              <w:t>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CA1943" w:rsidP="006C5691">
            <w:pPr>
              <w:jc w:val="both"/>
            </w:pPr>
          </w:p>
          <w:p w:rsidR="00CA1943" w:rsidRDefault="007B5691" w:rsidP="006C5691">
            <w:pPr>
              <w:jc w:val="both"/>
            </w:pPr>
            <w:r>
              <w:t>Z jakého zdroje máte tabulku na str. 21-22?</w:t>
            </w:r>
          </w:p>
          <w:p w:rsidR="00CA1943" w:rsidRDefault="007B5691" w:rsidP="007B5691">
            <w:pPr>
              <w:jc w:val="both"/>
            </w:pPr>
            <w:r>
              <w:t>Co je to za dosud chybějící článek, o kterém se zmiňujete na str. 23 (Bílá kniha)?</w:t>
            </w:r>
          </w:p>
          <w:p w:rsidR="007B5691" w:rsidRDefault="00A8278D" w:rsidP="00A8278D">
            <w:pPr>
              <w:jc w:val="both"/>
            </w:pPr>
            <w:r>
              <w:t>Z jaké pracovní, či jiné pozice jste se ujala tvorby IPV v MŠ?</w:t>
            </w:r>
          </w:p>
          <w:p w:rsidR="009E6636" w:rsidRDefault="009E6636" w:rsidP="00A8278D">
            <w:pPr>
              <w:jc w:val="both"/>
            </w:pPr>
            <w:r>
              <w:t>Jaké úskalí myslíte, že může přinést sestavení IVP nepedagogickým pracovníkem.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1A09F1">
            <w:r>
              <w:t>Datum:</w:t>
            </w:r>
            <w:r w:rsidR="00C27090">
              <w:t xml:space="preserve"> </w:t>
            </w:r>
            <w:r w:rsidR="00DA75A7">
              <w:t>2</w:t>
            </w:r>
            <w:r w:rsidR="001A09F1">
              <w:t>6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7E7" w:rsidRDefault="009C07E7">
      <w:r>
        <w:separator/>
      </w:r>
    </w:p>
  </w:endnote>
  <w:endnote w:type="continuationSeparator" w:id="1">
    <w:p w:rsidR="009C07E7" w:rsidRDefault="009C0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7E7" w:rsidRDefault="009C07E7">
      <w:r>
        <w:separator/>
      </w:r>
    </w:p>
  </w:footnote>
  <w:footnote w:type="continuationSeparator" w:id="1">
    <w:p w:rsidR="009C07E7" w:rsidRDefault="009C07E7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12AB0"/>
    <w:rsid w:val="001A09F1"/>
    <w:rsid w:val="0028172F"/>
    <w:rsid w:val="00353B48"/>
    <w:rsid w:val="003A2D33"/>
    <w:rsid w:val="003C2FF5"/>
    <w:rsid w:val="00436EAC"/>
    <w:rsid w:val="004F5BC7"/>
    <w:rsid w:val="005968B2"/>
    <w:rsid w:val="00661984"/>
    <w:rsid w:val="006838CE"/>
    <w:rsid w:val="006C5691"/>
    <w:rsid w:val="007B5691"/>
    <w:rsid w:val="00827341"/>
    <w:rsid w:val="0083266D"/>
    <w:rsid w:val="00860E49"/>
    <w:rsid w:val="008911B8"/>
    <w:rsid w:val="00921BEA"/>
    <w:rsid w:val="009C07E7"/>
    <w:rsid w:val="009E6636"/>
    <w:rsid w:val="00A05DD0"/>
    <w:rsid w:val="00A8278D"/>
    <w:rsid w:val="00AE5CB9"/>
    <w:rsid w:val="00BC6CDF"/>
    <w:rsid w:val="00C1276E"/>
    <w:rsid w:val="00C138E2"/>
    <w:rsid w:val="00C259C6"/>
    <w:rsid w:val="00C27090"/>
    <w:rsid w:val="00CA1943"/>
    <w:rsid w:val="00DA75A7"/>
    <w:rsid w:val="00EA4D36"/>
    <w:rsid w:val="00F11D3A"/>
    <w:rsid w:val="00F705E4"/>
    <w:rsid w:val="00FB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39</TotalTime>
  <Pages>1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9</cp:revision>
  <dcterms:created xsi:type="dcterms:W3CDTF">2011-05-26T17:02:00Z</dcterms:created>
  <dcterms:modified xsi:type="dcterms:W3CDTF">2011-05-26T17:44:00Z</dcterms:modified>
</cp:coreProperties>
</file>