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497"/>
        <w:gridCol w:w="506"/>
        <w:gridCol w:w="507"/>
        <w:gridCol w:w="506"/>
        <w:gridCol w:w="505"/>
      </w:tblGrid>
      <w:tr w:rsidR="00E43761" w:rsidTr="009A0753">
        <w:tc>
          <w:tcPr>
            <w:tcW w:w="9819" w:type="dxa"/>
            <w:gridSpan w:val="9"/>
            <w:tcBorders>
              <w:top w:val="single" w:sz="12" w:space="0" w:color="auto"/>
            </w:tcBorders>
          </w:tcPr>
          <w:p w:rsidR="00E43761" w:rsidRDefault="00E43761">
            <w:pPr>
              <w:jc w:val="center"/>
            </w:pPr>
            <w:r>
              <w:rPr>
                <w:b/>
              </w:rPr>
              <w:t>POSUDEK OPONENTA BAKALÁŘSKÉ PRÁCE</w:t>
            </w:r>
          </w:p>
        </w:tc>
      </w:tr>
      <w:tr w:rsidR="00E43761" w:rsidTr="009A0753">
        <w:tc>
          <w:tcPr>
            <w:tcW w:w="2808" w:type="dxa"/>
          </w:tcPr>
          <w:p w:rsidR="00E43761" w:rsidRDefault="00E43761">
            <w:r>
              <w:t>Jméno a příjmení studenta</w:t>
            </w:r>
          </w:p>
        </w:tc>
        <w:tc>
          <w:tcPr>
            <w:tcW w:w="7011" w:type="dxa"/>
            <w:gridSpan w:val="8"/>
          </w:tcPr>
          <w:p w:rsidR="00E43761" w:rsidRDefault="00E43761">
            <w:r>
              <w:t>Martina Rojíčková</w:t>
            </w:r>
          </w:p>
        </w:tc>
      </w:tr>
      <w:tr w:rsidR="00E43761" w:rsidTr="009A0753">
        <w:tc>
          <w:tcPr>
            <w:tcW w:w="2808" w:type="dxa"/>
          </w:tcPr>
          <w:p w:rsidR="00E43761" w:rsidRDefault="00E43761">
            <w:r>
              <w:t>Název práce</w:t>
            </w:r>
          </w:p>
        </w:tc>
        <w:tc>
          <w:tcPr>
            <w:tcW w:w="7011" w:type="dxa"/>
            <w:gridSpan w:val="8"/>
          </w:tcPr>
          <w:p w:rsidR="00E43761" w:rsidRDefault="00E43761">
            <w:r>
              <w:t>Stres v povolání všeobecné sestry pracující v chirurgických oborech</w:t>
            </w:r>
          </w:p>
        </w:tc>
      </w:tr>
      <w:tr w:rsidR="00E43761" w:rsidTr="009A0753">
        <w:tc>
          <w:tcPr>
            <w:tcW w:w="2808" w:type="dxa"/>
          </w:tcPr>
          <w:p w:rsidR="00E43761" w:rsidRDefault="00E43761">
            <w:r>
              <w:t>Oponent práce</w:t>
            </w:r>
          </w:p>
        </w:tc>
        <w:tc>
          <w:tcPr>
            <w:tcW w:w="7011" w:type="dxa"/>
            <w:gridSpan w:val="8"/>
          </w:tcPr>
          <w:p w:rsidR="00E43761" w:rsidRDefault="00E43761">
            <w:r>
              <w:t>Mgr. Silvie Treterová</w:t>
            </w:r>
          </w:p>
        </w:tc>
      </w:tr>
      <w:tr w:rsidR="00E43761" w:rsidTr="009A0753">
        <w:tc>
          <w:tcPr>
            <w:tcW w:w="2808" w:type="dxa"/>
          </w:tcPr>
          <w:p w:rsidR="00E43761" w:rsidRDefault="00E43761">
            <w:r>
              <w:t>Obor</w:t>
            </w:r>
          </w:p>
        </w:tc>
        <w:tc>
          <w:tcPr>
            <w:tcW w:w="7011" w:type="dxa"/>
            <w:gridSpan w:val="8"/>
          </w:tcPr>
          <w:p w:rsidR="00E43761" w:rsidRDefault="00E43761">
            <w:r>
              <w:t>Všeobecná sestra</w:t>
            </w:r>
          </w:p>
        </w:tc>
      </w:tr>
      <w:tr w:rsidR="00E43761" w:rsidTr="009A0753">
        <w:tc>
          <w:tcPr>
            <w:tcW w:w="2808" w:type="dxa"/>
          </w:tcPr>
          <w:p w:rsidR="00E43761" w:rsidRDefault="00E43761">
            <w:r>
              <w:t>Forma studia</w:t>
            </w:r>
          </w:p>
        </w:tc>
        <w:tc>
          <w:tcPr>
            <w:tcW w:w="7011" w:type="dxa"/>
            <w:gridSpan w:val="8"/>
          </w:tcPr>
          <w:p w:rsidR="00E43761" w:rsidRDefault="00E43761">
            <w:r>
              <w:t>prezenční</w:t>
            </w:r>
          </w:p>
        </w:tc>
      </w:tr>
      <w:tr w:rsidR="00E43761" w:rsidTr="009A0753">
        <w:tc>
          <w:tcPr>
            <w:tcW w:w="2808" w:type="dxa"/>
            <w:vAlign w:val="center"/>
          </w:tcPr>
          <w:p w:rsidR="00E43761" w:rsidRDefault="00E43761">
            <w:pPr>
              <w:rPr>
                <w:b/>
              </w:rPr>
            </w:pPr>
            <w:r>
              <w:rPr>
                <w:b/>
              </w:rPr>
              <w:t>Kritéria hodnocení práce</w:t>
            </w:r>
          </w:p>
        </w:tc>
        <w:tc>
          <w:tcPr>
            <w:tcW w:w="7011" w:type="dxa"/>
            <w:gridSpan w:val="8"/>
          </w:tcPr>
          <w:p w:rsidR="00E43761" w:rsidRDefault="00E43761">
            <w:pPr>
              <w:jc w:val="right"/>
              <w:rPr>
                <w:b/>
              </w:rPr>
            </w:pPr>
            <w:r>
              <w:rPr>
                <w:b/>
              </w:rPr>
              <w:t>Stupeň hodnocení</w:t>
            </w:r>
          </w:p>
          <w:p w:rsidR="00E43761" w:rsidRDefault="00E43761">
            <w:pPr>
              <w:jc w:val="right"/>
            </w:pPr>
            <w:r>
              <w:rPr>
                <w:b/>
              </w:rPr>
              <w:t>dle stupnice ECTS</w:t>
            </w:r>
          </w:p>
        </w:tc>
      </w:tr>
      <w:tr w:rsidR="00E43761" w:rsidTr="009A0753">
        <w:tc>
          <w:tcPr>
            <w:tcW w:w="9819" w:type="dxa"/>
            <w:gridSpan w:val="9"/>
            <w:shd w:val="clear" w:color="auto" w:fill="A6A6A6"/>
          </w:tcPr>
          <w:p w:rsidR="00E43761" w:rsidRDefault="00E43761">
            <w:pPr>
              <w:rPr>
                <w:color w:val="FFFFFF"/>
              </w:rPr>
            </w:pPr>
            <w:r>
              <w:rPr>
                <w:b/>
                <w:color w:val="FFFFFF"/>
              </w:rPr>
              <w:t>Formální stránka práce</w:t>
            </w:r>
          </w:p>
        </w:tc>
      </w:tr>
      <w:tr w:rsidR="00E43761" w:rsidTr="009A0753">
        <w:tc>
          <w:tcPr>
            <w:tcW w:w="6791" w:type="dxa"/>
            <w:gridSpan w:val="3"/>
          </w:tcPr>
          <w:p w:rsidR="00E43761" w:rsidRDefault="00E43761">
            <w:r>
              <w:t>Přehlednost a členění práce</w:t>
            </w:r>
          </w:p>
        </w:tc>
        <w:tc>
          <w:tcPr>
            <w:tcW w:w="507" w:type="dxa"/>
          </w:tcPr>
          <w:p w:rsidR="00E43761" w:rsidRPr="00803E18" w:rsidRDefault="00E43761">
            <w:pPr>
              <w:jc w:val="center"/>
            </w:pPr>
            <w:r w:rsidRPr="004C0303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E43761" w:rsidRDefault="00E43761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E43761" w:rsidRDefault="00E4376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E43761" w:rsidRDefault="00E43761">
            <w:pPr>
              <w:jc w:val="center"/>
            </w:pPr>
            <w:r>
              <w:t>F</w:t>
            </w:r>
          </w:p>
        </w:tc>
      </w:tr>
      <w:tr w:rsidR="00E43761" w:rsidTr="009A0753">
        <w:tc>
          <w:tcPr>
            <w:tcW w:w="6791" w:type="dxa"/>
            <w:gridSpan w:val="3"/>
          </w:tcPr>
          <w:p w:rsidR="00E43761" w:rsidRDefault="00E43761">
            <w:r>
              <w:t>Úroveň jazykového zpracování</w:t>
            </w:r>
          </w:p>
        </w:tc>
        <w:tc>
          <w:tcPr>
            <w:tcW w:w="507" w:type="dxa"/>
          </w:tcPr>
          <w:p w:rsidR="00E43761" w:rsidRPr="00803E18" w:rsidRDefault="00E43761">
            <w:pPr>
              <w:jc w:val="center"/>
            </w:pPr>
            <w:r w:rsidRPr="004C0303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E43761" w:rsidRDefault="00E43761">
            <w:pPr>
              <w:jc w:val="center"/>
            </w:pPr>
            <w:r w:rsidRPr="004C0303">
              <w:t>B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E43761" w:rsidRDefault="00E4376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E43761" w:rsidRDefault="00E43761">
            <w:pPr>
              <w:jc w:val="center"/>
            </w:pPr>
            <w:r>
              <w:t>F</w:t>
            </w:r>
          </w:p>
        </w:tc>
      </w:tr>
      <w:tr w:rsidR="00E43761" w:rsidTr="009A0753">
        <w:tc>
          <w:tcPr>
            <w:tcW w:w="6791" w:type="dxa"/>
            <w:gridSpan w:val="3"/>
          </w:tcPr>
          <w:p w:rsidR="00E43761" w:rsidRDefault="00E43761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E43761" w:rsidRPr="00803E18" w:rsidRDefault="00E43761">
            <w:pPr>
              <w:jc w:val="center"/>
            </w:pPr>
            <w:r w:rsidRPr="004C0303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E43761" w:rsidRDefault="00E43761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 w:rsidRPr="004C0303">
              <w:t>C</w:t>
            </w:r>
          </w:p>
        </w:tc>
        <w:tc>
          <w:tcPr>
            <w:tcW w:w="507" w:type="dxa"/>
          </w:tcPr>
          <w:p w:rsidR="00E43761" w:rsidRDefault="00E43761">
            <w:pPr>
              <w:jc w:val="center"/>
            </w:pPr>
            <w:r w:rsidRPr="001A7619">
              <w:t>D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E43761" w:rsidRDefault="00E43761">
            <w:pPr>
              <w:jc w:val="center"/>
            </w:pPr>
            <w:r>
              <w:t>F</w:t>
            </w:r>
          </w:p>
        </w:tc>
      </w:tr>
      <w:tr w:rsidR="00E43761" w:rsidTr="009A0753">
        <w:tc>
          <w:tcPr>
            <w:tcW w:w="9819" w:type="dxa"/>
            <w:gridSpan w:val="9"/>
            <w:shd w:val="clear" w:color="auto" w:fill="A6A6A6"/>
          </w:tcPr>
          <w:p w:rsidR="00E43761" w:rsidRDefault="00E43761">
            <w:pPr>
              <w:rPr>
                <w:highlight w:val="lightGray"/>
              </w:rPr>
            </w:pPr>
            <w:r>
              <w:rPr>
                <w:b/>
                <w:color w:val="FFFFFF"/>
              </w:rPr>
              <w:t>Obsahová stránka práce</w:t>
            </w:r>
          </w:p>
        </w:tc>
      </w:tr>
      <w:tr w:rsidR="00E43761" w:rsidTr="009A0753">
        <w:tc>
          <w:tcPr>
            <w:tcW w:w="6791" w:type="dxa"/>
            <w:gridSpan w:val="3"/>
          </w:tcPr>
          <w:p w:rsidR="00E43761" w:rsidRDefault="00E43761">
            <w:r>
              <w:t>Práce s odbornou literaturou</w:t>
            </w:r>
          </w:p>
        </w:tc>
        <w:tc>
          <w:tcPr>
            <w:tcW w:w="507" w:type="dxa"/>
          </w:tcPr>
          <w:p w:rsidR="00E43761" w:rsidRPr="00803E18" w:rsidRDefault="00E43761">
            <w:pPr>
              <w:jc w:val="center"/>
            </w:pPr>
            <w:r w:rsidRPr="004C0303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E43761" w:rsidRPr="008C070E" w:rsidRDefault="00E43761">
            <w:pPr>
              <w:jc w:val="center"/>
            </w:pPr>
            <w:r w:rsidRPr="008C070E">
              <w:t>B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E43761" w:rsidRDefault="00E4376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E43761" w:rsidRDefault="00E43761">
            <w:pPr>
              <w:jc w:val="center"/>
            </w:pPr>
            <w:r>
              <w:t>F</w:t>
            </w:r>
          </w:p>
        </w:tc>
      </w:tr>
      <w:tr w:rsidR="00E43761" w:rsidTr="009A0753">
        <w:tc>
          <w:tcPr>
            <w:tcW w:w="6791" w:type="dxa"/>
            <w:gridSpan w:val="3"/>
          </w:tcPr>
          <w:p w:rsidR="00E43761" w:rsidRDefault="00E43761">
            <w:r>
              <w:t>Formulace cílů práce</w:t>
            </w:r>
          </w:p>
        </w:tc>
        <w:tc>
          <w:tcPr>
            <w:tcW w:w="507" w:type="dxa"/>
          </w:tcPr>
          <w:p w:rsidR="00E43761" w:rsidRPr="00803E18" w:rsidRDefault="00E43761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</w:tcPr>
          <w:p w:rsidR="00E43761" w:rsidRPr="008C070E" w:rsidRDefault="00E43761">
            <w:pPr>
              <w:jc w:val="center"/>
            </w:pPr>
            <w:r w:rsidRPr="008C070E">
              <w:t>B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 w:rsidRPr="004C0303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:rsidR="00E43761" w:rsidRDefault="00E43761">
            <w:pPr>
              <w:jc w:val="center"/>
            </w:pPr>
            <w:r w:rsidRPr="004C0303">
              <w:t>D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 w:rsidRPr="00930D6E">
              <w:t>E</w:t>
            </w:r>
          </w:p>
        </w:tc>
        <w:tc>
          <w:tcPr>
            <w:tcW w:w="505" w:type="dxa"/>
          </w:tcPr>
          <w:p w:rsidR="00E43761" w:rsidRDefault="00E43761">
            <w:pPr>
              <w:jc w:val="center"/>
            </w:pPr>
            <w:r>
              <w:t>F</w:t>
            </w:r>
          </w:p>
        </w:tc>
      </w:tr>
      <w:tr w:rsidR="00E43761" w:rsidTr="009A0753">
        <w:tc>
          <w:tcPr>
            <w:tcW w:w="6791" w:type="dxa"/>
            <w:gridSpan w:val="3"/>
          </w:tcPr>
          <w:p w:rsidR="00E43761" w:rsidRDefault="00E43761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E43761" w:rsidRPr="00803E18" w:rsidRDefault="00E43761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  <w:vAlign w:val="center"/>
          </w:tcPr>
          <w:p w:rsidR="00E43761" w:rsidRPr="008C070E" w:rsidRDefault="00E43761">
            <w:pPr>
              <w:jc w:val="center"/>
            </w:pPr>
            <w:r w:rsidRPr="008C070E">
              <w:t>B</w:t>
            </w:r>
          </w:p>
        </w:tc>
        <w:tc>
          <w:tcPr>
            <w:tcW w:w="506" w:type="dxa"/>
            <w:vAlign w:val="center"/>
          </w:tcPr>
          <w:p w:rsidR="00E43761" w:rsidRDefault="00E43761">
            <w:pPr>
              <w:jc w:val="center"/>
            </w:pPr>
            <w:r w:rsidRPr="004C0303">
              <w:rPr>
                <w:highlight w:val="darkGray"/>
              </w:rPr>
              <w:t>C</w:t>
            </w:r>
          </w:p>
        </w:tc>
        <w:tc>
          <w:tcPr>
            <w:tcW w:w="507" w:type="dxa"/>
            <w:vAlign w:val="center"/>
          </w:tcPr>
          <w:p w:rsidR="00E43761" w:rsidRDefault="00E43761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E43761" w:rsidRDefault="00E43761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E43761" w:rsidRDefault="00E43761">
            <w:pPr>
              <w:jc w:val="center"/>
            </w:pPr>
            <w:r>
              <w:t>F</w:t>
            </w:r>
          </w:p>
        </w:tc>
      </w:tr>
      <w:tr w:rsidR="00E43761" w:rsidTr="009A0753">
        <w:tc>
          <w:tcPr>
            <w:tcW w:w="6791" w:type="dxa"/>
            <w:gridSpan w:val="3"/>
          </w:tcPr>
          <w:p w:rsidR="00E43761" w:rsidRDefault="00E43761">
            <w:r>
              <w:t>Analýza dat a splnění cílů práce</w:t>
            </w:r>
          </w:p>
        </w:tc>
        <w:tc>
          <w:tcPr>
            <w:tcW w:w="507" w:type="dxa"/>
          </w:tcPr>
          <w:p w:rsidR="00E43761" w:rsidRPr="00803E18" w:rsidRDefault="00E43761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</w:tcPr>
          <w:p w:rsidR="00E43761" w:rsidRPr="008C070E" w:rsidRDefault="00E43761">
            <w:pPr>
              <w:jc w:val="center"/>
            </w:pPr>
            <w:r w:rsidRPr="008C070E">
              <w:t>B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 w:rsidRPr="004C0303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:rsidR="00E43761" w:rsidRDefault="00E43761">
            <w:pPr>
              <w:jc w:val="center"/>
            </w:pPr>
            <w:r w:rsidRPr="004C0303">
              <w:t>D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E43761" w:rsidRDefault="00E43761">
            <w:pPr>
              <w:jc w:val="center"/>
            </w:pPr>
            <w:r>
              <w:t>F</w:t>
            </w:r>
          </w:p>
        </w:tc>
      </w:tr>
      <w:tr w:rsidR="00E43761" w:rsidTr="009A0753">
        <w:tc>
          <w:tcPr>
            <w:tcW w:w="6791" w:type="dxa"/>
            <w:gridSpan w:val="3"/>
          </w:tcPr>
          <w:p w:rsidR="00E43761" w:rsidRDefault="00E43761">
            <w:r>
              <w:t>Interpretace dat a formulace závěrů práce</w:t>
            </w:r>
          </w:p>
        </w:tc>
        <w:tc>
          <w:tcPr>
            <w:tcW w:w="507" w:type="dxa"/>
          </w:tcPr>
          <w:p w:rsidR="00E43761" w:rsidRPr="00803E18" w:rsidRDefault="00E43761">
            <w:pPr>
              <w:jc w:val="center"/>
            </w:pPr>
            <w:r w:rsidRPr="00803E18">
              <w:t>A</w:t>
            </w:r>
          </w:p>
        </w:tc>
        <w:tc>
          <w:tcPr>
            <w:tcW w:w="497" w:type="dxa"/>
          </w:tcPr>
          <w:p w:rsidR="00E43761" w:rsidRPr="008C070E" w:rsidRDefault="00E43761">
            <w:pPr>
              <w:jc w:val="center"/>
            </w:pPr>
            <w:r w:rsidRPr="004C0303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E43761" w:rsidRDefault="00E43761">
            <w:pPr>
              <w:jc w:val="center"/>
            </w:pPr>
            <w:r w:rsidRPr="004C0303">
              <w:t>D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E43761" w:rsidRDefault="00E43761">
            <w:pPr>
              <w:jc w:val="center"/>
            </w:pPr>
            <w:r>
              <w:t>F</w:t>
            </w:r>
          </w:p>
        </w:tc>
      </w:tr>
      <w:tr w:rsidR="00E43761" w:rsidTr="009A0753">
        <w:tc>
          <w:tcPr>
            <w:tcW w:w="6791" w:type="dxa"/>
            <w:gridSpan w:val="3"/>
          </w:tcPr>
          <w:p w:rsidR="00E43761" w:rsidRDefault="00E43761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E43761" w:rsidRPr="00803E18" w:rsidRDefault="00E43761">
            <w:pPr>
              <w:jc w:val="center"/>
            </w:pPr>
            <w:r w:rsidRPr="00457283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E43761" w:rsidRPr="008C070E" w:rsidRDefault="00E43761">
            <w:pPr>
              <w:jc w:val="center"/>
            </w:pPr>
            <w:r w:rsidRPr="00457283">
              <w:t>B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 w:rsidRPr="004C0303">
              <w:t>C</w:t>
            </w:r>
          </w:p>
        </w:tc>
        <w:tc>
          <w:tcPr>
            <w:tcW w:w="507" w:type="dxa"/>
          </w:tcPr>
          <w:p w:rsidR="00E43761" w:rsidRDefault="00E4376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E43761" w:rsidRDefault="00E43761">
            <w:pPr>
              <w:jc w:val="center"/>
            </w:pPr>
            <w:r>
              <w:t>F</w:t>
            </w:r>
          </w:p>
        </w:tc>
      </w:tr>
      <w:tr w:rsidR="00E43761" w:rsidTr="009A0753">
        <w:tc>
          <w:tcPr>
            <w:tcW w:w="9819" w:type="dxa"/>
            <w:gridSpan w:val="9"/>
          </w:tcPr>
          <w:p w:rsidR="00E43761" w:rsidRDefault="00E43761">
            <w:pPr>
              <w:rPr>
                <w:b/>
              </w:rPr>
            </w:pPr>
            <w:r>
              <w:rPr>
                <w:b/>
              </w:rPr>
              <w:t>Odůvodnění hodnocení práce (silné a slabé stránky práce):</w:t>
            </w:r>
          </w:p>
          <w:p w:rsidR="00E43761" w:rsidRDefault="00E43761">
            <w:pPr>
              <w:jc w:val="both"/>
            </w:pPr>
            <w:r>
              <w:t xml:space="preserve">   </w:t>
            </w:r>
          </w:p>
          <w:p w:rsidR="00E43761" w:rsidRDefault="00E43761">
            <w:pPr>
              <w:jc w:val="both"/>
            </w:pPr>
            <w:r>
              <w:t xml:space="preserve">   Teoretická část je rozdělena do 5 kapitol velmi dobré odborné úrovně. Je poněkud škoda, že kapitola 4 Stres v profesi všeobecné sestry není rozsáhlejší a propracovanější, polovina tohoto textu je odcitována od 1 autora. Měla by se jednat o stěžejní kapitola celé teoretické části a strana a půl textu je málo.</w:t>
            </w:r>
          </w:p>
          <w:p w:rsidR="00E43761" w:rsidRDefault="00E43761">
            <w:pPr>
              <w:jc w:val="both"/>
            </w:pPr>
            <w:r>
              <w:t>Studentka v práci prokázala schopnost pracovat s odbornou literaturou, v seznamu literatury je uvedeno 32 zdrojů, citace jsou uvedeny podle citační normy. V práci lze nalézt několik drobných chyb, spíše překlepů str. 34…výzkuného, v tabulkách…četnost /Četnost…atd.</w:t>
            </w:r>
          </w:p>
          <w:p w:rsidR="00E43761" w:rsidRDefault="00E43761">
            <w:pPr>
              <w:jc w:val="both"/>
            </w:pPr>
            <w:r>
              <w:t xml:space="preserve">    Praktická část - první dva cíle práce jsou stanoveny velmi široce, doporučila bych je specifikovat na všeobecné sestry pracující na chirurgických odděleních daných nemocnic, k cíli č. 3 – autorka pracuje s pojmem závažnost stresu, bohužel jsem v práci nenašla vydefinování tohoto pojmu pro použití v bakalářské práci. Zpracování do tabulek a grafů je přehledné, ale dosti barevné. Tabulky a grafy k otázkám č. 4, 5, 12, 15 jsou chybně zpracovány, jedná se o chybné vyjádření relativních četností. K otázce č. 5, pokud 2 sestry pracují na standardním chirurgickém oddělení a jednou za čas je staniční nebo vrchní sestra požádá, aby měly službu na ambulanci, se Vám do hodnocení nemůže promítat. Kladně hodnotím vytvoření webových stránek a snahu pomoci nejenom sestrám, ale široké i veřejnosti se zvládnutím stresových situací</w:t>
            </w:r>
            <w:bookmarkStart w:id="0" w:name="_GoBack"/>
            <w:bookmarkEnd w:id="0"/>
            <w:r>
              <w:t>.</w:t>
            </w:r>
          </w:p>
          <w:p w:rsidR="00E43761" w:rsidRPr="00CE155D" w:rsidRDefault="00E43761">
            <w:pPr>
              <w:jc w:val="both"/>
              <w:rPr>
                <w:i/>
              </w:rPr>
            </w:pPr>
            <w:r>
              <w:t>Přes všechny uvedené i neuvedené nedostatky doporučuji práci k obhajobě.</w:t>
            </w:r>
          </w:p>
          <w:p w:rsidR="00E43761" w:rsidRDefault="00E43761" w:rsidP="004C0303">
            <w:pPr>
              <w:jc w:val="both"/>
              <w:rPr>
                <w:i/>
              </w:rPr>
            </w:pPr>
            <w:r>
              <w:t xml:space="preserve">Hodnotím práci </w:t>
            </w:r>
            <w:r w:rsidRPr="004C0303">
              <w:rPr>
                <w:i/>
              </w:rPr>
              <w:t>velmi dobře</w:t>
            </w:r>
            <w:r w:rsidRPr="00930D6E">
              <w:rPr>
                <w:i/>
              </w:rPr>
              <w:t>.</w:t>
            </w:r>
          </w:p>
          <w:p w:rsidR="00E43761" w:rsidRDefault="00E43761" w:rsidP="004C0303">
            <w:pPr>
              <w:jc w:val="both"/>
              <w:rPr>
                <w:i/>
              </w:rPr>
            </w:pPr>
          </w:p>
          <w:p w:rsidR="00E43761" w:rsidRDefault="00E43761" w:rsidP="004C0303">
            <w:pPr>
              <w:jc w:val="both"/>
            </w:pPr>
          </w:p>
        </w:tc>
      </w:tr>
      <w:tr w:rsidR="00E43761" w:rsidTr="009A0753">
        <w:tc>
          <w:tcPr>
            <w:tcW w:w="9819" w:type="dxa"/>
            <w:gridSpan w:val="9"/>
          </w:tcPr>
          <w:p w:rsidR="00E43761" w:rsidRPr="005D3C66" w:rsidRDefault="00E43761" w:rsidP="005D3C66">
            <w:pPr>
              <w:rPr>
                <w:b/>
              </w:rPr>
            </w:pPr>
            <w:r>
              <w:rPr>
                <w:b/>
              </w:rPr>
              <w:t>Otázky k obhajobě:</w:t>
            </w:r>
            <w:r>
              <w:t xml:space="preserve">.  </w:t>
            </w:r>
          </w:p>
          <w:p w:rsidR="00E43761" w:rsidRPr="001C0C58" w:rsidRDefault="00E43761" w:rsidP="005D3C66">
            <w:pPr>
              <w:jc w:val="both"/>
              <w:rPr>
                <w:i/>
              </w:rPr>
            </w:pPr>
            <w:r>
              <w:t>1.  Jakou máte návštěvnost Vašich webových stránek?</w:t>
            </w:r>
          </w:p>
          <w:p w:rsidR="00E43761" w:rsidRPr="00930D6E" w:rsidRDefault="00E43761" w:rsidP="005D3C66">
            <w:pPr>
              <w:jc w:val="both"/>
              <w:rPr>
                <w:i/>
              </w:rPr>
            </w:pPr>
            <w:r>
              <w:t>2.  Máte zajištěnu na Vašich stránkách spolupráci s psychologem, event. jiným odborníkem?</w:t>
            </w:r>
          </w:p>
        </w:tc>
      </w:tr>
      <w:tr w:rsidR="00E43761" w:rsidTr="009A0753">
        <w:tc>
          <w:tcPr>
            <w:tcW w:w="6791" w:type="dxa"/>
            <w:gridSpan w:val="3"/>
          </w:tcPr>
          <w:p w:rsidR="00E43761" w:rsidRDefault="00E43761">
            <w:r>
              <w:rPr>
                <w:b/>
              </w:rPr>
              <w:t>Celkové hodnocení</w:t>
            </w:r>
            <w:r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43761" w:rsidRDefault="00E43761">
            <w:pPr>
              <w:jc w:val="center"/>
            </w:pPr>
            <w:r>
              <w:t>A</w:t>
            </w:r>
          </w:p>
        </w:tc>
        <w:tc>
          <w:tcPr>
            <w:tcW w:w="497" w:type="dxa"/>
          </w:tcPr>
          <w:p w:rsidR="00E43761" w:rsidRDefault="00E43761">
            <w:pPr>
              <w:jc w:val="center"/>
            </w:pPr>
            <w:r w:rsidRPr="004C0303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 w:rsidRPr="004C0303">
              <w:t>C</w:t>
            </w:r>
          </w:p>
        </w:tc>
        <w:tc>
          <w:tcPr>
            <w:tcW w:w="507" w:type="dxa"/>
          </w:tcPr>
          <w:p w:rsidR="00E43761" w:rsidRDefault="00E43761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E43761" w:rsidRDefault="00E43761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E43761" w:rsidRDefault="00E43761">
            <w:pPr>
              <w:jc w:val="center"/>
            </w:pPr>
            <w:r>
              <w:t>F</w:t>
            </w:r>
          </w:p>
        </w:tc>
      </w:tr>
      <w:tr w:rsidR="00E43761" w:rsidTr="009A0753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E43761" w:rsidRDefault="00E43761">
            <w:r>
              <w:t>Datum:8.6.2010</w:t>
            </w:r>
          </w:p>
        </w:tc>
        <w:tc>
          <w:tcPr>
            <w:tcW w:w="5751" w:type="dxa"/>
            <w:gridSpan w:val="7"/>
            <w:tcBorders>
              <w:bottom w:val="single" w:sz="12" w:space="0" w:color="auto"/>
            </w:tcBorders>
            <w:vAlign w:val="center"/>
          </w:tcPr>
          <w:p w:rsidR="00E43761" w:rsidRDefault="00E43761">
            <w:r>
              <w:t>Podpis:</w:t>
            </w:r>
          </w:p>
        </w:tc>
      </w:tr>
    </w:tbl>
    <w:p w:rsidR="00E43761" w:rsidRDefault="00E43761" w:rsidP="008C070E"/>
    <w:p w:rsidR="00E43761" w:rsidRDefault="00E43761"/>
    <w:sectPr w:rsidR="00E43761" w:rsidSect="00435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761" w:rsidRDefault="00E43761" w:rsidP="008C070E">
      <w:r>
        <w:separator/>
      </w:r>
    </w:p>
  </w:endnote>
  <w:endnote w:type="continuationSeparator" w:id="0">
    <w:p w:rsidR="00E43761" w:rsidRDefault="00E43761" w:rsidP="008C07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761" w:rsidRDefault="00E43761" w:rsidP="008C070E">
      <w:r>
        <w:separator/>
      </w:r>
    </w:p>
  </w:footnote>
  <w:footnote w:type="continuationSeparator" w:id="0">
    <w:p w:rsidR="00E43761" w:rsidRDefault="00E43761" w:rsidP="008C070E">
      <w:r>
        <w:continuationSeparator/>
      </w:r>
    </w:p>
  </w:footnote>
  <w:footnote w:id="1">
    <w:p w:rsidR="00E43761" w:rsidRDefault="00E43761" w:rsidP="008C070E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33E6D"/>
    <w:multiLevelType w:val="hybridMultilevel"/>
    <w:tmpl w:val="96F8185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070E"/>
    <w:rsid w:val="000B19C6"/>
    <w:rsid w:val="00131D0F"/>
    <w:rsid w:val="001727AF"/>
    <w:rsid w:val="001954C4"/>
    <w:rsid w:val="001A7619"/>
    <w:rsid w:val="001C0C58"/>
    <w:rsid w:val="0026439D"/>
    <w:rsid w:val="002A4CFB"/>
    <w:rsid w:val="003061E3"/>
    <w:rsid w:val="003210A9"/>
    <w:rsid w:val="003F4E71"/>
    <w:rsid w:val="004323E7"/>
    <w:rsid w:val="0043505D"/>
    <w:rsid w:val="00445F87"/>
    <w:rsid w:val="00457283"/>
    <w:rsid w:val="004C0303"/>
    <w:rsid w:val="00504648"/>
    <w:rsid w:val="00531E08"/>
    <w:rsid w:val="005D3C66"/>
    <w:rsid w:val="005F56F3"/>
    <w:rsid w:val="00614B4E"/>
    <w:rsid w:val="0063659D"/>
    <w:rsid w:val="00660BB9"/>
    <w:rsid w:val="00797AA1"/>
    <w:rsid w:val="00803E18"/>
    <w:rsid w:val="008C070E"/>
    <w:rsid w:val="00930D6E"/>
    <w:rsid w:val="00977C25"/>
    <w:rsid w:val="0098754F"/>
    <w:rsid w:val="00993F83"/>
    <w:rsid w:val="009A0753"/>
    <w:rsid w:val="009F22CD"/>
    <w:rsid w:val="00A02D09"/>
    <w:rsid w:val="00A25536"/>
    <w:rsid w:val="00A76EE9"/>
    <w:rsid w:val="00A818B8"/>
    <w:rsid w:val="00AF2F9B"/>
    <w:rsid w:val="00B039B6"/>
    <w:rsid w:val="00B62852"/>
    <w:rsid w:val="00B674DA"/>
    <w:rsid w:val="00BC445F"/>
    <w:rsid w:val="00BE0FE5"/>
    <w:rsid w:val="00C0278E"/>
    <w:rsid w:val="00C22F83"/>
    <w:rsid w:val="00CE155D"/>
    <w:rsid w:val="00D066CC"/>
    <w:rsid w:val="00D51E85"/>
    <w:rsid w:val="00DE3351"/>
    <w:rsid w:val="00E43761"/>
    <w:rsid w:val="00E557F0"/>
    <w:rsid w:val="00E77492"/>
    <w:rsid w:val="00EE0B1E"/>
    <w:rsid w:val="00F61544"/>
    <w:rsid w:val="00F942A4"/>
    <w:rsid w:val="00FA5EC6"/>
    <w:rsid w:val="00FB4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70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8C070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C070E"/>
    <w:rPr>
      <w:rFonts w:ascii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basedOn w:val="DefaultParagraphFont"/>
    <w:uiPriority w:val="99"/>
    <w:semiHidden/>
    <w:rsid w:val="008C070E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CE15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72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385</Words>
  <Characters>2278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Admin</dc:creator>
  <cp:keywords/>
  <dc:description/>
  <cp:lastModifiedBy>klimesova</cp:lastModifiedBy>
  <cp:revision>2</cp:revision>
  <dcterms:created xsi:type="dcterms:W3CDTF">2011-06-15T06:51:00Z</dcterms:created>
  <dcterms:modified xsi:type="dcterms:W3CDTF">2011-06-15T06:51:00Z</dcterms:modified>
</cp:coreProperties>
</file>