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C226AA" w:rsidP="00CA1943">
            <w:r>
              <w:t>Palánová Barbora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C226AA" w:rsidP="00CA1943">
            <w:r>
              <w:t>Volnočasové aktivity dětí a mládeže – Kolektiv mladých hasičů Sboru dobrovolných hasičů v Lípě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203CF5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203CF5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914AEC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C1276E" w:rsidRDefault="00CA1943" w:rsidP="006C5691">
            <w:pPr>
              <w:jc w:val="both"/>
            </w:pPr>
          </w:p>
          <w:p w:rsidR="00CA1943" w:rsidRPr="00C1276E" w:rsidRDefault="00640A4A" w:rsidP="006C5691">
            <w:pPr>
              <w:jc w:val="both"/>
            </w:pPr>
            <w:r>
              <w:t>Překládaná, na první pohled až neúměrně obsáhlá bakalářská práce, se zabývá v teoretické části problematikou volného času dětí, charakteristikou předškolního věku a samozřejmě ve shod</w:t>
            </w:r>
            <w:r w:rsidR="00F96EF8">
              <w:t>ě</w:t>
            </w:r>
            <w:r>
              <w:t xml:space="preserve"> s názvem práce i specifickou tématikou – sdružení hasič</w:t>
            </w:r>
            <w:r w:rsidR="00F96EF8">
              <w:t>ů</w:t>
            </w:r>
            <w:r>
              <w:t xml:space="preserve">. </w:t>
            </w:r>
            <w:r w:rsidR="00D25C88">
              <w:t>Možná bych vzhledem k rozsahu jednotlivých kapitol volil méně informaci právě v kapitole věnované „hasičskému sdružení“.</w:t>
            </w:r>
          </w:p>
          <w:p w:rsidR="00CA1943" w:rsidRDefault="00D25C88" w:rsidP="006C5691">
            <w:pPr>
              <w:jc w:val="both"/>
            </w:pPr>
            <w:r>
              <w:t xml:space="preserve">Cíl výzkumu – zmapovat činnost dobrovolných hasičů z pohledu různých účastnických skupin </w:t>
            </w:r>
            <w:r w:rsidR="00914AEC">
              <w:t>spatřuji jako adekvátně formulovaný, avšak některé dílčí cíle mi připadnou zbytečně detailní. (zhodnotit náplň schůzek).</w:t>
            </w:r>
          </w:p>
          <w:p w:rsidR="00914AEC" w:rsidRPr="00C1276E" w:rsidRDefault="00914AEC" w:rsidP="006C5691">
            <w:pPr>
              <w:jc w:val="both"/>
            </w:pPr>
            <w:r>
              <w:t>V závěru práce však postrádám „odpovědi“ na</w:t>
            </w:r>
            <w:r w:rsidR="00203CF5">
              <w:t xml:space="preserve"> některé </w:t>
            </w:r>
            <w:r>
              <w:t>stanovené cíle. Např. se nikde nemohu přes značné množství redundantních údajů dočíst např. právě výše zmíněné „zhodnotit náplň schůzek“.</w:t>
            </w:r>
          </w:p>
          <w:p w:rsidR="00CA1943" w:rsidRPr="00C1276E" w:rsidRDefault="00203CF5" w:rsidP="006C5691">
            <w:pPr>
              <w:jc w:val="both"/>
            </w:pPr>
            <w:r>
              <w:t>Výzkumné otázky jsou však zodpovězeny bez výhrady.</w:t>
            </w:r>
          </w:p>
          <w:p w:rsidR="00B61791" w:rsidRDefault="00B61791" w:rsidP="00C32793">
            <w:pPr>
              <w:jc w:val="both"/>
            </w:pPr>
            <w:r>
              <w:t>S</w:t>
            </w:r>
            <w:r w:rsidR="00A62A9B">
              <w:t>eznam</w:t>
            </w:r>
            <w:r w:rsidR="00C32793">
              <w:t xml:space="preserve"> použité literatury</w:t>
            </w:r>
            <w:r w:rsidR="00F96EF8">
              <w:t xml:space="preserve">, který </w:t>
            </w:r>
            <w:r>
              <w:t>čítá 22 titulů</w:t>
            </w:r>
            <w:r w:rsidR="00F96EF8">
              <w:t xml:space="preserve">, spatřuji jako dostatečný. V </w:t>
            </w:r>
            <w:r>
              <w:t xml:space="preserve">textu je </w:t>
            </w:r>
            <w:r w:rsidR="00F96EF8">
              <w:t xml:space="preserve">pak </w:t>
            </w:r>
            <w:r>
              <w:t>s literárními zdroji náležitě pracováno</w:t>
            </w:r>
            <w:r w:rsidR="00F96EF8">
              <w:t xml:space="preserve"> a odkazován</w:t>
            </w:r>
            <w:r w:rsidR="005C727C">
              <w:t>o</w:t>
            </w:r>
            <w:r>
              <w:t>.</w:t>
            </w:r>
          </w:p>
          <w:p w:rsidR="00C32793" w:rsidRPr="00BA3203" w:rsidRDefault="00C32793" w:rsidP="00C32793">
            <w:pPr>
              <w:jc w:val="both"/>
            </w:pPr>
            <w:r>
              <w:t>Cíl</w:t>
            </w:r>
            <w:r w:rsidR="00FB195D">
              <w:t xml:space="preserve">ové zaměření práce, </w:t>
            </w:r>
            <w:r>
              <w:t>které autorka uvádí v úvodu práce, spatřuji jako dostatečně naplněné.</w:t>
            </w:r>
          </w:p>
          <w:p w:rsidR="00CA1943" w:rsidRDefault="00C32793" w:rsidP="006C5691">
            <w:pPr>
              <w:jc w:val="both"/>
            </w:pPr>
            <w:r>
              <w:t>Práci doporučuji k obhajobě.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CA1943" w:rsidRDefault="00CA1943" w:rsidP="006C5691">
            <w:pPr>
              <w:jc w:val="both"/>
            </w:pPr>
          </w:p>
          <w:p w:rsidR="00CA1943" w:rsidRDefault="00FB195D" w:rsidP="006C5691">
            <w:pPr>
              <w:jc w:val="both"/>
            </w:pPr>
            <w:r>
              <w:t>Jak konkrétně poslouží výsledky Vašeho výzkumu Kolektivu mladých hasičů, jak uvádíte na str. 11?</w:t>
            </w:r>
          </w:p>
          <w:p w:rsidR="00CA1943" w:rsidRPr="00914AEC" w:rsidRDefault="00914AEC" w:rsidP="006C5691">
            <w:pPr>
              <w:jc w:val="both"/>
            </w:pPr>
            <w:r>
              <w:t>Odlište prosím popisem</w:t>
            </w:r>
            <w:r w:rsidR="005C727C">
              <w:t>,</w:t>
            </w:r>
            <w:r>
              <w:t xml:space="preserve"> jak se odlišují výroky „líbí moc“ a „spíše líbí“ (VO</w:t>
            </w:r>
            <w:r>
              <w:rPr>
                <w:vertAlign w:val="subscript"/>
              </w:rPr>
              <w:t>4</w:t>
            </w:r>
            <w:r>
              <w:t>).</w:t>
            </w:r>
          </w:p>
          <w:p w:rsidR="00CA1943" w:rsidRDefault="00CA1943" w:rsidP="006C5691">
            <w:pPr>
              <w:jc w:val="both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C226AA">
            <w:r>
              <w:t>Datum:</w:t>
            </w:r>
            <w:r w:rsidR="00C27090">
              <w:t xml:space="preserve"> </w:t>
            </w:r>
            <w:r w:rsidR="00C226AA">
              <w:t xml:space="preserve">19. května </w:t>
            </w:r>
            <w:r w:rsidR="00C27090">
              <w:t>201</w:t>
            </w:r>
            <w:r w:rsidR="00C226AA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097F" w:rsidRDefault="00AA097F">
      <w:r>
        <w:separator/>
      </w:r>
    </w:p>
  </w:endnote>
  <w:endnote w:type="continuationSeparator" w:id="1">
    <w:p w:rsidR="00AA097F" w:rsidRDefault="00AA09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097F" w:rsidRDefault="00AA097F">
      <w:r>
        <w:separator/>
      </w:r>
    </w:p>
  </w:footnote>
  <w:footnote w:type="continuationSeparator" w:id="1">
    <w:p w:rsidR="00AA097F" w:rsidRDefault="00AA097F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77AEE"/>
    <w:rsid w:val="00083AFE"/>
    <w:rsid w:val="000B4A3E"/>
    <w:rsid w:val="000C282C"/>
    <w:rsid w:val="00203CF5"/>
    <w:rsid w:val="0028172F"/>
    <w:rsid w:val="00353B48"/>
    <w:rsid w:val="00436EAC"/>
    <w:rsid w:val="004F5BC7"/>
    <w:rsid w:val="005C727C"/>
    <w:rsid w:val="00640A4A"/>
    <w:rsid w:val="006838CE"/>
    <w:rsid w:val="006C5691"/>
    <w:rsid w:val="00827341"/>
    <w:rsid w:val="00890837"/>
    <w:rsid w:val="008911B8"/>
    <w:rsid w:val="00914AEC"/>
    <w:rsid w:val="009177E8"/>
    <w:rsid w:val="00921BEA"/>
    <w:rsid w:val="00A05DD0"/>
    <w:rsid w:val="00A62A9B"/>
    <w:rsid w:val="00AA097F"/>
    <w:rsid w:val="00B61791"/>
    <w:rsid w:val="00C1276E"/>
    <w:rsid w:val="00C138E2"/>
    <w:rsid w:val="00C226AA"/>
    <w:rsid w:val="00C259C6"/>
    <w:rsid w:val="00C27090"/>
    <w:rsid w:val="00C32793"/>
    <w:rsid w:val="00CA1943"/>
    <w:rsid w:val="00D25C88"/>
    <w:rsid w:val="00F11D3A"/>
    <w:rsid w:val="00F96EF8"/>
    <w:rsid w:val="00FB1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9083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93</TotalTime>
  <Pages>1</Pages>
  <Words>327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10</cp:revision>
  <dcterms:created xsi:type="dcterms:W3CDTF">2011-05-19T10:52:00Z</dcterms:created>
  <dcterms:modified xsi:type="dcterms:W3CDTF">2011-05-25T06:44:00Z</dcterms:modified>
</cp:coreProperties>
</file>