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F310D" w:rsidP="00CA1943">
            <w:r>
              <w:t>Romana Hejdová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F310D" w:rsidP="00FF310D">
            <w:r>
              <w:t>Slaďování rodinného a pracovního života žen a mužů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387564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797E6F" w:rsidP="006C5691">
            <w:pPr>
              <w:jc w:val="both"/>
            </w:pPr>
            <w:r>
              <w:t>Rodina a její význam, generové rozdělení rolí, problematika rodičovství a zaměstnání a opatření ke sladění rodinného a pracovního života tvoří nosné pilíři teoretické části překládané práce, což považuji plně ve shodě s </w:t>
            </w:r>
            <w:r w:rsidR="00DA1411">
              <w:t>náz</w:t>
            </w:r>
            <w:r>
              <w:t>v</w:t>
            </w:r>
            <w:r w:rsidR="00DA1411">
              <w:t>em</w:t>
            </w:r>
            <w:r>
              <w:t xml:space="preserve"> práce a jejím zadáním. </w:t>
            </w:r>
            <w:r w:rsidR="00E20BBB">
              <w:t>Informace v teoretické části práce jsou na mnohých místech četně a řádně ocitované bohatým literárním aparátem, což činí informace v mnohých pasážích zajímavé a poutavé.</w:t>
            </w:r>
          </w:p>
          <w:p w:rsidR="00CA1943" w:rsidRPr="00C1276E" w:rsidRDefault="00E20BBB" w:rsidP="006C5691">
            <w:pPr>
              <w:jc w:val="both"/>
            </w:pPr>
            <w:r>
              <w:t>Praktická část práce je zaměřena na „zodpovězení“ výzkumné otázky – „Jaká prorodinná opatření poskytuje zaměstnavatel pracujícím rodičům? Měl bych ovšem výtku ke stanoveným dílčím výzkumným cílům, které jsou, dle mého názoru, z úplně jiné oblasti (dělba práce v domácnosti). Myslím, že právě výzkumný problém a cíle výzkumu by měly být v souladu.</w:t>
            </w:r>
            <w:r w:rsidR="00387564">
              <w:t xml:space="preserve"> Výhrady u praktické části bych měl jedině k způsobu vyhodnocení kvalitativních dat, kdy nějak v práci postrádám vymezení zjištěných kódů a kategorií.</w:t>
            </w:r>
          </w:p>
          <w:p w:rsidR="0061094E" w:rsidRDefault="0061094E" w:rsidP="0061094E">
            <w:pPr>
              <w:jc w:val="both"/>
            </w:pPr>
            <w:r>
              <w:t>V seznamu použité literatury oceňuji zejména využití přibližně 38 literárních zdrojů včetně elektronických odkazů.</w:t>
            </w:r>
          </w:p>
          <w:p w:rsidR="0061094E" w:rsidRPr="00775736" w:rsidRDefault="0061094E" w:rsidP="0061094E">
            <w:pPr>
              <w:jc w:val="both"/>
            </w:pPr>
            <w:r w:rsidRPr="00775736">
              <w:t>Autorka v úvodu práce nevymezuje jakékoliv cíle své práce a proto je nelze zhodnotit jako naplněné, či nikoliv.</w:t>
            </w:r>
          </w:p>
          <w:p w:rsidR="00CA1943" w:rsidRDefault="0061094E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E20BBB" w:rsidP="006C5691">
            <w:pPr>
              <w:jc w:val="both"/>
            </w:pPr>
            <w:r>
              <w:t>Jak byste prosím objasnila slovní spojení „emocionální užitek z dítěte“ (str. 18)?</w:t>
            </w:r>
          </w:p>
          <w:p w:rsidR="00387564" w:rsidRDefault="00387564" w:rsidP="0061094E">
            <w:pPr>
              <w:jc w:val="both"/>
            </w:pPr>
            <w:r>
              <w:t>Jaké konkrétní zjištěné kódy a kategorie jste stanovila na základě analýzy rozhovorů.</w:t>
            </w:r>
          </w:p>
          <w:p w:rsidR="00387564" w:rsidRDefault="00387564" w:rsidP="00387564">
            <w:pPr>
              <w:jc w:val="both"/>
            </w:pPr>
            <w:r>
              <w:t>Narazila jste při realizaci výzkumného šetření na nějaké závažné problémy. Udělala byste dnes něco jinak, lépe?</w:t>
            </w:r>
          </w:p>
          <w:p w:rsidR="00387564" w:rsidRDefault="00387564" w:rsidP="0061094E">
            <w:pPr>
              <w:jc w:val="both"/>
            </w:pPr>
            <w:r>
              <w:t>V čem spatřujete možnosti praktického využití Vaší bakalářské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6A5" w:rsidRDefault="00F206A5">
      <w:r>
        <w:separator/>
      </w:r>
    </w:p>
  </w:endnote>
  <w:endnote w:type="continuationSeparator" w:id="1">
    <w:p w:rsidR="00F206A5" w:rsidRDefault="00F20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6A5" w:rsidRDefault="00F206A5">
      <w:r>
        <w:separator/>
      </w:r>
    </w:p>
  </w:footnote>
  <w:footnote w:type="continuationSeparator" w:id="1">
    <w:p w:rsidR="00F206A5" w:rsidRDefault="00F206A5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28172F"/>
    <w:rsid w:val="00353B48"/>
    <w:rsid w:val="00387564"/>
    <w:rsid w:val="00436EAC"/>
    <w:rsid w:val="004F5BC7"/>
    <w:rsid w:val="0061094E"/>
    <w:rsid w:val="006838CE"/>
    <w:rsid w:val="006C5691"/>
    <w:rsid w:val="00797E6F"/>
    <w:rsid w:val="00827341"/>
    <w:rsid w:val="00860E49"/>
    <w:rsid w:val="008911B8"/>
    <w:rsid w:val="00921BEA"/>
    <w:rsid w:val="00A05DD0"/>
    <w:rsid w:val="00B14F77"/>
    <w:rsid w:val="00C1276E"/>
    <w:rsid w:val="00C138E2"/>
    <w:rsid w:val="00C259C6"/>
    <w:rsid w:val="00C27090"/>
    <w:rsid w:val="00CA1943"/>
    <w:rsid w:val="00DA1411"/>
    <w:rsid w:val="00DA75A7"/>
    <w:rsid w:val="00E20BBB"/>
    <w:rsid w:val="00EA4D36"/>
    <w:rsid w:val="00F11D3A"/>
    <w:rsid w:val="00F206A5"/>
    <w:rsid w:val="00F705E4"/>
    <w:rsid w:val="00FF3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31</TotalTime>
  <Pages>1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2011-05-24T17:48:00Z</dcterms:created>
  <dcterms:modified xsi:type="dcterms:W3CDTF">2011-05-24T18:28:00Z</dcterms:modified>
</cp:coreProperties>
</file>