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="006B44AF"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FF654E">
        <w:rPr>
          <w:rFonts w:ascii="Times New Roman" w:hAnsi="Times New Roman"/>
          <w:i/>
          <w:sz w:val="24"/>
          <w:szCs w:val="24"/>
        </w:rPr>
        <w:t>Lukáš  J u d  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FF654E">
        <w:rPr>
          <w:b/>
          <w:i/>
          <w:sz w:val="24"/>
          <w:szCs w:val="24"/>
        </w:rPr>
        <w:t>Sociální problémy nezaměstnanosti a bezdomovectví</w:t>
      </w:r>
      <w:r w:rsidRPr="004D40E0">
        <w:rPr>
          <w:sz w:val="24"/>
          <w:szCs w:val="24"/>
        </w:rPr>
        <w:tab/>
      </w:r>
    </w:p>
    <w:p w:rsidR="00C50F4E" w:rsidRPr="004D40E0" w:rsidRDefault="00F24AD4" w:rsidP="004D40E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B62754">
        <w:rPr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Mgr.Lenka</w:t>
      </w:r>
      <w:proofErr w:type="spellEnd"/>
      <w:r w:rsidR="00B62754" w:rsidRPr="00B62754">
        <w:rPr>
          <w:b/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Pipová</w:t>
      </w:r>
      <w:proofErr w:type="spellEnd"/>
      <w:r w:rsidR="006558F5" w:rsidRPr="00B62754">
        <w:rPr>
          <w:b/>
          <w:i/>
          <w:sz w:val="24"/>
          <w:szCs w:val="24"/>
        </w:rPr>
        <w:tab/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6B44AF" w:rsidRDefault="006B44AF" w:rsidP="004D40E0">
      <w:pPr>
        <w:rPr>
          <w:i/>
          <w:sz w:val="24"/>
          <w:szCs w:val="24"/>
        </w:rPr>
      </w:pPr>
    </w:p>
    <w:p w:rsidR="004D40E0" w:rsidRPr="004D40E0" w:rsidRDefault="004D40E0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  <w:r w:rsidR="00B62754">
        <w:rPr>
          <w:i/>
          <w:sz w:val="24"/>
          <w:szCs w:val="24"/>
        </w:rPr>
        <w:t>:</w:t>
      </w:r>
      <w:r w:rsidR="00FF654E">
        <w:rPr>
          <w:b/>
          <w:i/>
          <w:sz w:val="24"/>
          <w:szCs w:val="24"/>
        </w:rPr>
        <w:t>B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</w:t>
      </w:r>
      <w:r w:rsidR="00B62754">
        <w:rPr>
          <w:i/>
          <w:sz w:val="24"/>
          <w:szCs w:val="24"/>
        </w:rPr>
        <w:t> </w:t>
      </w:r>
      <w:r w:rsidR="00F24AD4">
        <w:rPr>
          <w:i/>
          <w:sz w:val="24"/>
          <w:szCs w:val="24"/>
        </w:rPr>
        <w:t>vedoucím</w:t>
      </w:r>
      <w:r w:rsidR="00B62754">
        <w:rPr>
          <w:i/>
          <w:sz w:val="24"/>
          <w:szCs w:val="24"/>
        </w:rPr>
        <w:t xml:space="preserve">: </w:t>
      </w:r>
      <w:r w:rsidR="00FF654E">
        <w:rPr>
          <w:b/>
          <w:i/>
          <w:sz w:val="24"/>
          <w:szCs w:val="24"/>
        </w:rPr>
        <w:t>C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B62754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4D40E0" w:rsidRDefault="006558F5" w:rsidP="004D40E0">
      <w:pPr>
        <w:jc w:val="both"/>
        <w:rPr>
          <w:i/>
          <w:sz w:val="24"/>
          <w:szCs w:val="24"/>
        </w:rPr>
      </w:pP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  <w:r w:rsidR="00B62754">
        <w:rPr>
          <w:i/>
          <w:sz w:val="24"/>
          <w:szCs w:val="24"/>
        </w:rPr>
        <w:t>:</w:t>
      </w:r>
      <w:r w:rsidR="00FF654E">
        <w:rPr>
          <w:b/>
          <w:i/>
          <w:sz w:val="24"/>
          <w:szCs w:val="24"/>
        </w:rPr>
        <w:t>B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0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B62754">
        <w:rPr>
          <w:b/>
          <w:color w:val="000000"/>
          <w:sz w:val="24"/>
          <w:szCs w:val="24"/>
          <w:u w:val="single"/>
        </w:rPr>
        <w:t>doporučuji</w:t>
      </w:r>
      <w:r w:rsidR="006400F4" w:rsidRPr="00B62754">
        <w:rPr>
          <w:b/>
          <w:color w:val="000000"/>
          <w:sz w:val="24"/>
          <w:szCs w:val="24"/>
          <w:u w:val="single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FF654E">
        <w:rPr>
          <w:b/>
          <w:sz w:val="24"/>
          <w:szCs w:val="24"/>
          <w:u w:val="single"/>
        </w:rPr>
        <w:t>B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4D40E0" w:rsidRDefault="009933AE" w:rsidP="004D40E0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</w:t>
      </w:r>
      <w:r w:rsidR="00B62754">
        <w:rPr>
          <w:i/>
          <w:sz w:val="24"/>
          <w:szCs w:val="24"/>
        </w:rPr>
        <w:t>20.5.2011</w:t>
      </w:r>
      <w:r w:rsidR="00D76224" w:rsidRPr="004D40E0">
        <w:rPr>
          <w:i/>
          <w:sz w:val="24"/>
          <w:szCs w:val="24"/>
        </w:rPr>
        <w:t xml:space="preserve"> </w:t>
      </w:r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 xml:space="preserve">e-mail: </w:t>
      </w:r>
      <w:hyperlink r:id="rId5" w:history="1">
        <w:r w:rsidR="006400F4" w:rsidRPr="006400F4">
          <w:rPr>
            <w:rStyle w:val="Hypertextovodkaz"/>
            <w:sz w:val="16"/>
            <w:szCs w:val="16"/>
          </w:rPr>
          <w:t>imsbrno@iol.cz</w:t>
        </w:r>
      </w:hyperlink>
      <w:r w:rsidR="006400F4" w:rsidRPr="006400F4">
        <w:rPr>
          <w:sz w:val="16"/>
          <w:szCs w:val="16"/>
        </w:rPr>
        <w:t>).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C0BCF"/>
    <w:rsid w:val="00144ABC"/>
    <w:rsid w:val="0028707C"/>
    <w:rsid w:val="002D6CED"/>
    <w:rsid w:val="002F46CF"/>
    <w:rsid w:val="00301053"/>
    <w:rsid w:val="003E275A"/>
    <w:rsid w:val="00480978"/>
    <w:rsid w:val="004D40E0"/>
    <w:rsid w:val="005B56CF"/>
    <w:rsid w:val="005F0B31"/>
    <w:rsid w:val="006400F4"/>
    <w:rsid w:val="0065377C"/>
    <w:rsid w:val="006558F5"/>
    <w:rsid w:val="006B44AF"/>
    <w:rsid w:val="00726325"/>
    <w:rsid w:val="00771191"/>
    <w:rsid w:val="007A76CD"/>
    <w:rsid w:val="00801892"/>
    <w:rsid w:val="008250F1"/>
    <w:rsid w:val="008F3191"/>
    <w:rsid w:val="00904C11"/>
    <w:rsid w:val="009214B5"/>
    <w:rsid w:val="009933AE"/>
    <w:rsid w:val="00B62754"/>
    <w:rsid w:val="00B81E89"/>
    <w:rsid w:val="00BB1055"/>
    <w:rsid w:val="00C35249"/>
    <w:rsid w:val="00C50F4E"/>
    <w:rsid w:val="00CA6430"/>
    <w:rsid w:val="00D10DAC"/>
    <w:rsid w:val="00D63F4E"/>
    <w:rsid w:val="00D76224"/>
    <w:rsid w:val="00E85C02"/>
    <w:rsid w:val="00EC44A6"/>
    <w:rsid w:val="00F24AD4"/>
    <w:rsid w:val="00FF6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0B669-8F17-43EC-8AA3-2D37F5A7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Juda</Template>
  <TotalTime>2</TotalTime>
  <Pages>1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/>
  <LinksUpToDate>false</LinksUpToDate>
  <CharactersWithSpaces>1152</CharactersWithSpaces>
  <SharedDoc>false</SharedDoc>
  <HLinks>
    <vt:vector size="6" baseType="variant">
      <vt:variant>
        <vt:i4>196650</vt:i4>
      </vt:variant>
      <vt:variant>
        <vt:i4>0</vt:i4>
      </vt:variant>
      <vt:variant>
        <vt:i4>0</vt:i4>
      </vt:variant>
      <vt:variant>
        <vt:i4>5</vt:i4>
      </vt:variant>
      <vt:variant>
        <vt:lpwstr>mailto:imsbrno@iol.cz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Lenka</cp:lastModifiedBy>
  <cp:revision>2</cp:revision>
  <cp:lastPrinted>2007-11-19T07:59:00Z</cp:lastPrinted>
  <dcterms:created xsi:type="dcterms:W3CDTF">2011-05-22T19:46:00Z</dcterms:created>
  <dcterms:modified xsi:type="dcterms:W3CDTF">2011-05-22T19:46:00Z</dcterms:modified>
</cp:coreProperties>
</file>