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79D" w:rsidRPr="005A16E2" w:rsidRDefault="00FA279D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A279D" w:rsidRPr="005A16E2" w:rsidRDefault="00FA279D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A279D" w:rsidRPr="005A16E2" w:rsidRDefault="00FA279D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A279D" w:rsidRPr="005A16E2" w:rsidRDefault="00FA279D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>
        <w:t xml:space="preserve"> BP</w:t>
      </w:r>
      <w:r w:rsidRPr="005A16E2">
        <w:t>:</w:t>
      </w:r>
      <w:r w:rsidRPr="005A16E2">
        <w:tab/>
        <w:t>Ak. rok:</w:t>
      </w:r>
    </w:p>
    <w:bookmarkStart w:id="2" w:name="Text1"/>
    <w:p w:rsidR="00FA279D" w:rsidRPr="005A16E2" w:rsidRDefault="00FA279D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Martina Obstová</w:t>
      </w:r>
      <w:r w:rsidRPr="005A16E2">
        <w:fldChar w:fldCharType="end"/>
      </w:r>
      <w:bookmarkEnd w:id="2"/>
      <w:r w:rsidRPr="005A16E2">
        <w:tab/>
      </w:r>
      <w:bookmarkStart w:id="3" w:name="Text2"/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Mgr. Jan Čada</w:t>
      </w:r>
      <w:r w:rsidRPr="005A16E2">
        <w:fldChar w:fldCharType="end"/>
      </w:r>
      <w:bookmarkEnd w:id="3"/>
      <w:r w:rsidRPr="005A16E2">
        <w:tab/>
      </w:r>
      <w:bookmarkStart w:id="4" w:name="Text3"/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2010/2011</w:t>
      </w:r>
      <w:r w:rsidRPr="005A16E2">
        <w:fldChar w:fldCharType="end"/>
      </w:r>
      <w:bookmarkEnd w:id="4"/>
    </w:p>
    <w:p w:rsidR="00FA279D" w:rsidRPr="005A16E2" w:rsidRDefault="00FA279D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bookmarkStart w:id="5" w:name="Text4"/>
    <w:p w:rsidR="00FA279D" w:rsidRPr="005A16E2" w:rsidRDefault="00FA279D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Analýza image firmy Wrigley s.r.o. na českém trhu</w:t>
      </w:r>
      <w:r w:rsidRPr="005A16E2">
        <w:fldChar w:fldCharType="end"/>
      </w:r>
      <w:bookmarkEnd w:id="5"/>
    </w:p>
    <w:p w:rsidR="00FA279D" w:rsidRPr="005A16E2" w:rsidRDefault="00FA279D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A279D" w:rsidRPr="005A16E2" w:rsidTr="00BE1AD5">
        <w:trPr>
          <w:trHeight w:val="308"/>
        </w:trPr>
        <w:tc>
          <w:tcPr>
            <w:tcW w:w="3924" w:type="dxa"/>
            <w:gridSpan w:val="2"/>
            <w:vAlign w:val="center"/>
          </w:tcPr>
          <w:p w:rsidR="00FA279D" w:rsidRPr="005A16E2" w:rsidRDefault="00FA279D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FA279D" w:rsidRPr="005A16E2" w:rsidRDefault="00FA279D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FA279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bookmarkStart w:id="6" w:name="Text5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F438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A279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bookmarkStart w:id="7" w:name="Text11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4120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A279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bookmarkStart w:id="8" w:name="Text17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4120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A279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4120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A279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bookmarkStart w:id="9" w:name="Text23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4120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A279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41201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A279D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5A16E2" w:rsidRDefault="00FA279D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Default="00FA279D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FA279D" w:rsidRPr="005A16E2" w:rsidRDefault="00FA279D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(0 – 60)</w:t>
            </w:r>
          </w:p>
        </w:tc>
        <w:bookmarkStart w:id="10" w:name="Text29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279D" w:rsidRPr="00673418" w:rsidRDefault="00FA279D" w:rsidP="0041201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noProof/>
                <w:snapToGrid w:val="0"/>
                <w:color w:val="000000"/>
              </w:rPr>
              <w:t>47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A279D" w:rsidRPr="005A16E2" w:rsidRDefault="00FA279D" w:rsidP="00FC47F6"/>
    <w:p w:rsidR="00FA279D" w:rsidRDefault="00FA279D" w:rsidP="00FC47F6"/>
    <w:p w:rsidR="00FA279D" w:rsidRPr="005A16E2" w:rsidRDefault="00FA279D" w:rsidP="00FC47F6"/>
    <w:p w:rsidR="00FA279D" w:rsidRPr="00FC47F6" w:rsidRDefault="00FA279D" w:rsidP="00484642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FA279D" w:rsidRPr="00FC47F6" w:rsidTr="00670C6C">
        <w:tc>
          <w:tcPr>
            <w:tcW w:w="1451" w:type="dxa"/>
          </w:tcPr>
          <w:p w:rsidR="00FA279D" w:rsidRPr="00FC47F6" w:rsidRDefault="00FA279D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FA279D" w:rsidRPr="00670C6C" w:rsidRDefault="00FA279D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FA279D" w:rsidRPr="00FC47F6" w:rsidTr="00670C6C">
        <w:tc>
          <w:tcPr>
            <w:tcW w:w="1451" w:type="dxa"/>
          </w:tcPr>
          <w:p w:rsidR="00FA279D" w:rsidRPr="00FC47F6" w:rsidRDefault="00FA279D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FA279D" w:rsidRPr="00670C6C" w:rsidRDefault="00FA279D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FA279D" w:rsidRPr="00FC47F6" w:rsidTr="00670C6C">
        <w:tc>
          <w:tcPr>
            <w:tcW w:w="1451" w:type="dxa"/>
          </w:tcPr>
          <w:p w:rsidR="00FA279D" w:rsidRPr="00FC47F6" w:rsidRDefault="00FA279D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FA279D" w:rsidRPr="00670C6C" w:rsidRDefault="00FA279D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FA279D" w:rsidRPr="00FC47F6" w:rsidTr="00670C6C">
        <w:tc>
          <w:tcPr>
            <w:tcW w:w="1451" w:type="dxa"/>
          </w:tcPr>
          <w:p w:rsidR="00FA279D" w:rsidRPr="00FC47F6" w:rsidRDefault="00FA279D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FA279D" w:rsidRPr="00670C6C" w:rsidRDefault="00FA279D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FA279D" w:rsidRPr="00FC47F6" w:rsidTr="00670C6C">
        <w:tc>
          <w:tcPr>
            <w:tcW w:w="1451" w:type="dxa"/>
          </w:tcPr>
          <w:p w:rsidR="00FA279D" w:rsidRPr="00FC47F6" w:rsidRDefault="00FA279D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FA279D" w:rsidRPr="00670C6C" w:rsidRDefault="00FA279D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FA279D" w:rsidRPr="00FC47F6" w:rsidTr="00670C6C">
        <w:tc>
          <w:tcPr>
            <w:tcW w:w="1451" w:type="dxa"/>
          </w:tcPr>
          <w:p w:rsidR="00FA279D" w:rsidRPr="00FC47F6" w:rsidRDefault="00FA279D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FA279D" w:rsidRPr="00670C6C" w:rsidRDefault="00FA279D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FA279D" w:rsidRDefault="00FA279D" w:rsidP="00FC47F6"/>
    <w:p w:rsidR="00FA279D" w:rsidRDefault="00FA279D" w:rsidP="00C4600B">
      <w:pPr>
        <w:rPr>
          <w:b/>
          <w:sz w:val="28"/>
          <w:szCs w:val="28"/>
        </w:rPr>
      </w:pPr>
    </w:p>
    <w:p w:rsidR="00FA279D" w:rsidRPr="00C4600B" w:rsidRDefault="00FA279D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FA279D" w:rsidRPr="005A16E2" w:rsidTr="00633A68">
        <w:trPr>
          <w:trHeight w:val="2839"/>
        </w:trPr>
        <w:tc>
          <w:tcPr>
            <w:tcW w:w="9212" w:type="dxa"/>
          </w:tcPr>
          <w:p w:rsidR="00FA279D" w:rsidRDefault="00FA279D" w:rsidP="00412018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>Práce je kvalitní abnalýzou image společnosti Wrigley. Perfektní teoretická část je doplněna částí praktickou, kde bych uvážil aplikaci ještě alespoň jedné analytické kvalitativní metody s cílem zjistit postoj zákazníka ke značce a zmapovat jeho asociace se značkou spojené. Nicméně výsledky výzkumu jsou natolik kvalitní, že tato absence namá na kvalitu práce vliv.</w:t>
            </w:r>
          </w:p>
          <w:p w:rsidR="00FA279D" w:rsidRDefault="00FA279D" w:rsidP="00412018">
            <w:r>
              <w:t>Autorka hodnotí nedostatky a na základě zjištěných dat s profesní zdatností podává podnětné návrhy k řešení.</w:t>
            </w:r>
          </w:p>
          <w:p w:rsidR="00FA279D" w:rsidRPr="005A16E2" w:rsidRDefault="00FA279D" w:rsidP="00412018">
            <w:r w:rsidRPr="005A16E2">
              <w:fldChar w:fldCharType="end"/>
            </w:r>
          </w:p>
        </w:tc>
      </w:tr>
    </w:tbl>
    <w:p w:rsidR="00FA279D" w:rsidRDefault="00FA279D" w:rsidP="00C4600B">
      <w:pPr>
        <w:pStyle w:val="Heading2"/>
        <w:jc w:val="left"/>
        <w:rPr>
          <w:sz w:val="22"/>
          <w:szCs w:val="22"/>
        </w:rPr>
      </w:pPr>
    </w:p>
    <w:p w:rsidR="00FA279D" w:rsidRDefault="00FA279D" w:rsidP="00FC47F6">
      <w:pPr>
        <w:rPr>
          <w:b/>
        </w:rPr>
      </w:pPr>
    </w:p>
    <w:p w:rsidR="00FA279D" w:rsidRDefault="00FA279D" w:rsidP="00FC47F6">
      <w:pPr>
        <w:rPr>
          <w:b/>
        </w:rPr>
      </w:pPr>
    </w:p>
    <w:p w:rsidR="00FA279D" w:rsidRDefault="00FA279D" w:rsidP="00FC47F6">
      <w:pPr>
        <w:rPr>
          <w:b/>
        </w:rPr>
      </w:pPr>
    </w:p>
    <w:p w:rsidR="00FA279D" w:rsidRPr="00C4600B" w:rsidRDefault="00FA279D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A279D" w:rsidRPr="005A16E2" w:rsidTr="00BE1AD5">
        <w:trPr>
          <w:trHeight w:val="2839"/>
        </w:trPr>
        <w:tc>
          <w:tcPr>
            <w:tcW w:w="9212" w:type="dxa"/>
          </w:tcPr>
          <w:bookmarkStart w:id="11" w:name="Text44"/>
          <w:p w:rsidR="00FA279D" w:rsidRDefault="00FA279D" w:rsidP="00412018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>Považujete za vhodné propagovat značku Wrigley jako celek, nebo byste se zaměřila čistě na propagaci jejích jednotlivých produktů zvlášť a případně proč?</w:t>
            </w:r>
          </w:p>
          <w:p w:rsidR="00FA279D" w:rsidRDefault="00FA279D" w:rsidP="00412018">
            <w:pPr>
              <w:rPr>
                <w:noProof/>
              </w:rPr>
            </w:pPr>
          </w:p>
          <w:p w:rsidR="00FA279D" w:rsidRDefault="00FA279D" w:rsidP="00412018">
            <w:pPr>
              <w:rPr>
                <w:noProof/>
              </w:rPr>
            </w:pPr>
            <w:r>
              <w:rPr>
                <w:noProof/>
              </w:rPr>
              <w:t>Kde hledat další růstový potenciál společnosti? Vysledovala jste možnosti v podobě New Business development?</w:t>
            </w:r>
          </w:p>
          <w:p w:rsidR="00FA279D" w:rsidRDefault="00FA279D" w:rsidP="00412018">
            <w:pPr>
              <w:rPr>
                <w:noProof/>
              </w:rPr>
            </w:pPr>
          </w:p>
          <w:p w:rsidR="00FA279D" w:rsidRDefault="00FA279D" w:rsidP="00412018">
            <w:pPr>
              <w:rPr>
                <w:noProof/>
              </w:rPr>
            </w:pPr>
            <w:r>
              <w:rPr>
                <w:noProof/>
              </w:rPr>
              <w:t>Jaké kroky je podle Vás možné v krátkodobém horizontu aplikovat na posílení image společnosti v návaznosti na zvýšení prodejů?</w:t>
            </w:r>
          </w:p>
          <w:p w:rsidR="00FA279D" w:rsidRPr="005A16E2" w:rsidRDefault="00FA279D" w:rsidP="00412018">
            <w:r w:rsidRPr="005A16E2">
              <w:fldChar w:fldCharType="end"/>
            </w:r>
            <w:bookmarkEnd w:id="11"/>
          </w:p>
        </w:tc>
      </w:tr>
    </w:tbl>
    <w:p w:rsidR="00FA279D" w:rsidRDefault="00FA279D" w:rsidP="00484642"/>
    <w:p w:rsidR="00FA279D" w:rsidRDefault="00FA279D" w:rsidP="00484642"/>
    <w:p w:rsidR="00FA279D" w:rsidRDefault="00FA279D" w:rsidP="00484642"/>
    <w:p w:rsidR="00FA279D" w:rsidRDefault="00FA279D" w:rsidP="00484642"/>
    <w:p w:rsidR="00FA279D" w:rsidRDefault="00FA279D" w:rsidP="002B31BE">
      <w:r w:rsidRPr="005A16E2">
        <w:t>Prác</w:t>
      </w:r>
      <w:r>
        <w:t>e splňuje kritéria pro obhajobu BP.</w:t>
      </w:r>
    </w:p>
    <w:p w:rsidR="00FA279D" w:rsidRPr="005A16E2" w:rsidRDefault="00FA279D" w:rsidP="00193080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FA279D" w:rsidRDefault="00FA279D" w:rsidP="002B31BE"/>
    <w:p w:rsidR="00FA279D" w:rsidRPr="005A16E2" w:rsidRDefault="00FA279D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FA279D" w:rsidRDefault="00FA279D" w:rsidP="00484642"/>
    <w:p w:rsidR="00FA279D" w:rsidRDefault="00FA279D" w:rsidP="00484642">
      <w:pPr>
        <w:outlineLvl w:val="0"/>
      </w:pPr>
    </w:p>
    <w:p w:rsidR="00FA279D" w:rsidRDefault="00FA279D" w:rsidP="00484642">
      <w:pPr>
        <w:outlineLvl w:val="0"/>
      </w:pPr>
    </w:p>
    <w:p w:rsidR="00FA279D" w:rsidRPr="005A16E2" w:rsidRDefault="00FA279D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24.5.2011</w:t>
      </w:r>
      <w:r w:rsidRPr="005A16E2">
        <w:fldChar w:fldCharType="end"/>
      </w:r>
    </w:p>
    <w:p w:rsidR="00FA279D" w:rsidRPr="005A16E2" w:rsidRDefault="00FA279D" w:rsidP="00484642"/>
    <w:p w:rsidR="00FA279D" w:rsidRDefault="00FA279D" w:rsidP="00484642"/>
    <w:p w:rsidR="00FA279D" w:rsidRDefault="00FA279D" w:rsidP="00484642"/>
    <w:p w:rsidR="00FA279D" w:rsidRPr="005A16E2" w:rsidRDefault="00FA279D" w:rsidP="00484642"/>
    <w:p w:rsidR="00FA279D" w:rsidRPr="005A16E2" w:rsidRDefault="00FA279D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FA279D" w:rsidRPr="005A16E2" w:rsidRDefault="00FA279D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BP</w:t>
      </w:r>
    </w:p>
    <w:p w:rsidR="00FA279D" w:rsidRDefault="00FA279D" w:rsidP="00FC47F6">
      <w:pPr>
        <w:pStyle w:val="Heading2"/>
        <w:jc w:val="left"/>
        <w:rPr>
          <w:b/>
          <w:szCs w:val="28"/>
        </w:rPr>
      </w:pPr>
    </w:p>
    <w:p w:rsidR="00FA279D" w:rsidRDefault="00FA279D" w:rsidP="00484642"/>
    <w:p w:rsidR="00FA279D" w:rsidRPr="00484642" w:rsidRDefault="00FA279D" w:rsidP="00484642"/>
    <w:p w:rsidR="00FA279D" w:rsidRPr="00C4600B" w:rsidRDefault="00FA279D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A279D" w:rsidRPr="00FC47F6" w:rsidRDefault="00FA279D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A279D" w:rsidRPr="00FC47F6" w:rsidRDefault="00FA279D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FA279D" w:rsidRPr="00FC47F6" w:rsidRDefault="00FA279D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A279D" w:rsidRPr="00FC47F6" w:rsidRDefault="00FA279D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FA279D" w:rsidRPr="00FC47F6" w:rsidRDefault="00FA279D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A279D" w:rsidRPr="00FC47F6" w:rsidRDefault="00FA279D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FA279D" w:rsidRPr="00FC47F6" w:rsidRDefault="00FA279D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A279D" w:rsidRPr="00FC47F6" w:rsidRDefault="00FA279D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FA279D" w:rsidRPr="00FC47F6" w:rsidRDefault="00FA279D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A279D" w:rsidRPr="00FC47F6" w:rsidRDefault="00FA279D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FA279D" w:rsidRPr="00FC47F6" w:rsidRDefault="00FA279D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FA279D" w:rsidRDefault="00FA279D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FA279D" w:rsidSect="00B64176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79D" w:rsidRDefault="00FA279D">
      <w:r>
        <w:separator/>
      </w:r>
    </w:p>
  </w:endnote>
  <w:endnote w:type="continuationSeparator" w:id="0">
    <w:p w:rsidR="00FA279D" w:rsidRDefault="00FA2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79D" w:rsidRDefault="00FA279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279D" w:rsidRDefault="00FA279D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79D" w:rsidRDefault="00FA279D">
      <w:r>
        <w:separator/>
      </w:r>
    </w:p>
  </w:footnote>
  <w:footnote w:type="continuationSeparator" w:id="0">
    <w:p w:rsidR="00FA279D" w:rsidRDefault="00FA27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C3F2B94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5A02E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E4A3F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FC6B8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E4EC2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D901D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9628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01C3D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F28E5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4EDA8D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9B2A5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89E29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7CF0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02C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E606E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30D5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2ED7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8C77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22C41"/>
    <w:rsid w:val="00022F4B"/>
    <w:rsid w:val="00025B48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2EF5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2018"/>
    <w:rsid w:val="00413BC5"/>
    <w:rsid w:val="00430A98"/>
    <w:rsid w:val="00441D30"/>
    <w:rsid w:val="0045148F"/>
    <w:rsid w:val="00475485"/>
    <w:rsid w:val="00484642"/>
    <w:rsid w:val="00491888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73418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D67D6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05A"/>
    <w:rsid w:val="00B43844"/>
    <w:rsid w:val="00B51D41"/>
    <w:rsid w:val="00B629D1"/>
    <w:rsid w:val="00B64176"/>
    <w:rsid w:val="00B6499C"/>
    <w:rsid w:val="00B74B9F"/>
    <w:rsid w:val="00B77D6B"/>
    <w:rsid w:val="00B825A7"/>
    <w:rsid w:val="00BA3BEF"/>
    <w:rsid w:val="00BB18F4"/>
    <w:rsid w:val="00BE1AD5"/>
    <w:rsid w:val="00BE36AC"/>
    <w:rsid w:val="00BF4381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EF5744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A279D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17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64176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64176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6417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6417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64176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64176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64176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3F2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3F2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3F2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3F2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3F20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3F2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3F20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B641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3F20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B64176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13F20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B64176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13F20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B64176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13F20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B64176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13F20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B64176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13F20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B641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3F20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B64176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B64176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13F20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F20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rFonts w:cs="Times New Roman"/>
      <w:b/>
      <w:bCs/>
      <w:sz w:val="24"/>
      <w:szCs w:val="24"/>
      <w:lang w:val="cs-CZ" w:eastAsia="cs-CZ" w:bidi="ar-SA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13F20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 w:cs="Times New Roman"/>
      <w:i/>
      <w:lang w:val="cs-CZ" w:eastAsia="en-US" w:bidi="ar-SA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3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153</TotalTime>
  <Pages>3</Pages>
  <Words>610</Words>
  <Characters>3599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pekarova</cp:lastModifiedBy>
  <cp:revision>5</cp:revision>
  <cp:lastPrinted>2011-01-21T09:44:00Z</cp:lastPrinted>
  <dcterms:created xsi:type="dcterms:W3CDTF">2011-05-23T14:37:00Z</dcterms:created>
  <dcterms:modified xsi:type="dcterms:W3CDTF">2011-05-27T12:36:00Z</dcterms:modified>
</cp:coreProperties>
</file>