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FC4F03">
            <w:pPr>
              <w:jc w:val="center"/>
            </w:pPr>
            <w:r w:rsidRPr="00FC4F03">
              <w:rPr>
                <w:b/>
              </w:rPr>
              <w:t xml:space="preserve">POSUDEK VEDOUCÍHO </w:t>
            </w:r>
            <w:r w:rsidR="008A42FD" w:rsidRPr="00FC4F03">
              <w:rPr>
                <w:b/>
              </w:rPr>
              <w:t>DIPLOMOVÉ</w:t>
            </w:r>
            <w:r w:rsidRPr="00FC4F03">
              <w:rPr>
                <w:b/>
              </w:rPr>
              <w:t xml:space="preserve">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3C5FDE" w:rsidP="00362AB0">
            <w:r>
              <w:t>Markéta Kokešová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3C5FDE" w:rsidP="00362AB0">
            <w:r>
              <w:t xml:space="preserve">Volnočasové aktivity základních škol na </w:t>
            </w:r>
            <w:proofErr w:type="spellStart"/>
            <w:r>
              <w:t>vsetínsku</w:t>
            </w:r>
            <w:proofErr w:type="spellEnd"/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673F40" w:rsidP="00362AB0">
            <w:r>
              <w:t>PhDr. Pavel Opatrný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673F40" w:rsidP="00362AB0">
            <w:r>
              <w:t>Sociální pedagogika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4F0113" w:rsidP="00362AB0">
            <w:r>
              <w:t>Kombinovaná</w:t>
            </w:r>
          </w:p>
        </w:tc>
      </w:tr>
      <w:tr w:rsidR="006847E2">
        <w:tc>
          <w:tcPr>
            <w:tcW w:w="2808" w:type="dxa"/>
            <w:vAlign w:val="center"/>
          </w:tcPr>
          <w:p w:rsidR="006847E2" w:rsidRPr="00FC4F03" w:rsidRDefault="006847E2" w:rsidP="00362AB0">
            <w:pPr>
              <w:rPr>
                <w:b/>
              </w:rPr>
            </w:pPr>
            <w:r w:rsidRPr="00FC4F03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FC4F03" w:rsidRDefault="006847E2" w:rsidP="00FC4F03">
            <w:pPr>
              <w:jc w:val="right"/>
              <w:rPr>
                <w:b/>
              </w:rPr>
            </w:pPr>
            <w:r w:rsidRPr="00FC4F03">
              <w:rPr>
                <w:b/>
              </w:rPr>
              <w:t>Stupeň hodnocení</w:t>
            </w:r>
          </w:p>
          <w:p w:rsidR="006847E2" w:rsidRDefault="006847E2" w:rsidP="00FC4F03">
            <w:pPr>
              <w:jc w:val="right"/>
            </w:pPr>
            <w:r w:rsidRPr="00FC4F03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FC4F03" w:rsidRDefault="006847E2" w:rsidP="00362AB0">
            <w:pPr>
              <w:rPr>
                <w:color w:val="FFFFFF"/>
              </w:rPr>
            </w:pPr>
            <w:r w:rsidRPr="00FC4F03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FC4F03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Pr="00FC4F03" w:rsidRDefault="006847E2" w:rsidP="00673F40">
            <w:pPr>
              <w:jc w:val="both"/>
              <w:rPr>
                <w:b/>
              </w:rPr>
            </w:pPr>
            <w:r w:rsidRPr="00FC4F03">
              <w:rPr>
                <w:b/>
              </w:rPr>
              <w:t>Odůvodnění hodnocení práce (silné a slabé stránky práce):</w:t>
            </w:r>
          </w:p>
          <w:p w:rsidR="006847E2" w:rsidRPr="00BA3203" w:rsidRDefault="00A84CD3" w:rsidP="00673F40">
            <w:pPr>
              <w:jc w:val="both"/>
            </w:pPr>
            <w:r>
              <w:t>Ústřední dvě témata teoretické části předkládané diplomové práce – volný čas a charakteristika období dospívání spatřuji jako relevantní k tématu diplomové práce – volnočasové aktivity základních škol.</w:t>
            </w:r>
            <w:r w:rsidR="00CF2606">
              <w:t xml:space="preserve"> Samotná problematika volnočasových aktivit a zařízení pro zájmové vzdělávání je pak včleněna do kapitoly volný čas. </w:t>
            </w:r>
            <w:r w:rsidR="007E0848">
              <w:t>Ovšem v práci postrádám nějakou „jednotící nit“ mezi jednotlivými tématy teoretické části práce.</w:t>
            </w:r>
            <w:r w:rsidR="00954B62">
              <w:t xml:space="preserve"> Vzhledem ke koncepci práce považuji také za příliš obsahově plnou kapitolu </w:t>
            </w:r>
            <w:proofErr w:type="spellStart"/>
            <w:r w:rsidR="00954B62">
              <w:t>vsetínsko</w:t>
            </w:r>
            <w:proofErr w:type="spellEnd"/>
            <w:r w:rsidR="00954B62">
              <w:t xml:space="preserve"> se spoustou nic neříkajících informací. </w:t>
            </w:r>
          </w:p>
          <w:p w:rsidR="006847E2" w:rsidRDefault="00954B62" w:rsidP="00673F40">
            <w:pPr>
              <w:jc w:val="both"/>
            </w:pPr>
            <w:r>
              <w:t>Praktická část diplomové práce je zaměřena na zmapování nabídky a využívání volnočasových aktivit vybraných základních škol. Koncepčně je uchopena velmi dobře a detailně, avšak praktické využití práce spatřuji jako minimální. Asi nejzajímavějším bych označil výzkumný problém – „Existují mezi dívkami a chlapci rozdíly ve způsobu trávení volného času?“, ovšem i výsledky přinášející odpověď na tuto otázku jsou skutečně jen velmi teritoriálně omezené.</w:t>
            </w:r>
          </w:p>
          <w:p w:rsidR="00954B62" w:rsidRPr="00BA3203" w:rsidRDefault="00954B62" w:rsidP="00673F40">
            <w:pPr>
              <w:jc w:val="both"/>
            </w:pPr>
            <w:r>
              <w:t>Naopak oceňuji stanovení výzkumných hypotéz a jejich ověření vybranou statistickou metodou.</w:t>
            </w:r>
          </w:p>
          <w:p w:rsidR="006847E2" w:rsidRPr="00BA3203" w:rsidRDefault="006847E2" w:rsidP="00673F40">
            <w:pPr>
              <w:jc w:val="both"/>
            </w:pPr>
          </w:p>
          <w:p w:rsidR="00A84CD3" w:rsidRDefault="00A84CD3" w:rsidP="00A84CD3">
            <w:pPr>
              <w:jc w:val="both"/>
            </w:pPr>
            <w:r>
              <w:t>Seznam použité literatury není pro práci takového typu příliš obsáhlý (18 relevantních literárních pramenů), avšak autorka uvedený výčet knih adekvátně v textu cituje.</w:t>
            </w:r>
          </w:p>
          <w:p w:rsidR="00A84CD3" w:rsidRDefault="00A84CD3" w:rsidP="00A84CD3">
            <w:pPr>
              <w:jc w:val="both"/>
            </w:pPr>
          </w:p>
          <w:p w:rsidR="006847E2" w:rsidRDefault="00A84CD3" w:rsidP="00A84CD3">
            <w:pPr>
              <w:jc w:val="both"/>
            </w:pPr>
            <w:r>
              <w:t>Práci doporučuji k obhajobě.</w:t>
            </w:r>
          </w:p>
        </w:tc>
      </w:tr>
      <w:tr w:rsidR="006847E2">
        <w:tc>
          <w:tcPr>
            <w:tcW w:w="9828" w:type="dxa"/>
            <w:gridSpan w:val="9"/>
          </w:tcPr>
          <w:p w:rsidR="006847E2" w:rsidRPr="00FC4F03" w:rsidRDefault="006847E2" w:rsidP="00673F40">
            <w:pPr>
              <w:jc w:val="both"/>
              <w:rPr>
                <w:b/>
              </w:rPr>
            </w:pPr>
            <w:r w:rsidRPr="00FC4F03">
              <w:rPr>
                <w:b/>
              </w:rPr>
              <w:t>Otázky k obhajobě:</w:t>
            </w:r>
          </w:p>
          <w:p w:rsidR="00D57189" w:rsidRDefault="00D57189" w:rsidP="00673F40">
            <w:pPr>
              <w:jc w:val="both"/>
            </w:pPr>
          </w:p>
          <w:p w:rsidR="006847E2" w:rsidRDefault="00E65A7A" w:rsidP="00673F40">
            <w:pPr>
              <w:jc w:val="both"/>
            </w:pPr>
            <w:r>
              <w:t>Z jakých předpokladů jste vycházela při formulaci první hypotézy, a potvrdily se Vám výzkumným šetřením?</w:t>
            </w:r>
          </w:p>
          <w:p w:rsidR="006847E2" w:rsidRDefault="006847E2" w:rsidP="00673F40">
            <w:pPr>
              <w:jc w:val="both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 w:rsidRPr="00FC4F03">
              <w:rPr>
                <w:b/>
              </w:rPr>
              <w:t>Celkové hodnocení</w:t>
            </w:r>
            <w:r w:rsidRPr="00FC4F03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406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925838">
              <w:t xml:space="preserve"> </w:t>
            </w:r>
            <w:r w:rsidR="002620EF">
              <w:t>15. května 2011</w:t>
            </w:r>
          </w:p>
        </w:tc>
        <w:tc>
          <w:tcPr>
            <w:tcW w:w="576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925838">
              <w:t xml:space="preserve"> Pavel Opatrný v. r.</w:t>
            </w:r>
          </w:p>
        </w:tc>
      </w:tr>
    </w:tbl>
    <w:p w:rsidR="006847E2" w:rsidRDefault="006847E2"/>
    <w:sectPr w:rsidR="006847E2" w:rsidSect="00026C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4F03" w:rsidRDefault="00FC4F03">
      <w:r>
        <w:separator/>
      </w:r>
    </w:p>
  </w:endnote>
  <w:endnote w:type="continuationSeparator" w:id="1">
    <w:p w:rsidR="00FC4F03" w:rsidRDefault="00FC4F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4F03" w:rsidRDefault="00FC4F03">
      <w:r>
        <w:separator/>
      </w:r>
    </w:p>
  </w:footnote>
  <w:footnote w:type="continuationSeparator" w:id="1">
    <w:p w:rsidR="00FC4F03" w:rsidRDefault="00FC4F03">
      <w:r>
        <w:continuationSeparator/>
      </w:r>
    </w:p>
  </w:footnote>
  <w:footnote w:id="2">
    <w:p w:rsidR="006847E2" w:rsidRDefault="006847E2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1A66"/>
    <w:rsid w:val="00026C75"/>
    <w:rsid w:val="00065813"/>
    <w:rsid w:val="002620EF"/>
    <w:rsid w:val="002B0A30"/>
    <w:rsid w:val="00362AB0"/>
    <w:rsid w:val="003C5FDE"/>
    <w:rsid w:val="003F5DA2"/>
    <w:rsid w:val="004F0113"/>
    <w:rsid w:val="00526D47"/>
    <w:rsid w:val="00673F40"/>
    <w:rsid w:val="006847E2"/>
    <w:rsid w:val="006B00CF"/>
    <w:rsid w:val="006E1A66"/>
    <w:rsid w:val="007E0848"/>
    <w:rsid w:val="008A42FD"/>
    <w:rsid w:val="00925838"/>
    <w:rsid w:val="00954B62"/>
    <w:rsid w:val="00A55E2A"/>
    <w:rsid w:val="00A84CD3"/>
    <w:rsid w:val="00AA599B"/>
    <w:rsid w:val="00B10B4C"/>
    <w:rsid w:val="00BA3203"/>
    <w:rsid w:val="00C9154D"/>
    <w:rsid w:val="00CF2606"/>
    <w:rsid w:val="00D57189"/>
    <w:rsid w:val="00DB71C0"/>
    <w:rsid w:val="00DC1BF5"/>
    <w:rsid w:val="00E65A7A"/>
    <w:rsid w:val="00E94F34"/>
    <w:rsid w:val="00FC4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28</TotalTime>
  <Pages>1</Pages>
  <Words>317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opatrny</cp:lastModifiedBy>
  <cp:revision>7</cp:revision>
  <cp:lastPrinted>1601-01-01T00:00:00Z</cp:lastPrinted>
  <dcterms:created xsi:type="dcterms:W3CDTF">2011-05-15T21:15:00Z</dcterms:created>
  <dcterms:modified xsi:type="dcterms:W3CDTF">2011-05-18T07:29:00Z</dcterms:modified>
</cp:coreProperties>
</file>