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838" w:rsidRPr="005B1100" w:rsidRDefault="008F4838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>Posudek vedoucího diplomové práce</w:t>
      </w:r>
    </w:p>
    <w:p w:rsidR="008F4838" w:rsidRDefault="008F4838"/>
    <w:p w:rsidR="008F4838" w:rsidRDefault="008F4838" w:rsidP="00AF68A9">
      <w:r>
        <w:t xml:space="preserve">Jméno studenta: </w:t>
      </w:r>
      <w:bookmarkStart w:id="0" w:name="Text1"/>
      <w:r>
        <w:fldChar w:fldCharType="begin">
          <w:ffData>
            <w:name w:val="Text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 w:rsidRPr="00F10EFA">
        <w:t>Bc. Rudolf</w:t>
      </w:r>
      <w:r>
        <w:t xml:space="preserve"> </w:t>
      </w:r>
      <w:r w:rsidRPr="00F10EFA">
        <w:t>Čechal</w:t>
      </w:r>
      <w:r>
        <w:fldChar w:fldCharType="end"/>
      </w:r>
      <w:bookmarkEnd w:id="0"/>
    </w:p>
    <w:p w:rsidR="008F4838" w:rsidRDefault="008F4838" w:rsidP="00AF68A9">
      <w:r>
        <w:t xml:space="preserve">Studijní program: </w:t>
      </w:r>
      <w:bookmarkStart w:id="1" w:name="Text2"/>
      <w:r>
        <w:fldChar w:fldCharType="begin">
          <w:ffData>
            <w:name w:val="Text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N 3909 Procesní inženýrství</w:t>
      </w:r>
      <w:r>
        <w:fldChar w:fldCharType="end"/>
      </w:r>
      <w:bookmarkEnd w:id="1"/>
    </w:p>
    <w:p w:rsidR="008F4838" w:rsidRDefault="008F4838" w:rsidP="00AF68A9">
      <w:r>
        <w:t xml:space="preserve">Studijní obor: </w:t>
      </w:r>
      <w:bookmarkStart w:id="2" w:name="Text3"/>
      <w:r>
        <w:fldChar w:fldCharType="begin">
          <w:ffData>
            <w:name w:val="Text3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Konstrukce technologických zařízení</w:t>
      </w:r>
      <w:r>
        <w:fldChar w:fldCharType="end"/>
      </w:r>
      <w:bookmarkEnd w:id="2"/>
    </w:p>
    <w:p w:rsidR="008F4838" w:rsidRDefault="008F4838" w:rsidP="00AF68A9">
      <w:r>
        <w:t xml:space="preserve">Zaměření (pokud se obor dále dělí): </w:t>
      </w:r>
      <w:bookmarkStart w:id="3" w:name="Text4"/>
      <w:r>
        <w:fldChar w:fldCharType="begin">
          <w:ffData>
            <w:name w:val="Text4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"/>
    </w:p>
    <w:p w:rsidR="008F4838" w:rsidRDefault="008F4838" w:rsidP="00AF68A9">
      <w:r>
        <w:t xml:space="preserve">Ústav: </w:t>
      </w:r>
      <w:bookmarkStart w:id="4" w:name="Text5"/>
      <w:r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Ústav výrobního inženýrství</w:t>
      </w:r>
      <w:r>
        <w:fldChar w:fldCharType="end"/>
      </w:r>
      <w:bookmarkEnd w:id="4"/>
    </w:p>
    <w:p w:rsidR="008F4838" w:rsidRDefault="008F4838" w:rsidP="00AF68A9">
      <w:r>
        <w:t xml:space="preserve">Vedoucí diplomové práce: </w:t>
      </w:r>
      <w:bookmarkStart w:id="5" w:name="Text6"/>
      <w:r>
        <w:fldChar w:fldCharType="begin">
          <w:ffData>
            <w:name w:val="Text6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Ing. Michal Daněk</w:t>
      </w:r>
      <w:r>
        <w:fldChar w:fldCharType="end"/>
      </w:r>
      <w:bookmarkEnd w:id="5"/>
    </w:p>
    <w:p w:rsidR="008F4838" w:rsidRDefault="008F4838" w:rsidP="00AF68A9">
      <w:r>
        <w:t xml:space="preserve">Akademický rok: </w:t>
      </w:r>
      <w:bookmarkStart w:id="6" w:name="Text8"/>
      <w:r>
        <w:fldChar w:fldCharType="begin">
          <w:ffData>
            <w:name w:val="Text8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2010/2011</w:t>
      </w:r>
      <w:r>
        <w:fldChar w:fldCharType="end"/>
      </w:r>
      <w:bookmarkEnd w:id="6"/>
    </w:p>
    <w:p w:rsidR="008F4838" w:rsidRDefault="008F4838"/>
    <w:tbl>
      <w:tblPr>
        <w:tblW w:w="0" w:type="auto"/>
        <w:tblLook w:val="01E0"/>
      </w:tblPr>
      <w:tblGrid>
        <w:gridCol w:w="9212"/>
      </w:tblGrid>
      <w:tr w:rsidR="008F4838" w:rsidTr="002D3A24">
        <w:tc>
          <w:tcPr>
            <w:tcW w:w="9212" w:type="dxa"/>
          </w:tcPr>
          <w:p w:rsidR="008F4838" w:rsidRPr="002D3A24" w:rsidRDefault="008F4838" w:rsidP="00F450B7">
            <w:pPr>
              <w:rPr>
                <w:b/>
              </w:rPr>
            </w:pPr>
            <w:r w:rsidRPr="002D3A24">
              <w:rPr>
                <w:b/>
              </w:rPr>
              <w:t>Název diplomové práce:</w:t>
            </w:r>
          </w:p>
        </w:tc>
      </w:tr>
      <w:bookmarkStart w:id="7" w:name="Text12"/>
      <w:tr w:rsidR="008F4838" w:rsidTr="002D3A24">
        <w:trPr>
          <w:trHeight w:val="1134"/>
        </w:trPr>
        <w:tc>
          <w:tcPr>
            <w:tcW w:w="9212" w:type="dxa"/>
          </w:tcPr>
          <w:p w:rsidR="008F4838" w:rsidRDefault="008F4838" w:rsidP="00F10EFA"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Pr="00F10EFA">
              <w:rPr>
                <w:noProof/>
              </w:rPr>
              <w:t>Polymery vyztužené modifikovanými vláknovými plnivy</w:t>
            </w:r>
            <w:r>
              <w:rPr>
                <w:noProof/>
              </w:rPr>
              <w:t xml:space="preserve"> </w:t>
            </w:r>
            <w:r>
              <w:fldChar w:fldCharType="end"/>
            </w:r>
            <w:bookmarkEnd w:id="7"/>
          </w:p>
        </w:tc>
      </w:tr>
    </w:tbl>
    <w:p w:rsidR="008F4838" w:rsidRDefault="008F4838" w:rsidP="00F450B7"/>
    <w:p w:rsidR="008F4838" w:rsidRDefault="008F4838" w:rsidP="00F450B7"/>
    <w:p w:rsidR="008F4838" w:rsidRDefault="008F4838">
      <w:r>
        <w:t>Hodnocení diplomové práce s využitím klasifikační stupnice ECTS:</w:t>
      </w:r>
    </w:p>
    <w:p w:rsidR="008F4838" w:rsidRDefault="008F4838"/>
    <w:tbl>
      <w:tblPr>
        <w:tblW w:w="8208" w:type="dxa"/>
        <w:tblLook w:val="01E0"/>
      </w:tblPr>
      <w:tblGrid>
        <w:gridCol w:w="468"/>
        <w:gridCol w:w="5220"/>
        <w:gridCol w:w="2520"/>
      </w:tblGrid>
      <w:tr w:rsidR="008F4838" w:rsidRPr="002E6F53" w:rsidTr="002D3A24">
        <w:tc>
          <w:tcPr>
            <w:tcW w:w="468" w:type="dxa"/>
          </w:tcPr>
          <w:p w:rsidR="008F4838" w:rsidRPr="002D3A24" w:rsidRDefault="008F4838" w:rsidP="002D3A24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8F4838" w:rsidRPr="002D3A24" w:rsidRDefault="008F4838">
            <w:pPr>
              <w:rPr>
                <w:b/>
              </w:rPr>
            </w:pPr>
            <w:r w:rsidRPr="002D3A24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8F4838" w:rsidRPr="002D3A24" w:rsidRDefault="008F4838">
            <w:pPr>
              <w:rPr>
                <w:b/>
              </w:rPr>
            </w:pPr>
            <w:r w:rsidRPr="002D3A24">
              <w:rPr>
                <w:b/>
              </w:rPr>
              <w:t>Hodnocení dle ECTS</w:t>
            </w:r>
          </w:p>
        </w:tc>
      </w:tr>
      <w:tr w:rsidR="008F4838" w:rsidTr="002D3A24">
        <w:tc>
          <w:tcPr>
            <w:tcW w:w="468" w:type="dxa"/>
          </w:tcPr>
          <w:p w:rsidR="008F4838" w:rsidRDefault="008F4838" w:rsidP="002D3A24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8F4838" w:rsidRDefault="008F4838">
            <w:r>
              <w:t>Aktuálnost použité literatury</w:t>
            </w:r>
          </w:p>
        </w:tc>
        <w:bookmarkStart w:id="8" w:name="Rozevírací1"/>
        <w:tc>
          <w:tcPr>
            <w:tcW w:w="2520" w:type="dxa"/>
          </w:tcPr>
          <w:p w:rsidR="008F4838" w:rsidRPr="002D3A24" w:rsidRDefault="008F4838" w:rsidP="002D3A24">
            <w:pPr>
              <w:jc w:val="center"/>
              <w:rPr>
                <w:b/>
              </w:rPr>
            </w:pPr>
            <w:r w:rsidRPr="002D3A2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2D3A24">
              <w:rPr>
                <w:b/>
              </w:rPr>
              <w:instrText xml:space="preserve"> FORMDROPDOWN </w:instrText>
            </w:r>
            <w:r w:rsidRPr="002D3A24">
              <w:rPr>
                <w:b/>
              </w:rPr>
            </w:r>
            <w:r w:rsidRPr="002D3A24">
              <w:rPr>
                <w:b/>
              </w:rPr>
              <w:fldChar w:fldCharType="end"/>
            </w:r>
            <w:bookmarkEnd w:id="8"/>
          </w:p>
        </w:tc>
      </w:tr>
      <w:tr w:rsidR="008F4838" w:rsidTr="002D3A24">
        <w:tc>
          <w:tcPr>
            <w:tcW w:w="468" w:type="dxa"/>
          </w:tcPr>
          <w:p w:rsidR="008F4838" w:rsidRDefault="008F4838" w:rsidP="002D3A24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8F4838" w:rsidRDefault="008F4838">
            <w:r>
              <w:t>Využití poznatků z literatury</w:t>
            </w:r>
          </w:p>
        </w:tc>
        <w:tc>
          <w:tcPr>
            <w:tcW w:w="2520" w:type="dxa"/>
          </w:tcPr>
          <w:p w:rsidR="008F4838" w:rsidRDefault="008F4838" w:rsidP="002D3A24">
            <w:pPr>
              <w:jc w:val="center"/>
            </w:pPr>
            <w:r w:rsidRPr="002D3A2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2D3A24">
              <w:rPr>
                <w:b/>
              </w:rPr>
              <w:instrText xml:space="preserve"> FORMDROPDOWN </w:instrText>
            </w:r>
            <w:r w:rsidRPr="002D3A24">
              <w:rPr>
                <w:b/>
              </w:rPr>
            </w:r>
            <w:r w:rsidRPr="002D3A24">
              <w:rPr>
                <w:b/>
              </w:rPr>
              <w:fldChar w:fldCharType="end"/>
            </w:r>
          </w:p>
        </w:tc>
      </w:tr>
      <w:tr w:rsidR="008F4838" w:rsidTr="002D3A24">
        <w:tc>
          <w:tcPr>
            <w:tcW w:w="468" w:type="dxa"/>
          </w:tcPr>
          <w:p w:rsidR="008F4838" w:rsidRDefault="008F4838" w:rsidP="002D3A24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8F4838" w:rsidRDefault="008F4838">
            <w:r>
              <w:t>Zpracování teoretické části</w:t>
            </w:r>
          </w:p>
        </w:tc>
        <w:tc>
          <w:tcPr>
            <w:tcW w:w="2520" w:type="dxa"/>
          </w:tcPr>
          <w:p w:rsidR="008F4838" w:rsidRDefault="008F4838" w:rsidP="002D3A24">
            <w:pPr>
              <w:jc w:val="center"/>
            </w:pPr>
            <w:r w:rsidRPr="002D3A2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2D3A24">
              <w:rPr>
                <w:b/>
              </w:rPr>
              <w:instrText xml:space="preserve"> FORMDROPDOWN </w:instrText>
            </w:r>
            <w:r w:rsidRPr="002D3A24">
              <w:rPr>
                <w:b/>
              </w:rPr>
            </w:r>
            <w:r w:rsidRPr="002D3A24">
              <w:rPr>
                <w:b/>
              </w:rPr>
              <w:fldChar w:fldCharType="end"/>
            </w:r>
          </w:p>
        </w:tc>
      </w:tr>
      <w:tr w:rsidR="008F4838" w:rsidTr="002D3A24">
        <w:tc>
          <w:tcPr>
            <w:tcW w:w="468" w:type="dxa"/>
          </w:tcPr>
          <w:p w:rsidR="008F4838" w:rsidRDefault="008F4838" w:rsidP="002D3A24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8F4838" w:rsidRDefault="008F4838">
            <w:r>
              <w:t>Popis experimentů a metod řešení</w:t>
            </w:r>
          </w:p>
        </w:tc>
        <w:tc>
          <w:tcPr>
            <w:tcW w:w="2520" w:type="dxa"/>
          </w:tcPr>
          <w:p w:rsidR="008F4838" w:rsidRDefault="008F4838" w:rsidP="002D3A24">
            <w:pPr>
              <w:jc w:val="center"/>
            </w:pPr>
            <w:r w:rsidRPr="002D3A2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2D3A24">
              <w:rPr>
                <w:b/>
              </w:rPr>
              <w:instrText xml:space="preserve"> FORMDROPDOWN </w:instrText>
            </w:r>
            <w:r w:rsidRPr="002D3A24">
              <w:rPr>
                <w:b/>
              </w:rPr>
            </w:r>
            <w:r w:rsidRPr="002D3A24">
              <w:rPr>
                <w:b/>
              </w:rPr>
              <w:fldChar w:fldCharType="end"/>
            </w:r>
          </w:p>
        </w:tc>
      </w:tr>
      <w:tr w:rsidR="008F4838" w:rsidTr="002D3A24">
        <w:tc>
          <w:tcPr>
            <w:tcW w:w="468" w:type="dxa"/>
          </w:tcPr>
          <w:p w:rsidR="008F4838" w:rsidRDefault="008F4838" w:rsidP="002D3A24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8F4838" w:rsidRDefault="008F4838">
            <w:r>
              <w:t>Kvalita zpracování výsledků</w:t>
            </w:r>
          </w:p>
        </w:tc>
        <w:tc>
          <w:tcPr>
            <w:tcW w:w="2520" w:type="dxa"/>
          </w:tcPr>
          <w:p w:rsidR="008F4838" w:rsidRDefault="008F4838" w:rsidP="002D3A24">
            <w:pPr>
              <w:jc w:val="center"/>
            </w:pPr>
            <w:r w:rsidRPr="002D3A2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2D3A24">
              <w:rPr>
                <w:b/>
              </w:rPr>
              <w:instrText xml:space="preserve"> FORMDROPDOWN </w:instrText>
            </w:r>
            <w:r w:rsidRPr="002D3A24">
              <w:rPr>
                <w:b/>
              </w:rPr>
            </w:r>
            <w:r w:rsidRPr="002D3A24">
              <w:rPr>
                <w:b/>
              </w:rPr>
              <w:fldChar w:fldCharType="end"/>
            </w:r>
          </w:p>
        </w:tc>
      </w:tr>
      <w:tr w:rsidR="008F4838" w:rsidTr="002D3A24">
        <w:tc>
          <w:tcPr>
            <w:tcW w:w="468" w:type="dxa"/>
          </w:tcPr>
          <w:p w:rsidR="008F4838" w:rsidRDefault="008F4838" w:rsidP="002D3A24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8F4838" w:rsidRDefault="008F4838">
            <w:r>
              <w:t>Interpretace získaných výsledků a jejich diskuze</w:t>
            </w:r>
          </w:p>
        </w:tc>
        <w:tc>
          <w:tcPr>
            <w:tcW w:w="2520" w:type="dxa"/>
          </w:tcPr>
          <w:p w:rsidR="008F4838" w:rsidRDefault="008F4838" w:rsidP="002D3A24">
            <w:pPr>
              <w:jc w:val="center"/>
            </w:pPr>
            <w:r w:rsidRPr="002D3A2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2D3A24">
              <w:rPr>
                <w:b/>
              </w:rPr>
              <w:instrText xml:space="preserve"> FORMDROPDOWN </w:instrText>
            </w:r>
            <w:r w:rsidRPr="002D3A24">
              <w:rPr>
                <w:b/>
              </w:rPr>
            </w:r>
            <w:r w:rsidRPr="002D3A24">
              <w:rPr>
                <w:b/>
              </w:rPr>
              <w:fldChar w:fldCharType="end"/>
            </w:r>
          </w:p>
        </w:tc>
      </w:tr>
      <w:tr w:rsidR="008F4838" w:rsidTr="002D3A24">
        <w:tc>
          <w:tcPr>
            <w:tcW w:w="468" w:type="dxa"/>
          </w:tcPr>
          <w:p w:rsidR="008F4838" w:rsidRDefault="008F4838" w:rsidP="002D3A24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8F4838" w:rsidRDefault="008F4838">
            <w:r>
              <w:t>Formulace závěrů práce</w:t>
            </w:r>
          </w:p>
        </w:tc>
        <w:tc>
          <w:tcPr>
            <w:tcW w:w="2520" w:type="dxa"/>
          </w:tcPr>
          <w:p w:rsidR="008F4838" w:rsidRDefault="008F4838" w:rsidP="002D3A24">
            <w:pPr>
              <w:jc w:val="center"/>
            </w:pPr>
            <w:r w:rsidRPr="002D3A2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2D3A24">
              <w:rPr>
                <w:b/>
              </w:rPr>
              <w:instrText xml:space="preserve"> FORMDROPDOWN </w:instrText>
            </w:r>
            <w:r w:rsidRPr="002D3A24">
              <w:rPr>
                <w:b/>
              </w:rPr>
            </w:r>
            <w:r w:rsidRPr="002D3A24">
              <w:rPr>
                <w:b/>
              </w:rPr>
              <w:fldChar w:fldCharType="end"/>
            </w:r>
          </w:p>
        </w:tc>
      </w:tr>
      <w:tr w:rsidR="008F4838" w:rsidTr="002D3A24">
        <w:tc>
          <w:tcPr>
            <w:tcW w:w="468" w:type="dxa"/>
          </w:tcPr>
          <w:p w:rsidR="008F4838" w:rsidRDefault="008F4838" w:rsidP="002D3A24">
            <w:pPr>
              <w:jc w:val="right"/>
            </w:pPr>
            <w:r>
              <w:t>8.</w:t>
            </w:r>
          </w:p>
        </w:tc>
        <w:tc>
          <w:tcPr>
            <w:tcW w:w="5220" w:type="dxa"/>
          </w:tcPr>
          <w:p w:rsidR="008F4838" w:rsidRDefault="008F4838">
            <w:r>
              <w:t>Přístup studenta k diplomové práci</w:t>
            </w:r>
          </w:p>
        </w:tc>
        <w:tc>
          <w:tcPr>
            <w:tcW w:w="2520" w:type="dxa"/>
          </w:tcPr>
          <w:p w:rsidR="008F4838" w:rsidRDefault="008F4838" w:rsidP="002D3A24">
            <w:pPr>
              <w:jc w:val="center"/>
            </w:pPr>
            <w:r w:rsidRPr="002D3A2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2D3A24">
              <w:rPr>
                <w:b/>
              </w:rPr>
              <w:instrText xml:space="preserve"> FORMDROPDOWN </w:instrText>
            </w:r>
            <w:r w:rsidRPr="002D3A24">
              <w:rPr>
                <w:b/>
              </w:rPr>
            </w:r>
            <w:r w:rsidRPr="002D3A24">
              <w:rPr>
                <w:b/>
              </w:rPr>
              <w:fldChar w:fldCharType="end"/>
            </w:r>
          </w:p>
        </w:tc>
      </w:tr>
    </w:tbl>
    <w:p w:rsidR="008F4838" w:rsidRDefault="008F4838"/>
    <w:p w:rsidR="008F4838" w:rsidRDefault="008F4838"/>
    <w:p w:rsidR="008F4838" w:rsidRDefault="008F4838">
      <w:r>
        <w:t xml:space="preserve">Předloženou práci </w:t>
      </w:r>
      <w:bookmarkStart w:id="9" w:name="Rozevírací2"/>
      <w:r w:rsidRPr="00CC6F65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r w:rsidRPr="00CC6F65">
        <w:rPr>
          <w:b/>
        </w:rPr>
        <w:instrText xml:space="preserve"> FORMDROPDOWN </w:instrText>
      </w:r>
      <w:r w:rsidRPr="00CC6F65">
        <w:rPr>
          <w:b/>
        </w:rPr>
      </w:r>
      <w:r w:rsidRPr="00CC6F65">
        <w:rPr>
          <w:b/>
        </w:rPr>
        <w:fldChar w:fldCharType="end"/>
      </w:r>
      <w:bookmarkEnd w:id="9"/>
      <w:r>
        <w:t xml:space="preserve"> k obhajobě a navrhuji hodnocení</w:t>
      </w:r>
    </w:p>
    <w:p w:rsidR="008F4838" w:rsidRPr="000019EA" w:rsidRDefault="008F4838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Pr="000019EA">
        <w:rPr>
          <w:b/>
          <w:sz w:val="28"/>
          <w:szCs w:val="28"/>
        </w:rPr>
        <w:instrText xml:space="preserve"> FORMDROPDOWN </w:instrText>
      </w:r>
      <w:r w:rsidRPr="000019EA">
        <w:rPr>
          <w:b/>
          <w:sz w:val="28"/>
          <w:szCs w:val="28"/>
        </w:rPr>
      </w:r>
      <w:r w:rsidRPr="000019EA">
        <w:rPr>
          <w:b/>
          <w:sz w:val="28"/>
          <w:szCs w:val="28"/>
        </w:rPr>
        <w:fldChar w:fldCharType="end"/>
      </w:r>
    </w:p>
    <w:p w:rsidR="008F4838" w:rsidRDefault="008F4838" w:rsidP="00612BF3">
      <w:pPr>
        <w:jc w:val="both"/>
      </w:pPr>
    </w:p>
    <w:p w:rsidR="008F4838" w:rsidRDefault="008F4838" w:rsidP="00612BF3">
      <w:pPr>
        <w:jc w:val="both"/>
      </w:pPr>
    </w:p>
    <w:p w:rsidR="008F4838" w:rsidRDefault="008F4838" w:rsidP="00612BF3">
      <w:pPr>
        <w:jc w:val="both"/>
      </w:pPr>
    </w:p>
    <w:p w:rsidR="008F4838" w:rsidRDefault="008F4838" w:rsidP="00612BF3">
      <w:pPr>
        <w:jc w:val="both"/>
      </w:pPr>
    </w:p>
    <w:p w:rsidR="008F4838" w:rsidRDefault="008F4838" w:rsidP="00612BF3">
      <w:pPr>
        <w:jc w:val="both"/>
      </w:pPr>
    </w:p>
    <w:p w:rsidR="008F4838" w:rsidRDefault="008F4838" w:rsidP="00612BF3">
      <w:pPr>
        <w:jc w:val="both"/>
      </w:pPr>
    </w:p>
    <w:p w:rsidR="008F4838" w:rsidRDefault="008F4838" w:rsidP="00612BF3">
      <w:pPr>
        <w:jc w:val="both"/>
      </w:pPr>
    </w:p>
    <w:p w:rsidR="008F4838" w:rsidRDefault="008F4838" w:rsidP="00612BF3">
      <w:pPr>
        <w:jc w:val="both"/>
      </w:pPr>
    </w:p>
    <w:p w:rsidR="008F4838" w:rsidRDefault="008F4838" w:rsidP="00612BF3">
      <w:pPr>
        <w:jc w:val="both"/>
      </w:pPr>
    </w:p>
    <w:p w:rsidR="008F4838" w:rsidRDefault="008F4838" w:rsidP="00612BF3">
      <w:pPr>
        <w:jc w:val="both"/>
      </w:pPr>
    </w:p>
    <w:p w:rsidR="008F4838" w:rsidRDefault="008F4838" w:rsidP="00612BF3">
      <w:pPr>
        <w:jc w:val="both"/>
      </w:pPr>
    </w:p>
    <w:p w:rsidR="008F4838" w:rsidRDefault="008F4838" w:rsidP="00612BF3">
      <w:pPr>
        <w:jc w:val="both"/>
      </w:pPr>
    </w:p>
    <w:p w:rsidR="008F4838" w:rsidRDefault="008F4838" w:rsidP="00612BF3">
      <w:pPr>
        <w:jc w:val="both"/>
      </w:pPr>
    </w:p>
    <w:p w:rsidR="008F4838" w:rsidRDefault="008F4838" w:rsidP="00612BF3">
      <w:pPr>
        <w:jc w:val="both"/>
      </w:pPr>
    </w:p>
    <w:p w:rsidR="008F4838" w:rsidRDefault="008F4838" w:rsidP="00612BF3">
      <w:pPr>
        <w:jc w:val="both"/>
      </w:pPr>
    </w:p>
    <w:p w:rsidR="008F4838" w:rsidRDefault="008F4838" w:rsidP="00AF68A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8F4838" w:rsidTr="002D3A24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8F4838" w:rsidRPr="002D3A24" w:rsidRDefault="008F4838" w:rsidP="002D3A24">
            <w:pPr>
              <w:jc w:val="both"/>
              <w:rPr>
                <w:b/>
              </w:rPr>
            </w:pPr>
            <w:r w:rsidRPr="002D3A24">
              <w:rPr>
                <w:b/>
              </w:rPr>
              <w:t>Komentáře k diplomové práci:</w:t>
            </w:r>
          </w:p>
        </w:tc>
      </w:tr>
      <w:bookmarkStart w:id="10" w:name="Text10"/>
      <w:tr w:rsidR="008F4838" w:rsidTr="002D3A24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8F4838" w:rsidRDefault="008F4838" w:rsidP="002D3A24">
            <w:pPr>
              <w:jc w:val="both"/>
              <w:rPr>
                <w:noProof/>
              </w:rPr>
            </w:pPr>
            <w:r w:rsidRPr="00CC6F65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CC6F65">
              <w:instrText xml:space="preserve"> FORMTEXT </w:instrText>
            </w:r>
            <w:r w:rsidRPr="00CC6F65">
              <w:fldChar w:fldCharType="separate"/>
            </w:r>
            <w:r>
              <w:rPr>
                <w:noProof/>
              </w:rPr>
              <w:t xml:space="preserve">Diplomová práce se zabývá možností modifikace polyolefinů (LDPE) vyztuženými radiačně zesíťovanými polymerními </w:t>
            </w:r>
            <w:r w:rsidRPr="00F10EFA">
              <w:rPr>
                <w:noProof/>
              </w:rPr>
              <w:t>vláknovými plnivy</w:t>
            </w:r>
            <w:r>
              <w:rPr>
                <w:noProof/>
              </w:rPr>
              <w:t xml:space="preserve"> (LLDPE).</w:t>
            </w:r>
          </w:p>
          <w:p w:rsidR="008F4838" w:rsidRDefault="008F4838" w:rsidP="002D3A24">
            <w:pPr>
              <w:jc w:val="both"/>
              <w:rPr>
                <w:noProof/>
              </w:rPr>
            </w:pPr>
            <w:r>
              <w:rPr>
                <w:noProof/>
              </w:rPr>
              <w:t>Literární studie je zpracována jasně, věcně, přehledně a dle požadavků zádání.</w:t>
            </w:r>
          </w:p>
          <w:p w:rsidR="008F4838" w:rsidRDefault="008F4838" w:rsidP="002D3A24">
            <w:pPr>
              <w:jc w:val="both"/>
              <w:rPr>
                <w:noProof/>
              </w:rPr>
            </w:pPr>
            <w:r>
              <w:rPr>
                <w:noProof/>
              </w:rPr>
              <w:t>Praktická část diplomové práce sleduje v plném rozsahu stanovené cíle celého projektu.</w:t>
            </w:r>
          </w:p>
          <w:p w:rsidR="008F4838" w:rsidRDefault="008F4838" w:rsidP="002D3A24">
            <w:pPr>
              <w:jc w:val="both"/>
              <w:rPr>
                <w:noProof/>
              </w:rPr>
            </w:pPr>
          </w:p>
          <w:p w:rsidR="008F4838" w:rsidRDefault="008F4838" w:rsidP="002D3A24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Bakalář </w:t>
            </w:r>
            <w:r w:rsidRPr="00F10EFA">
              <w:rPr>
                <w:noProof/>
              </w:rPr>
              <w:t>Rudolf Čechal</w:t>
            </w:r>
            <w:r>
              <w:rPr>
                <w:noProof/>
              </w:rPr>
              <w:t xml:space="preserve"> při zpracování diplomové práce pracoval samostatně, iniciativně a účastnil se pravidelných konzultací. Pro zpracování teoretické části práce student využil celou řadou zahraniční literatury. Při realizaci praktické části jsem zejména ocenil inženýrský přístup studenta a jeho velkou míru samostatnosti při řešení diplomového projektu</w:t>
            </w:r>
            <w:bookmarkStart w:id="11" w:name="_GoBack"/>
            <w:bookmarkEnd w:id="11"/>
            <w:r>
              <w:rPr>
                <w:noProof/>
              </w:rPr>
              <w:t>.</w:t>
            </w:r>
          </w:p>
          <w:p w:rsidR="008F4838" w:rsidRDefault="008F4838" w:rsidP="002D3A24">
            <w:pPr>
              <w:jc w:val="both"/>
              <w:rPr>
                <w:noProof/>
              </w:rPr>
            </w:pPr>
          </w:p>
          <w:p w:rsidR="008F4838" w:rsidRPr="00CC6F65" w:rsidRDefault="008F4838" w:rsidP="002D3A24">
            <w:pPr>
              <w:jc w:val="both"/>
            </w:pPr>
            <w:r w:rsidRPr="00D02C8A">
              <w:rPr>
                <w:noProof/>
              </w:rPr>
              <w:t>Diplomant při řešení této práce prokázal schopnost tvůrčím způsobem aplikovat poznatky získané nejen během studia, ale i z nových doposud neznámých oblastí a své schopnosti prezentoval i při zpracování a vyhodnocení naměřených výsledků v závěru diplomové práce.</w:t>
            </w:r>
            <w:r>
              <w:rPr>
                <w:noProof/>
              </w:rPr>
              <w:t xml:space="preserve"> Práci hodnotím velmi kladně a věřím, že d</w:t>
            </w:r>
            <w:r w:rsidRPr="00D02C8A">
              <w:rPr>
                <w:noProof/>
              </w:rPr>
              <w:t>osažené výsledky diplomové práce jsou natolik zajímavé, že by měly být objektem dalšího studia tak, aby mohly nalézt místo u konkrétních praktických aplikací v mnoha oblastech průmyslu.</w:t>
            </w:r>
            <w:r w:rsidRPr="00CC6F65">
              <w:fldChar w:fldCharType="end"/>
            </w:r>
            <w:bookmarkEnd w:id="10"/>
          </w:p>
        </w:tc>
      </w:tr>
    </w:tbl>
    <w:p w:rsidR="008F4838" w:rsidRDefault="008F4838" w:rsidP="00AF68A9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8F4838" w:rsidTr="002D3A24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8F4838" w:rsidRPr="002D3A24" w:rsidRDefault="008F4838" w:rsidP="002D3A24">
            <w:pPr>
              <w:jc w:val="both"/>
              <w:rPr>
                <w:b/>
              </w:rPr>
            </w:pPr>
            <w:r w:rsidRPr="002D3A24">
              <w:rPr>
                <w:b/>
              </w:rPr>
              <w:t>Otázky vedoucího diplomové práce:</w:t>
            </w:r>
          </w:p>
        </w:tc>
      </w:tr>
      <w:bookmarkStart w:id="12" w:name="Text11"/>
      <w:tr w:rsidR="008F4838" w:rsidTr="002D3A24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8F4838" w:rsidRPr="00CC6F65" w:rsidRDefault="008F4838" w:rsidP="002D3A24">
            <w:pPr>
              <w:jc w:val="both"/>
            </w:pPr>
            <w:r w:rsidRPr="00CC6F65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CC6F65">
              <w:instrText xml:space="preserve"> FORMTEXT </w:instrText>
            </w:r>
            <w:r w:rsidRPr="00CC6F65">
              <w:fldChar w:fldCharType="separate"/>
            </w:r>
            <w:r w:rsidRPr="00D02C8A">
              <w:t>1.) S jakými největšími</w:t>
            </w:r>
            <w:r>
              <w:t xml:space="preserve"> technickými</w:t>
            </w:r>
            <w:r w:rsidRPr="00D02C8A">
              <w:t xml:space="preserve"> úskalími jste se potýkal při realizaci projektu?</w:t>
            </w:r>
            <w:r>
              <w:rPr>
                <w:noProof/>
              </w:rPr>
              <w:t xml:space="preserve"> </w:t>
            </w:r>
            <w:r w:rsidRPr="00CC6F65">
              <w:fldChar w:fldCharType="end"/>
            </w:r>
            <w:bookmarkEnd w:id="12"/>
          </w:p>
        </w:tc>
      </w:tr>
    </w:tbl>
    <w:p w:rsidR="008F4838" w:rsidRDefault="008F4838" w:rsidP="00AF68A9">
      <w:pPr>
        <w:jc w:val="both"/>
      </w:pPr>
    </w:p>
    <w:p w:rsidR="008F4838" w:rsidRDefault="008F4838" w:rsidP="003E24B3">
      <w:pPr>
        <w:jc w:val="both"/>
      </w:pPr>
    </w:p>
    <w:p w:rsidR="008F4838" w:rsidRDefault="008F4838" w:rsidP="003E24B3">
      <w:pPr>
        <w:jc w:val="both"/>
      </w:pPr>
    </w:p>
    <w:p w:rsidR="008F4838" w:rsidRDefault="008F4838" w:rsidP="003E24B3">
      <w:pPr>
        <w:jc w:val="both"/>
      </w:pPr>
    </w:p>
    <w:p w:rsidR="008F4838" w:rsidRDefault="008F4838" w:rsidP="008C4340">
      <w:pPr>
        <w:jc w:val="both"/>
      </w:pPr>
      <w:r>
        <w:t>V </w:t>
      </w:r>
      <w:r>
        <w:fldChar w:fldCharType="begin">
          <w:ffData>
            <w:name w:val="Text1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e Strážnici</w:t>
      </w:r>
      <w:r>
        <w:fldChar w:fldCharType="end"/>
      </w:r>
      <w:r>
        <w:t xml:space="preserve"> dne </w:t>
      </w:r>
      <w:bookmarkStart w:id="13" w:name="Text13"/>
      <w:r>
        <w:fldChar w:fldCharType="begin">
          <w:ffData>
            <w:name w:val="Text13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20.5.2011</w:t>
      </w:r>
      <w:r>
        <w:fldChar w:fldCharType="end"/>
      </w:r>
      <w:bookmarkEnd w:id="13"/>
    </w:p>
    <w:p w:rsidR="008F4838" w:rsidRDefault="008F4838" w:rsidP="003E24B3">
      <w:pPr>
        <w:jc w:val="both"/>
      </w:pPr>
    </w:p>
    <w:p w:rsidR="008F4838" w:rsidRDefault="008F4838" w:rsidP="003E24B3">
      <w:pPr>
        <w:jc w:val="both"/>
      </w:pPr>
    </w:p>
    <w:p w:rsidR="008F4838" w:rsidRDefault="008F4838" w:rsidP="003E24B3">
      <w:pPr>
        <w:jc w:val="both"/>
      </w:pPr>
    </w:p>
    <w:p w:rsidR="008F4838" w:rsidRPr="003E24B3" w:rsidRDefault="008F4838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 diplomové práce</w:t>
      </w:r>
    </w:p>
    <w:sectPr w:rsidR="008F4838" w:rsidRPr="003E24B3" w:rsidSect="000019EA">
      <w:headerReference w:type="default" r:id="rId6"/>
      <w:footerReference w:type="default" r:id="rId7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4838" w:rsidRDefault="008F4838">
      <w:r>
        <w:separator/>
      </w:r>
    </w:p>
  </w:endnote>
  <w:endnote w:type="continuationSeparator" w:id="0">
    <w:p w:rsidR="008F4838" w:rsidRDefault="008F48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838" w:rsidRPr="00C64195" w:rsidRDefault="008F4838">
    <w:pPr>
      <w:pStyle w:val="Footer"/>
      <w:rPr>
        <w:rStyle w:val="PageNumber"/>
        <w:sz w:val="20"/>
        <w:szCs w:val="20"/>
      </w:rPr>
    </w:pPr>
    <w:r w:rsidRPr="00C64195">
      <w:rPr>
        <w:sz w:val="20"/>
        <w:szCs w:val="20"/>
      </w:rPr>
      <w:t>Posudek vedoucího diplomové práce</w:t>
    </w:r>
    <w:r w:rsidRPr="00C64195">
      <w:rPr>
        <w:sz w:val="20"/>
        <w:szCs w:val="20"/>
      </w:rPr>
      <w:tab/>
    </w:r>
    <w:r w:rsidRPr="00C64195">
      <w:rPr>
        <w:sz w:val="20"/>
        <w:szCs w:val="20"/>
      </w:rPr>
      <w:tab/>
      <w:t xml:space="preserve">Strana </w:t>
    </w:r>
    <w:r w:rsidRPr="00C64195">
      <w:rPr>
        <w:rStyle w:val="PageNumber"/>
        <w:sz w:val="20"/>
        <w:szCs w:val="20"/>
      </w:rPr>
      <w:fldChar w:fldCharType="begin"/>
    </w:r>
    <w:r w:rsidRPr="00C64195">
      <w:rPr>
        <w:rStyle w:val="PageNumber"/>
        <w:sz w:val="20"/>
        <w:szCs w:val="20"/>
      </w:rPr>
      <w:instrText xml:space="preserve"> PAGE </w:instrText>
    </w:r>
    <w:r w:rsidRPr="00C64195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1</w:t>
    </w:r>
    <w:r w:rsidRPr="00C64195">
      <w:rPr>
        <w:rStyle w:val="PageNumber"/>
        <w:sz w:val="20"/>
        <w:szCs w:val="20"/>
      </w:rPr>
      <w:fldChar w:fldCharType="end"/>
    </w:r>
    <w:r w:rsidRPr="00C64195">
      <w:rPr>
        <w:rStyle w:val="PageNumber"/>
        <w:sz w:val="20"/>
        <w:szCs w:val="20"/>
      </w:rPr>
      <w:t>/</w:t>
    </w:r>
    <w:r w:rsidRPr="00C64195">
      <w:rPr>
        <w:rStyle w:val="PageNumber"/>
        <w:sz w:val="20"/>
        <w:szCs w:val="20"/>
      </w:rPr>
      <w:fldChar w:fldCharType="begin"/>
    </w:r>
    <w:r w:rsidRPr="00C64195">
      <w:rPr>
        <w:rStyle w:val="PageNumber"/>
        <w:sz w:val="20"/>
        <w:szCs w:val="20"/>
      </w:rPr>
      <w:instrText xml:space="preserve"> NUMPAGES </w:instrText>
    </w:r>
    <w:r w:rsidRPr="00C64195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2</w:t>
    </w:r>
    <w:r w:rsidRPr="00C64195">
      <w:rPr>
        <w:rStyle w:val="PageNumber"/>
        <w:sz w:val="20"/>
        <w:szCs w:val="20"/>
      </w:rPr>
      <w:fldChar w:fldCharType="end"/>
    </w:r>
  </w:p>
  <w:p w:rsidR="008F4838" w:rsidRPr="00C64195" w:rsidRDefault="008F4838">
    <w:pPr>
      <w:pStyle w:val="Footer"/>
      <w:rPr>
        <w:sz w:val="20"/>
        <w:szCs w:val="20"/>
      </w:rPr>
    </w:pPr>
    <w:r w:rsidRPr="00C64195">
      <w:rPr>
        <w:rStyle w:val="PageNumber"/>
        <w:sz w:val="20"/>
        <w:szCs w:val="20"/>
      </w:rPr>
      <w:t>Verze 20110</w:t>
    </w:r>
    <w:r>
      <w:rPr>
        <w:rStyle w:val="PageNumber"/>
        <w:sz w:val="20"/>
        <w:szCs w:val="20"/>
      </w:rPr>
      <w:t>510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4838" w:rsidRDefault="008F4838">
      <w:r>
        <w:separator/>
      </w:r>
    </w:p>
  </w:footnote>
  <w:footnote w:type="continuationSeparator" w:id="0">
    <w:p w:rsidR="008F4838" w:rsidRDefault="008F48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838" w:rsidRDefault="008F4838">
    <w:pPr>
      <w:pStyle w:val="Header"/>
      <w:rPr>
        <w:sz w:val="20"/>
        <w:szCs w:val="20"/>
      </w:rPr>
    </w:pPr>
    <w:r w:rsidRPr="000829E7">
      <w:rPr>
        <w:b/>
        <w:color w:val="FF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48.25pt;height:44.25pt">
          <v:imagedata r:id="rId1" o:title="" croptop="9807f" cropbottom="13439f"/>
        </v:shape>
      </w:pict>
    </w:r>
    <w:r>
      <w:rPr>
        <w:sz w:val="28"/>
        <w:szCs w:val="28"/>
      </w:rPr>
      <w:tab/>
    </w:r>
    <w:r w:rsidRPr="00C64195">
      <w:rPr>
        <w:sz w:val="20"/>
        <w:szCs w:val="20"/>
      </w:rPr>
      <w:t>nám. T. G. Masaryka</w:t>
    </w:r>
    <w:r>
      <w:rPr>
        <w:sz w:val="20"/>
        <w:szCs w:val="20"/>
      </w:rPr>
      <w:t xml:space="preserve"> 275</w:t>
    </w:r>
  </w:p>
  <w:p w:rsidR="008F4838" w:rsidRDefault="008F4838">
    <w:pPr>
      <w:pStyle w:val="Header"/>
    </w:pPr>
    <w:r>
      <w:rPr>
        <w:noProof/>
      </w:rPr>
      <w:pict>
        <v:line id="_x0000_s2049" style="position:absolute;z-index:251660288" from="-3.05pt,18pt" to="455.95pt,18pt"/>
      </w:pict>
    </w:r>
    <w:r>
      <w:rPr>
        <w:sz w:val="20"/>
        <w:szCs w:val="20"/>
      </w:rPr>
      <w:tab/>
    </w:r>
    <w:r>
      <w:rPr>
        <w:sz w:val="20"/>
        <w:szCs w:val="20"/>
      </w:rPr>
      <w:tab/>
      <w:t>762 72  Zlín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1C1E"/>
    <w:rsid w:val="000019EA"/>
    <w:rsid w:val="000829E7"/>
    <w:rsid w:val="00126D22"/>
    <w:rsid w:val="00187CBA"/>
    <w:rsid w:val="00191B4C"/>
    <w:rsid w:val="001A6BDE"/>
    <w:rsid w:val="001C3E05"/>
    <w:rsid w:val="0022238B"/>
    <w:rsid w:val="00244F02"/>
    <w:rsid w:val="002D3A24"/>
    <w:rsid w:val="002E6F53"/>
    <w:rsid w:val="003111EA"/>
    <w:rsid w:val="00311600"/>
    <w:rsid w:val="003E24B3"/>
    <w:rsid w:val="004367CC"/>
    <w:rsid w:val="004C0900"/>
    <w:rsid w:val="004F3226"/>
    <w:rsid w:val="00532C79"/>
    <w:rsid w:val="00576B8E"/>
    <w:rsid w:val="005B1100"/>
    <w:rsid w:val="005D1718"/>
    <w:rsid w:val="005F1C1E"/>
    <w:rsid w:val="005F4D98"/>
    <w:rsid w:val="00612BF3"/>
    <w:rsid w:val="006317B2"/>
    <w:rsid w:val="00635CEF"/>
    <w:rsid w:val="006C68E3"/>
    <w:rsid w:val="007106CD"/>
    <w:rsid w:val="00714DFD"/>
    <w:rsid w:val="008C4340"/>
    <w:rsid w:val="008F4838"/>
    <w:rsid w:val="00935848"/>
    <w:rsid w:val="009B527B"/>
    <w:rsid w:val="00A333B0"/>
    <w:rsid w:val="00A7748E"/>
    <w:rsid w:val="00AF68A9"/>
    <w:rsid w:val="00C64195"/>
    <w:rsid w:val="00C91538"/>
    <w:rsid w:val="00CC6F65"/>
    <w:rsid w:val="00D02C8A"/>
    <w:rsid w:val="00D44E10"/>
    <w:rsid w:val="00D644E0"/>
    <w:rsid w:val="00D96CE7"/>
    <w:rsid w:val="00DB30EC"/>
    <w:rsid w:val="00DB3ADE"/>
    <w:rsid w:val="00DE4C0A"/>
    <w:rsid w:val="00DF0D45"/>
    <w:rsid w:val="00E421FB"/>
    <w:rsid w:val="00E81613"/>
    <w:rsid w:val="00E81B73"/>
    <w:rsid w:val="00EF5989"/>
    <w:rsid w:val="00F10EFA"/>
    <w:rsid w:val="00F450B7"/>
    <w:rsid w:val="00F46C84"/>
    <w:rsid w:val="00F735D4"/>
    <w:rsid w:val="00FC0306"/>
    <w:rsid w:val="00FC1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9E7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450B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6419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C5471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6419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C5471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C64195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374</Words>
  <Characters>2212</Characters>
  <Application>Microsoft Office Outlook</Application>
  <DocSecurity>0</DocSecurity>
  <Lines>0</Lines>
  <Paragraphs>0</Paragraphs>
  <ScaleCrop>false</ScaleCrop>
  <Company>UTB 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subject/>
  <dc:creator>Bunka Frantisek</dc:creator>
  <cp:keywords/>
  <dc:description/>
  <cp:lastModifiedBy>UVI</cp:lastModifiedBy>
  <cp:revision>2</cp:revision>
  <cp:lastPrinted>2011-05-25T09:29:00Z</cp:lastPrinted>
  <dcterms:created xsi:type="dcterms:W3CDTF">2011-05-25T09:30:00Z</dcterms:created>
  <dcterms:modified xsi:type="dcterms:W3CDTF">2011-05-25T09:30:00Z</dcterms:modified>
</cp:coreProperties>
</file>