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D57" w:rsidRDefault="00DD3D57" w:rsidP="005B1100">
      <w:pPr>
        <w:jc w:val="center"/>
        <w:rPr>
          <w:b/>
          <w:bCs/>
          <w:sz w:val="32"/>
          <w:szCs w:val="32"/>
        </w:rPr>
      </w:pPr>
      <w:r w:rsidRPr="005B1100">
        <w:rPr>
          <w:b/>
          <w:bCs/>
          <w:sz w:val="32"/>
          <w:szCs w:val="32"/>
        </w:rPr>
        <w:t xml:space="preserve">Posudek </w:t>
      </w:r>
      <w:r>
        <w:rPr>
          <w:b/>
          <w:bCs/>
          <w:sz w:val="32"/>
          <w:szCs w:val="32"/>
        </w:rPr>
        <w:t>oponenta</w:t>
      </w:r>
      <w:r w:rsidRPr="005B1100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bakalářské</w:t>
      </w:r>
      <w:r w:rsidRPr="005B1100">
        <w:rPr>
          <w:b/>
          <w:bCs/>
          <w:sz w:val="32"/>
          <w:szCs w:val="32"/>
        </w:rPr>
        <w:t xml:space="preserve"> práce</w:t>
      </w:r>
    </w:p>
    <w:p w:rsidR="00DD3D57" w:rsidRPr="00111514" w:rsidRDefault="00DD3D57" w:rsidP="005B1100">
      <w:pPr>
        <w:jc w:val="center"/>
      </w:pPr>
      <w:r w:rsidRPr="00111514">
        <w:t>(</w:t>
      </w:r>
      <w:r>
        <w:t>rešeršní</w:t>
      </w:r>
      <w:r w:rsidRPr="00111514">
        <w:t xml:space="preserve"> práce)</w:t>
      </w:r>
    </w:p>
    <w:p w:rsidR="00DD3D57" w:rsidRDefault="00DD3D57"/>
    <w:p w:rsidR="00DD3D57" w:rsidRDefault="00DD3D57" w:rsidP="00F21A29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Nikola BUDÍNKOVÁ</w:t>
      </w:r>
      <w:r>
        <w:fldChar w:fldCharType="end"/>
      </w:r>
      <w:bookmarkEnd w:id="0"/>
    </w:p>
    <w:p w:rsidR="00DD3D57" w:rsidRDefault="00DD3D57" w:rsidP="00F21A29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 2901 Chemie a technologie potravin</w:t>
      </w:r>
      <w:r>
        <w:fldChar w:fldCharType="end"/>
      </w:r>
      <w:bookmarkEnd w:id="1"/>
    </w:p>
    <w:p w:rsidR="00DD3D57" w:rsidRDefault="00DD3D57" w:rsidP="00F21A29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řízení v gastronomii</w:t>
      </w:r>
      <w:r>
        <w:fldChar w:fldCharType="end"/>
      </w:r>
      <w:bookmarkEnd w:id="2"/>
    </w:p>
    <w:p w:rsidR="00DD3D57" w:rsidRDefault="00DD3D57" w:rsidP="00F21A29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DD3D57" w:rsidRDefault="00DD3D57" w:rsidP="00F21A29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mikrobiologie potravin</w:t>
      </w:r>
      <w:r>
        <w:fldChar w:fldCharType="end"/>
      </w:r>
      <w:bookmarkEnd w:id="4"/>
    </w:p>
    <w:p w:rsidR="00DD3D57" w:rsidRDefault="00DD3D57" w:rsidP="00F21A29">
      <w:r>
        <w:t xml:space="preserve">Vedoucí bakalářské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Václav Brachtl</w:t>
      </w:r>
      <w:r>
        <w:fldChar w:fldCharType="end"/>
      </w:r>
      <w:bookmarkEnd w:id="5"/>
    </w:p>
    <w:p w:rsidR="00DD3D57" w:rsidRDefault="00DD3D57" w:rsidP="00F21A29">
      <w:r>
        <w:t xml:space="preserve">Oponent bakalářké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Pr="00292413">
        <w:t xml:space="preserve">  </w:t>
      </w:r>
      <w:r>
        <w:t>Ing. Bc. Marcela Sukovitá</w:t>
      </w:r>
      <w:r w:rsidRPr="00292413">
        <w:t xml:space="preserve"> </w:t>
      </w:r>
      <w:r>
        <w:fldChar w:fldCharType="end"/>
      </w:r>
      <w:bookmarkEnd w:id="6"/>
    </w:p>
    <w:p w:rsidR="00DD3D57" w:rsidRDefault="00DD3D57" w:rsidP="00F21A29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7"/>
    </w:p>
    <w:p w:rsidR="00DD3D57" w:rsidRDefault="00DD3D57"/>
    <w:tbl>
      <w:tblPr>
        <w:tblW w:w="0" w:type="auto"/>
        <w:tblLook w:val="01E0"/>
      </w:tblPr>
      <w:tblGrid>
        <w:gridCol w:w="9212"/>
      </w:tblGrid>
      <w:tr w:rsidR="00DD3D57">
        <w:tc>
          <w:tcPr>
            <w:tcW w:w="9212" w:type="dxa"/>
          </w:tcPr>
          <w:p w:rsidR="00DD3D57" w:rsidRPr="0065005B" w:rsidRDefault="00DD3D57" w:rsidP="00F450B7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Název bakalářské práce:</w:t>
            </w:r>
          </w:p>
        </w:tc>
      </w:tr>
      <w:bookmarkStart w:id="8" w:name="Text9"/>
      <w:tr w:rsidR="00DD3D57">
        <w:trPr>
          <w:trHeight w:val="1134"/>
        </w:trPr>
        <w:tc>
          <w:tcPr>
            <w:tcW w:w="9212" w:type="dxa"/>
          </w:tcPr>
          <w:p w:rsidR="00DD3D57" w:rsidRDefault="00DD3D57" w:rsidP="00D268C1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Využití zlepšujících přípravků v gastronomii</w:t>
            </w:r>
            <w:r>
              <w:fldChar w:fldCharType="end"/>
            </w:r>
            <w:bookmarkEnd w:id="8"/>
          </w:p>
        </w:tc>
      </w:tr>
    </w:tbl>
    <w:p w:rsidR="00DD3D57" w:rsidRDefault="00DD3D57" w:rsidP="00F450B7"/>
    <w:p w:rsidR="00DD3D57" w:rsidRDefault="00DD3D57" w:rsidP="00F450B7"/>
    <w:p w:rsidR="00DD3D57" w:rsidRDefault="00DD3D57">
      <w:r>
        <w:t>Hodnocení bakalářské práce s využitím klasifikační stupnice ECTS:</w:t>
      </w:r>
    </w:p>
    <w:p w:rsidR="00DD3D57" w:rsidRDefault="00DD3D5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DD3D57" w:rsidRPr="002E6F53">
        <w:tc>
          <w:tcPr>
            <w:tcW w:w="468" w:type="dxa"/>
          </w:tcPr>
          <w:p w:rsidR="00DD3D57" w:rsidRPr="0065005B" w:rsidRDefault="00DD3D57" w:rsidP="0065005B">
            <w:pPr>
              <w:jc w:val="right"/>
              <w:rPr>
                <w:b/>
                <w:bCs/>
              </w:rPr>
            </w:pPr>
          </w:p>
        </w:tc>
        <w:tc>
          <w:tcPr>
            <w:tcW w:w="5220" w:type="dxa"/>
          </w:tcPr>
          <w:p w:rsidR="00DD3D57" w:rsidRPr="0065005B" w:rsidRDefault="00DD3D57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Kritérium hodnocení</w:t>
            </w:r>
          </w:p>
        </w:tc>
        <w:tc>
          <w:tcPr>
            <w:tcW w:w="2520" w:type="dxa"/>
          </w:tcPr>
          <w:p w:rsidR="00DD3D57" w:rsidRPr="0065005B" w:rsidRDefault="00DD3D57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Hodnocení dle ECTS</w:t>
            </w:r>
          </w:p>
        </w:tc>
      </w:tr>
      <w:tr w:rsidR="00DD3D57">
        <w:tc>
          <w:tcPr>
            <w:tcW w:w="468" w:type="dxa"/>
          </w:tcPr>
          <w:p w:rsidR="00DD3D57" w:rsidRDefault="00DD3D57" w:rsidP="0065005B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DD3D57" w:rsidRDefault="00DD3D57" w:rsidP="00727EB6">
            <w:r>
              <w:t>Splnění zadání bakalářské práce</w:t>
            </w:r>
          </w:p>
        </w:tc>
        <w:bookmarkStart w:id="9" w:name="Rozevírací1"/>
        <w:tc>
          <w:tcPr>
            <w:tcW w:w="2520" w:type="dxa"/>
          </w:tcPr>
          <w:p w:rsidR="00DD3D57" w:rsidRPr="0065005B" w:rsidRDefault="00DD3D57" w:rsidP="0065005B">
            <w:pPr>
              <w:jc w:val="center"/>
              <w:rPr>
                <w:b/>
                <w:bCs/>
              </w:rPr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  <w:bookmarkEnd w:id="9"/>
          </w:p>
        </w:tc>
      </w:tr>
      <w:tr w:rsidR="00DD3D57">
        <w:tc>
          <w:tcPr>
            <w:tcW w:w="468" w:type="dxa"/>
          </w:tcPr>
          <w:p w:rsidR="00DD3D57" w:rsidRDefault="00DD3D57" w:rsidP="0065005B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DD3D57" w:rsidRDefault="00DD3D57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DD3D57" w:rsidRDefault="00DD3D57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DD3D57">
        <w:tc>
          <w:tcPr>
            <w:tcW w:w="468" w:type="dxa"/>
          </w:tcPr>
          <w:p w:rsidR="00DD3D57" w:rsidRDefault="00DD3D57" w:rsidP="0065005B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DD3D57" w:rsidRDefault="00DD3D57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DD3D57" w:rsidRDefault="00DD3D57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DD3D57">
        <w:tc>
          <w:tcPr>
            <w:tcW w:w="468" w:type="dxa"/>
          </w:tcPr>
          <w:p w:rsidR="00DD3D57" w:rsidRDefault="00DD3D57" w:rsidP="0065005B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DD3D57" w:rsidRDefault="00DD3D57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DD3D57" w:rsidRDefault="00DD3D57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DD3D57">
        <w:tc>
          <w:tcPr>
            <w:tcW w:w="468" w:type="dxa"/>
          </w:tcPr>
          <w:p w:rsidR="00DD3D57" w:rsidRDefault="00DD3D57" w:rsidP="0065005B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DD3D57" w:rsidRDefault="00DD3D57" w:rsidP="0000364B">
            <w:r>
              <w:t>Formulace závěrů práce</w:t>
            </w:r>
          </w:p>
        </w:tc>
        <w:tc>
          <w:tcPr>
            <w:tcW w:w="2520" w:type="dxa"/>
          </w:tcPr>
          <w:p w:rsidR="00DD3D57" w:rsidRDefault="00DD3D57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</w:tbl>
    <w:p w:rsidR="00DD3D57" w:rsidRDefault="00DD3D57"/>
    <w:p w:rsidR="00DD3D57" w:rsidRDefault="00DD3D57"/>
    <w:p w:rsidR="00DD3D57" w:rsidRDefault="00DD3D57"/>
    <w:p w:rsidR="00DD3D57" w:rsidRDefault="00DD3D57">
      <w:r>
        <w:t xml:space="preserve">Předloženou práci </w:t>
      </w:r>
      <w:bookmarkStart w:id="10" w:name="Rozevírací2"/>
      <w:r w:rsidRPr="00B556D1">
        <w:rPr>
          <w:b/>
          <w:bCs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B556D1">
        <w:rPr>
          <w:b/>
          <w:bCs/>
        </w:rPr>
        <w:instrText xml:space="preserve"> FORMDROPDOWN </w:instrText>
      </w:r>
      <w:r w:rsidRPr="00B556D1">
        <w:rPr>
          <w:b/>
          <w:bCs/>
        </w:rPr>
      </w:r>
      <w:r w:rsidRPr="00B556D1">
        <w:rPr>
          <w:b/>
          <w:bCs/>
        </w:rPr>
        <w:fldChar w:fldCharType="end"/>
      </w:r>
      <w:bookmarkEnd w:id="10"/>
      <w:r>
        <w:t xml:space="preserve"> k obhajobě a navrhuji hodnocení</w:t>
      </w:r>
    </w:p>
    <w:p w:rsidR="00DD3D57" w:rsidRPr="000019EA" w:rsidRDefault="00DD3D57" w:rsidP="000019EA">
      <w:pPr>
        <w:jc w:val="center"/>
        <w:rPr>
          <w:sz w:val="28"/>
          <w:szCs w:val="28"/>
        </w:rPr>
      </w:pPr>
      <w:r w:rsidRPr="000019EA">
        <w:rPr>
          <w:b/>
          <w:bCs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bCs/>
          <w:sz w:val="28"/>
          <w:szCs w:val="28"/>
        </w:rPr>
        <w:instrText xml:space="preserve"> FORMDROPDOWN </w:instrText>
      </w:r>
      <w:r w:rsidRPr="000019EA">
        <w:rPr>
          <w:b/>
          <w:bCs/>
          <w:sz w:val="28"/>
          <w:szCs w:val="28"/>
        </w:rPr>
      </w:r>
      <w:r w:rsidRPr="000019EA">
        <w:rPr>
          <w:b/>
          <w:bCs/>
          <w:sz w:val="28"/>
          <w:szCs w:val="28"/>
        </w:rPr>
        <w:fldChar w:fldCharType="end"/>
      </w: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612BF3">
      <w:pPr>
        <w:jc w:val="both"/>
      </w:pPr>
    </w:p>
    <w:p w:rsidR="00DD3D57" w:rsidRDefault="00DD3D57" w:rsidP="00F21A2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DD3D5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DD3D57" w:rsidRPr="0065005B" w:rsidRDefault="00DD3D57" w:rsidP="0065005B">
            <w:pPr>
              <w:jc w:val="both"/>
              <w:rPr>
                <w:b/>
                <w:bCs/>
              </w:rPr>
            </w:pPr>
            <w:r w:rsidRPr="0065005B">
              <w:rPr>
                <w:b/>
                <w:bCs/>
              </w:rPr>
              <w:t>Komentáře k bakalářské práci:</w:t>
            </w:r>
          </w:p>
        </w:tc>
      </w:tr>
      <w:bookmarkStart w:id="11" w:name="Text10"/>
      <w:tr w:rsidR="00DD3D5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D3D57" w:rsidRDefault="00DD3D57" w:rsidP="0065005B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556D1">
              <w:instrText xml:space="preserve"> FORMTEXT </w:instrText>
            </w:r>
            <w:r w:rsidRPr="00B556D1">
              <w:fldChar w:fldCharType="separate"/>
            </w:r>
            <w:r>
              <w:t>Studentka ve své práci popisuje gastronomii českou i světovou. Zaměřila se na význam a použití zlepšujících přípravků a jejich význam z hlediska racionální výživy.</w:t>
            </w:r>
          </w:p>
          <w:p w:rsidR="00DD3D57" w:rsidRPr="00B556D1" w:rsidRDefault="00DD3D57" w:rsidP="0065005B">
            <w:pPr>
              <w:jc w:val="both"/>
            </w:pPr>
            <w:r>
              <w:t>Na straně 25 chybí jednotky v uvedené tabulce. Na straně 35 se neztotožňuji s větou ohledně kyseliny sorbové a energie, která ale nesouvisí přímo s tématem bakalářské práce.</w:t>
            </w:r>
            <w:r w:rsidRPr="00B556D1">
              <w:fldChar w:fldCharType="end"/>
            </w:r>
            <w:bookmarkEnd w:id="11"/>
          </w:p>
        </w:tc>
      </w:tr>
    </w:tbl>
    <w:p w:rsidR="00DD3D57" w:rsidRDefault="00DD3D57" w:rsidP="00F21A2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DD3D5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DD3D57" w:rsidRPr="0065005B" w:rsidRDefault="00DD3D57" w:rsidP="0065005B">
            <w:pPr>
              <w:jc w:val="both"/>
              <w:rPr>
                <w:b/>
                <w:bCs/>
              </w:rPr>
            </w:pPr>
            <w:r w:rsidRPr="0065005B">
              <w:rPr>
                <w:b/>
                <w:bCs/>
              </w:rPr>
              <w:t>Otázky oponenta bakalářské práce:</w:t>
            </w:r>
          </w:p>
        </w:tc>
      </w:tr>
      <w:bookmarkStart w:id="12" w:name="Text11"/>
      <w:tr w:rsidR="00DD3D5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D3D57" w:rsidRDefault="00DD3D57" w:rsidP="0065005B">
            <w:pPr>
              <w:jc w:val="both"/>
              <w:rPr>
                <w:noProof/>
              </w:rPr>
            </w:pPr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556D1">
              <w:instrText xml:space="preserve"> FORMTEXT </w:instrText>
            </w:r>
            <w:r w:rsidRPr="00B556D1">
              <w:fldChar w:fldCharType="separate"/>
            </w:r>
            <w:r>
              <w:rPr>
                <w:noProof/>
              </w:rPr>
              <w:t>Jak ovlivní přídavek kyseliny askorbové pečivo?</w:t>
            </w:r>
          </w:p>
          <w:p w:rsidR="00DD3D57" w:rsidRDefault="00DD3D57" w:rsidP="0065005B">
            <w:pPr>
              <w:jc w:val="both"/>
              <w:rPr>
                <w:noProof/>
              </w:rPr>
            </w:pPr>
            <w:r>
              <w:rPr>
                <w:noProof/>
              </w:rPr>
              <w:t>Jak by byl ovlivněn objem pečiva při nahrazení pšeničné mouky žitnou moukou?</w:t>
            </w:r>
          </w:p>
          <w:p w:rsidR="00DD3D57" w:rsidRPr="00B556D1" w:rsidRDefault="00DD3D57" w:rsidP="0065005B">
            <w:pPr>
              <w:jc w:val="both"/>
            </w:pPr>
            <w:r>
              <w:rPr>
                <w:noProof/>
              </w:rPr>
              <w:t>Čím je nahrazena pšeničná mouka při bezlepkové dietě?</w:t>
            </w:r>
            <w:r w:rsidRPr="00B556D1">
              <w:fldChar w:fldCharType="end"/>
            </w:r>
            <w:bookmarkEnd w:id="12"/>
          </w:p>
        </w:tc>
      </w:tr>
    </w:tbl>
    <w:p w:rsidR="00DD3D57" w:rsidRDefault="00DD3D57" w:rsidP="00F21A29">
      <w:pPr>
        <w:jc w:val="both"/>
      </w:pPr>
    </w:p>
    <w:p w:rsidR="00DD3D57" w:rsidRDefault="00DD3D57" w:rsidP="003E24B3">
      <w:pPr>
        <w:jc w:val="both"/>
      </w:pPr>
    </w:p>
    <w:p w:rsidR="00DD3D57" w:rsidRDefault="00DD3D57" w:rsidP="003E24B3">
      <w:pPr>
        <w:jc w:val="both"/>
      </w:pPr>
    </w:p>
    <w:p w:rsidR="00DD3D57" w:rsidRDefault="00DD3D57" w:rsidP="003E24B3">
      <w:pPr>
        <w:jc w:val="both"/>
      </w:pPr>
    </w:p>
    <w:p w:rsidR="00DD3D57" w:rsidRDefault="00DD3D57" w:rsidP="003E24B3">
      <w:pPr>
        <w:jc w:val="both"/>
      </w:pPr>
      <w:r>
        <w:t xml:space="preserve">V </w:t>
      </w:r>
      <w:bookmarkStart w:id="13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Bzenci</w:t>
      </w:r>
      <w:r>
        <w:fldChar w:fldCharType="end"/>
      </w:r>
      <w:bookmarkEnd w:id="13"/>
      <w:r>
        <w:t xml:space="preserve"> dne </w:t>
      </w:r>
      <w:bookmarkStart w:id="14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1. 6. 2011</w:t>
      </w:r>
      <w:r>
        <w:fldChar w:fldCharType="end"/>
      </w:r>
      <w:bookmarkEnd w:id="14"/>
    </w:p>
    <w:p w:rsidR="00DD3D57" w:rsidRDefault="00DD3D57" w:rsidP="003E24B3">
      <w:pPr>
        <w:jc w:val="both"/>
      </w:pPr>
    </w:p>
    <w:p w:rsidR="00DD3D57" w:rsidRDefault="00DD3D57" w:rsidP="003E24B3">
      <w:pPr>
        <w:jc w:val="both"/>
      </w:pPr>
    </w:p>
    <w:p w:rsidR="00DD3D57" w:rsidRDefault="00DD3D57" w:rsidP="003E24B3">
      <w:pPr>
        <w:jc w:val="both"/>
      </w:pPr>
    </w:p>
    <w:p w:rsidR="00DD3D57" w:rsidRPr="003E24B3" w:rsidRDefault="00DD3D57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sectPr w:rsidR="00DD3D57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D57" w:rsidRDefault="00DD3D57">
      <w:r>
        <w:separator/>
      </w:r>
    </w:p>
  </w:endnote>
  <w:endnote w:type="continuationSeparator" w:id="0">
    <w:p w:rsidR="00DD3D57" w:rsidRDefault="00DD3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D57" w:rsidRPr="00C64195" w:rsidRDefault="00DD3D57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DD3D57" w:rsidRPr="00C64195" w:rsidRDefault="00DD3D57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D57" w:rsidRDefault="00DD3D57">
      <w:r>
        <w:separator/>
      </w:r>
    </w:p>
  </w:footnote>
  <w:footnote w:type="continuationSeparator" w:id="0">
    <w:p w:rsidR="00DD3D57" w:rsidRDefault="00DD3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D57" w:rsidRDefault="00DD3D57">
    <w:pPr>
      <w:pStyle w:val="Header"/>
      <w:rPr>
        <w:sz w:val="20"/>
        <w:szCs w:val="20"/>
      </w:rPr>
    </w:pPr>
    <w:r w:rsidRPr="009D7733">
      <w:rPr>
        <w:b/>
        <w:bCs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771f" cropbottom="13402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DD3D57" w:rsidRDefault="00DD3D57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cumentProtection w:edit="forms" w:enforcement="1"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0364B"/>
    <w:rsid w:val="000B1FC8"/>
    <w:rsid w:val="000E1074"/>
    <w:rsid w:val="00111514"/>
    <w:rsid w:val="00186C1F"/>
    <w:rsid w:val="00187CBA"/>
    <w:rsid w:val="001B4F26"/>
    <w:rsid w:val="001E35BD"/>
    <w:rsid w:val="0022238B"/>
    <w:rsid w:val="002328F2"/>
    <w:rsid w:val="00237CDE"/>
    <w:rsid w:val="00244F02"/>
    <w:rsid w:val="00292413"/>
    <w:rsid w:val="002C7495"/>
    <w:rsid w:val="002D12B6"/>
    <w:rsid w:val="002E6F53"/>
    <w:rsid w:val="003111EA"/>
    <w:rsid w:val="00311600"/>
    <w:rsid w:val="003A5A4B"/>
    <w:rsid w:val="003E24B3"/>
    <w:rsid w:val="003E6591"/>
    <w:rsid w:val="004839A2"/>
    <w:rsid w:val="00486DE5"/>
    <w:rsid w:val="004C0900"/>
    <w:rsid w:val="004C5C94"/>
    <w:rsid w:val="0053143D"/>
    <w:rsid w:val="00532C79"/>
    <w:rsid w:val="00561F32"/>
    <w:rsid w:val="005B1100"/>
    <w:rsid w:val="005D7908"/>
    <w:rsid w:val="005D7F7F"/>
    <w:rsid w:val="005F1C1E"/>
    <w:rsid w:val="005F4D98"/>
    <w:rsid w:val="00612BF3"/>
    <w:rsid w:val="0061731C"/>
    <w:rsid w:val="00635CEF"/>
    <w:rsid w:val="006467EB"/>
    <w:rsid w:val="0065005B"/>
    <w:rsid w:val="006A1C98"/>
    <w:rsid w:val="006A5CCB"/>
    <w:rsid w:val="006A70D4"/>
    <w:rsid w:val="006C68E3"/>
    <w:rsid w:val="006D7E72"/>
    <w:rsid w:val="00714DFD"/>
    <w:rsid w:val="00727EB6"/>
    <w:rsid w:val="00756F04"/>
    <w:rsid w:val="007F144F"/>
    <w:rsid w:val="0090362E"/>
    <w:rsid w:val="00907676"/>
    <w:rsid w:val="009841F0"/>
    <w:rsid w:val="009B527B"/>
    <w:rsid w:val="009D4DDC"/>
    <w:rsid w:val="009D7733"/>
    <w:rsid w:val="00A47D0F"/>
    <w:rsid w:val="00AC7257"/>
    <w:rsid w:val="00AF5B52"/>
    <w:rsid w:val="00B556D1"/>
    <w:rsid w:val="00C06A82"/>
    <w:rsid w:val="00C64195"/>
    <w:rsid w:val="00C95BAF"/>
    <w:rsid w:val="00D225D2"/>
    <w:rsid w:val="00D268C1"/>
    <w:rsid w:val="00DD3D57"/>
    <w:rsid w:val="00DE1245"/>
    <w:rsid w:val="00DE4C0A"/>
    <w:rsid w:val="00DF0D45"/>
    <w:rsid w:val="00E00F84"/>
    <w:rsid w:val="00E421FB"/>
    <w:rsid w:val="00E81B73"/>
    <w:rsid w:val="00EA4D2A"/>
    <w:rsid w:val="00EC1692"/>
    <w:rsid w:val="00F21A29"/>
    <w:rsid w:val="00F450B7"/>
    <w:rsid w:val="00F4632C"/>
    <w:rsid w:val="00F46C84"/>
    <w:rsid w:val="00F735D4"/>
    <w:rsid w:val="00FA762E"/>
    <w:rsid w:val="00FC0306"/>
    <w:rsid w:val="00FC1A76"/>
    <w:rsid w:val="00FD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67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B4F26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B4F26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270</Words>
  <Characters>1594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fryzova</cp:lastModifiedBy>
  <cp:revision>2</cp:revision>
  <cp:lastPrinted>2011-06-02T06:30:00Z</cp:lastPrinted>
  <dcterms:created xsi:type="dcterms:W3CDTF">2011-06-03T06:29:00Z</dcterms:created>
  <dcterms:modified xsi:type="dcterms:W3CDTF">2011-06-03T06:29:00Z</dcterms:modified>
</cp:coreProperties>
</file>