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283010" w:rsidP="00CA1943">
            <w:r>
              <w:t xml:space="preserve">Jana Katrušáková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283010" w:rsidP="001A09F1">
            <w:r>
              <w:t>Potřebnost psychosociální péče u zdravotnických záchranářů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371FF9" w:rsidP="006C5691">
            <w:pPr>
              <w:jc w:val="both"/>
            </w:pPr>
            <w:r>
              <w:t>Historie, činnost a náplň zdravotnická záchranné služby</w:t>
            </w:r>
            <w:r w:rsidR="00D01394">
              <w:t>, stejně jako charakteristika této profese, stejně jako psychosociální rizika vyplývající z této práce a mnoho dalších zajímavých témat přináší teoretická část předkládané práce. Dle mého názoru informace obsažené v teoretické části práce podávají skutečně komplexní a reálný obraz profese záchranáře, včetně uvedení všech možných rizik a nástrah s touto profesí spojených.</w:t>
            </w:r>
          </w:p>
          <w:p w:rsidR="00CA1943" w:rsidRPr="00C1276E" w:rsidRDefault="00D01394" w:rsidP="006C5691">
            <w:pPr>
              <w:jc w:val="both"/>
            </w:pPr>
            <w:r>
              <w:t xml:space="preserve">Praktická část má za cíl objasnit vnímání potřebnosti psychosociální péče zdravotnickými záchranáři. Komplexně stanovené výzkumné cíle pak vnímám jako adekvátní </w:t>
            </w:r>
            <w:r w:rsidR="00BF2F94">
              <w:t xml:space="preserve">danému problému. Kvalitativní formu výzkumu vedenou za pomoci polostrukturovaných rozhovorů pak spatřuji jako ideální pro takto zaměřený výzkum. </w:t>
            </w:r>
            <w:r w:rsidR="00260C9B">
              <w:t xml:space="preserve">Techniku barvení textu a kódování pak hodnotím jako obzvláště dobře zpracovanou. </w:t>
            </w:r>
          </w:p>
          <w:p w:rsidR="00CA1943" w:rsidRPr="00C1276E" w:rsidRDefault="006B1597" w:rsidP="006C5691">
            <w:pPr>
              <w:jc w:val="both"/>
            </w:pPr>
            <w:r>
              <w:t>Jako skutečně přehledné oceňuji zejména sestavení pojmových map.</w:t>
            </w:r>
          </w:p>
          <w:p w:rsidR="00371FF9" w:rsidRPr="00B31152" w:rsidRDefault="00371FF9" w:rsidP="00371FF9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26</w:t>
            </w:r>
            <w:r w:rsidRPr="00B31152">
              <w:t xml:space="preserve"> literárních pramenů, včetně </w:t>
            </w:r>
            <w:r>
              <w:t>aktuálních legislativních zákonných norem a úprav</w:t>
            </w:r>
            <w:r w:rsidRPr="00B31152">
              <w:t>.</w:t>
            </w:r>
          </w:p>
          <w:p w:rsidR="00371FF9" w:rsidRPr="00B31152" w:rsidRDefault="00371FF9" w:rsidP="00371FF9">
            <w:pPr>
              <w:jc w:val="both"/>
            </w:pPr>
            <w:r>
              <w:t>V úvodu formulované a popsané cíle práce spatřuji jako dostatečně naplněné.</w:t>
            </w:r>
          </w:p>
          <w:p w:rsidR="00CA1943" w:rsidRDefault="00371FF9" w:rsidP="006B1597">
            <w:pPr>
              <w:jc w:val="both"/>
            </w:pPr>
            <w:r w:rsidRPr="00B31152">
              <w:t>Práci</w:t>
            </w:r>
            <w:r w:rsidR="006B1597">
              <w:t xml:space="preserve"> hodnotím jako výbornou a </w:t>
            </w:r>
            <w:r w:rsidRPr="00B31152">
              <w:t>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6B1597" w:rsidRDefault="006B1597" w:rsidP="006C5691">
            <w:pPr>
              <w:jc w:val="both"/>
            </w:pPr>
          </w:p>
          <w:p w:rsidR="00CA1943" w:rsidRDefault="00D01394" w:rsidP="006C5691">
            <w:pPr>
              <w:jc w:val="both"/>
            </w:pPr>
            <w:r>
              <w:t>Odkud máte prosím informace – „záchranáři vidí sami sebe jako akční hrdiny, kteří nepodléhají strachu (str. 16)?</w:t>
            </w:r>
          </w:p>
          <w:p w:rsidR="006B1597" w:rsidRDefault="006B1597" w:rsidP="006B1597">
            <w:pPr>
              <w:jc w:val="both"/>
            </w:pPr>
            <w:r>
              <w:t>Zjistila jste ve svém výzkumu nějaké informace, které Vás skutečně překvapily?</w:t>
            </w:r>
          </w:p>
          <w:p w:rsidR="00CA1943" w:rsidRDefault="00CA1943" w:rsidP="001A09F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1A09F1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1A09F1">
              <w:t>6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B18" w:rsidRDefault="00A43B18">
      <w:r>
        <w:separator/>
      </w:r>
    </w:p>
  </w:endnote>
  <w:endnote w:type="continuationSeparator" w:id="1">
    <w:p w:rsidR="00A43B18" w:rsidRDefault="00A43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B18" w:rsidRDefault="00A43B18">
      <w:r>
        <w:separator/>
      </w:r>
    </w:p>
  </w:footnote>
  <w:footnote w:type="continuationSeparator" w:id="1">
    <w:p w:rsidR="00A43B18" w:rsidRDefault="00A43B18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A09F1"/>
    <w:rsid w:val="00260C9B"/>
    <w:rsid w:val="0028172F"/>
    <w:rsid w:val="00283010"/>
    <w:rsid w:val="00353B48"/>
    <w:rsid w:val="00371FF9"/>
    <w:rsid w:val="00436EAC"/>
    <w:rsid w:val="004F5BC7"/>
    <w:rsid w:val="006838CE"/>
    <w:rsid w:val="006B1597"/>
    <w:rsid w:val="006C5691"/>
    <w:rsid w:val="00827341"/>
    <w:rsid w:val="0083266D"/>
    <w:rsid w:val="00860E49"/>
    <w:rsid w:val="008911B8"/>
    <w:rsid w:val="00921BEA"/>
    <w:rsid w:val="00A05DD0"/>
    <w:rsid w:val="00A43B18"/>
    <w:rsid w:val="00BC6CDF"/>
    <w:rsid w:val="00BE2795"/>
    <w:rsid w:val="00BF2F94"/>
    <w:rsid w:val="00C1276E"/>
    <w:rsid w:val="00C138E2"/>
    <w:rsid w:val="00C259C6"/>
    <w:rsid w:val="00C27090"/>
    <w:rsid w:val="00CA1943"/>
    <w:rsid w:val="00D01394"/>
    <w:rsid w:val="00DA75A7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43</TotalTime>
  <Pages>1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6</cp:revision>
  <dcterms:created xsi:type="dcterms:W3CDTF">2011-05-26T15:20:00Z</dcterms:created>
  <dcterms:modified xsi:type="dcterms:W3CDTF">2011-05-26T16:13:00Z</dcterms:modified>
</cp:coreProperties>
</file>