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1A09F1" w:rsidP="00CA1943">
            <w:r>
              <w:t>Michal Křižka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1A09F1" w:rsidP="001A09F1">
            <w:r>
              <w:t>Formování hodnotového systému žáků II. stupně ZŠ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1F3772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Pr="00C1276E" w:rsidRDefault="007A5211" w:rsidP="006C5691">
            <w:pPr>
              <w:jc w:val="both"/>
            </w:pPr>
            <w:r>
              <w:t>Vymezení základních pojmů</w:t>
            </w:r>
            <w:r w:rsidR="002F6D11">
              <w:t xml:space="preserve"> jako jsou hodnota, morálka, rodina, výchova aj., stejně jako orientace na oblast hodnot a hodnocení, rodiny a výchovy a klimatu školy tvoří ústřední témata teoretické části práce, což spatřuji v souladu s jejím zadáním. </w:t>
            </w:r>
            <w:r w:rsidR="00315ACA">
              <w:t xml:space="preserve">Dle mého názoru autor vymezuje podstatné informace a vytváří tak teoretické východisko pro praktickou část. </w:t>
            </w:r>
          </w:p>
          <w:p w:rsidR="00CA1943" w:rsidRPr="00C1276E" w:rsidRDefault="00315ACA" w:rsidP="006C5691">
            <w:pPr>
              <w:jc w:val="both"/>
            </w:pPr>
            <w:r>
              <w:t>Výhrady bych měl spíše k praktické části práce, kdy se již v první kapitole (cíl výzkumu) velmi špatně orientuji – např. cíl výzkumu je poslední součást dlouhé věty uprostřed odstavce. Cílem praktické části práce je „stav hodnot u dnešních dospívajících dětí“. Stanovené hypotézy spatřuj</w:t>
            </w:r>
            <w:r w:rsidR="00713D7B">
              <w:t>i</w:t>
            </w:r>
            <w:r>
              <w:t xml:space="preserve"> v souladu s výzkumným cílem. </w:t>
            </w:r>
          </w:p>
          <w:p w:rsidR="00CA1943" w:rsidRPr="00C1276E" w:rsidRDefault="00713D7B" w:rsidP="006C5691">
            <w:pPr>
              <w:jc w:val="both"/>
            </w:pPr>
            <w:r>
              <w:t>Závěrečné shrnutí výsledků výzkumu, stejně jako ověření stanovených hypotéz spatřuji jako maximálně dostačující.</w:t>
            </w:r>
          </w:p>
          <w:p w:rsidR="001A09F1" w:rsidRPr="00B31152" w:rsidRDefault="001A09F1" w:rsidP="001A09F1">
            <w:pPr>
              <w:jc w:val="both"/>
            </w:pPr>
            <w:r w:rsidRPr="00B31152">
              <w:t xml:space="preserve">V seznamu použité literatury oceňuji zejména využití </w:t>
            </w:r>
            <w:r>
              <w:t>19</w:t>
            </w:r>
            <w:r w:rsidRPr="00B31152">
              <w:t xml:space="preserve"> literárních pramenů, včetně internetových zdrojů.</w:t>
            </w:r>
          </w:p>
          <w:p w:rsidR="001A09F1" w:rsidRPr="00B31152" w:rsidRDefault="001A09F1" w:rsidP="001A09F1">
            <w:pPr>
              <w:jc w:val="both"/>
            </w:pPr>
            <w:r>
              <w:t xml:space="preserve">Bohužel autor nikde v úvodu práce nevymezuje její cíle. Proto nelze zhodnotit cíle práce jako naplněné, či nikoliv. </w:t>
            </w:r>
          </w:p>
          <w:p w:rsidR="00CA1943" w:rsidRDefault="001A09F1" w:rsidP="006C5691">
            <w:pPr>
              <w:jc w:val="both"/>
            </w:pPr>
            <w:r w:rsidRPr="00B31152"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713D7B" w:rsidRDefault="00713D7B" w:rsidP="006C5691">
            <w:pPr>
              <w:jc w:val="both"/>
            </w:pPr>
          </w:p>
          <w:p w:rsidR="00CA1943" w:rsidRDefault="00315ACA" w:rsidP="006C5691">
            <w:pPr>
              <w:jc w:val="both"/>
            </w:pPr>
            <w:r>
              <w:t>Objasněte prosím slovní spojení – „stav hodnot“.</w:t>
            </w:r>
          </w:p>
          <w:p w:rsidR="00713D7B" w:rsidRDefault="00713D7B" w:rsidP="006C5691">
            <w:pPr>
              <w:jc w:val="both"/>
            </w:pPr>
            <w:r>
              <w:t>Čím si odůvodňujete skutečnost, že se Vám nepotvrdil předpoklad u hypotézy č. 1?</w:t>
            </w:r>
          </w:p>
          <w:p w:rsidR="00CA1943" w:rsidRDefault="0041333B" w:rsidP="006C5691">
            <w:pPr>
              <w:jc w:val="both"/>
            </w:pPr>
            <w:r>
              <w:t>V čem spatřujete možnosti praktického využití Vaší bakalářské práce?</w:t>
            </w:r>
          </w:p>
          <w:p w:rsidR="00CA1943" w:rsidRDefault="00CA1943" w:rsidP="001A09F1">
            <w:pPr>
              <w:jc w:val="both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1A09F1">
            <w:r>
              <w:t>Datum:</w:t>
            </w:r>
            <w:r w:rsidR="00C27090">
              <w:t xml:space="preserve"> </w:t>
            </w:r>
            <w:r w:rsidR="00DA75A7">
              <w:t>2</w:t>
            </w:r>
            <w:r w:rsidR="001A09F1">
              <w:t>6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C0B" w:rsidRDefault="00C51C0B">
      <w:r>
        <w:separator/>
      </w:r>
    </w:p>
  </w:endnote>
  <w:endnote w:type="continuationSeparator" w:id="1">
    <w:p w:rsidR="00C51C0B" w:rsidRDefault="00C51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C0B" w:rsidRDefault="00C51C0B">
      <w:r>
        <w:separator/>
      </w:r>
    </w:p>
  </w:footnote>
  <w:footnote w:type="continuationSeparator" w:id="1">
    <w:p w:rsidR="00C51C0B" w:rsidRDefault="00C51C0B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1A09F1"/>
    <w:rsid w:val="001F3772"/>
    <w:rsid w:val="0028172F"/>
    <w:rsid w:val="002F6D11"/>
    <w:rsid w:val="00315ACA"/>
    <w:rsid w:val="00353B48"/>
    <w:rsid w:val="0041333B"/>
    <w:rsid w:val="00436EAC"/>
    <w:rsid w:val="00471A6B"/>
    <w:rsid w:val="004F5BC7"/>
    <w:rsid w:val="006838CE"/>
    <w:rsid w:val="006C5691"/>
    <w:rsid w:val="00713D7B"/>
    <w:rsid w:val="00754418"/>
    <w:rsid w:val="007A5211"/>
    <w:rsid w:val="00827341"/>
    <w:rsid w:val="00860E49"/>
    <w:rsid w:val="008911B8"/>
    <w:rsid w:val="00921BEA"/>
    <w:rsid w:val="00A05DD0"/>
    <w:rsid w:val="00C1276E"/>
    <w:rsid w:val="00C138E2"/>
    <w:rsid w:val="00C259C6"/>
    <w:rsid w:val="00C27090"/>
    <w:rsid w:val="00C51C0B"/>
    <w:rsid w:val="00CA1943"/>
    <w:rsid w:val="00DA75A7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71A6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29</TotalTime>
  <Pages>1</Pages>
  <Words>317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6</cp:revision>
  <dcterms:created xsi:type="dcterms:W3CDTF">2011-05-26T10:07:00Z</dcterms:created>
  <dcterms:modified xsi:type="dcterms:W3CDTF">2011-05-26T15:19:00Z</dcterms:modified>
</cp:coreProperties>
</file>