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724E95" w:rsidP="00CA1943">
            <w:r>
              <w:t>Kateřina Štípková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724E95" w:rsidP="00CA1943">
            <w:r>
              <w:t>Vliv vrstevnické skupiny hráčů fotbalu na socializaci jedince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947ED1" w:rsidP="006C5691">
            <w:pPr>
              <w:jc w:val="both"/>
            </w:pPr>
            <w:r>
              <w:t xml:space="preserve">Výchova, socializace jedince a prostředí rodiny tvoří ústřední témata předkládané bakalářské práce, což lze spatřovat v souladu s jejím názvem. Možná bych teoretické části práce uvítal i nějaké informace z oblasti organizace dorosteneckého fotbalu, aby tato problematika byla více zasazena do souvislostí. </w:t>
            </w:r>
            <w:r w:rsidR="00B31248">
              <w:t>Co ale mělo být v práci jistě uvedeno, je vliv školního prostředí na formování osobnosti mladého jedince, které se jistě podstatnou měrou podílí na tomto fenoménu.</w:t>
            </w:r>
          </w:p>
          <w:p w:rsidR="00CA1943" w:rsidRPr="00C1276E" w:rsidRDefault="00B31248" w:rsidP="006C5691">
            <w:pPr>
              <w:jc w:val="both"/>
            </w:pPr>
            <w:r>
              <w:t xml:space="preserve">Praktická část se zaměřuje na 4 výzkumné oblasti, které se autorka snaží, dle mého názoru dosti špatně, formulovat do výzkumných problémů. Celá praktická část na mě působí značně roztříštěně a nejednotně. </w:t>
            </w:r>
            <w:r w:rsidR="00FA1D95">
              <w:t>Negativně hodnotím také mnohdy jakousi nejednotnost mezi výzkumnými cíly a problémy. Způsob zpracování výzkumných dat hodnotím jako plně dostatečný pro tento typ práce.</w:t>
            </w:r>
            <w:r w:rsidR="009E402E">
              <w:t xml:space="preserve"> Možná bych v závěru práce více ocenil vyhodnocení výsledků výzkumu vzhledem ke stanoveným cílům a problémům.</w:t>
            </w:r>
          </w:p>
          <w:p w:rsidR="00382800" w:rsidRDefault="00382800" w:rsidP="00382800">
            <w:pPr>
              <w:jc w:val="both"/>
            </w:pPr>
            <w:r>
              <w:t>V seznamu použité literatury oceňuji zejména využití přibližně 33 literárních pramenů.</w:t>
            </w:r>
          </w:p>
          <w:p w:rsidR="00382800" w:rsidRPr="00BA3203" w:rsidRDefault="00382800" w:rsidP="00382800">
            <w:pPr>
              <w:jc w:val="both"/>
            </w:pPr>
            <w:r>
              <w:t>Cílové zaměření práce, které autorka uvádí v úvodu práce (ne ovšem formu stručného uvedení cílů práce), spatřuji jako dostatečně naplněné.</w:t>
            </w:r>
          </w:p>
          <w:p w:rsidR="00CA1943" w:rsidRDefault="00382800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B31248" w:rsidRDefault="00B31248" w:rsidP="006C5691">
            <w:pPr>
              <w:jc w:val="both"/>
            </w:pPr>
          </w:p>
          <w:p w:rsidR="00CA1943" w:rsidRDefault="00947ED1" w:rsidP="006C5691">
            <w:pPr>
              <w:jc w:val="both"/>
            </w:pPr>
            <w:r>
              <w:t xml:space="preserve">Na str. 28 uvádíte, že jste „nechaly nakrestlit plán všedního dne od chlapců 6. </w:t>
            </w:r>
            <w:r w:rsidR="00655985">
              <w:t>t</w:t>
            </w:r>
            <w:r>
              <w:t>řídy ZŠ“ – to byl nějaký průzkum, kolik chlapců se tohoto „kreslení“ zúčastnilo?</w:t>
            </w:r>
          </w:p>
          <w:p w:rsidR="00CA1943" w:rsidRDefault="00B31248" w:rsidP="006C5691">
            <w:pPr>
              <w:jc w:val="both"/>
            </w:pPr>
            <w:r>
              <w:t>Jaký vliv má dle Vás identifikace chlapců s nějakými vzory v kontextu socializace prostřednictvím vrstevnické skupiny?</w:t>
            </w:r>
          </w:p>
          <w:p w:rsidR="009E402E" w:rsidRDefault="009E402E" w:rsidP="009E402E">
            <w:pPr>
              <w:jc w:val="both"/>
            </w:pPr>
            <w:r>
              <w:t>V čem spatřujete přínos Vaší práce?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382800">
            <w:r>
              <w:t>Datum:</w:t>
            </w:r>
            <w:r w:rsidR="00C27090">
              <w:t xml:space="preserve"> </w:t>
            </w:r>
            <w:r w:rsidR="00DA75A7">
              <w:t>2</w:t>
            </w:r>
            <w:r w:rsidR="00382800">
              <w:t>4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DEF" w:rsidRDefault="000C3DEF">
      <w:r>
        <w:separator/>
      </w:r>
    </w:p>
  </w:endnote>
  <w:endnote w:type="continuationSeparator" w:id="1">
    <w:p w:rsidR="000C3DEF" w:rsidRDefault="000C3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DEF" w:rsidRDefault="000C3DEF">
      <w:r>
        <w:separator/>
      </w:r>
    </w:p>
  </w:footnote>
  <w:footnote w:type="continuationSeparator" w:id="1">
    <w:p w:rsidR="000C3DEF" w:rsidRDefault="000C3DEF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0C3DEF"/>
    <w:rsid w:val="0028172F"/>
    <w:rsid w:val="00353B48"/>
    <w:rsid w:val="00382800"/>
    <w:rsid w:val="00436EAC"/>
    <w:rsid w:val="004F5BC7"/>
    <w:rsid w:val="00655985"/>
    <w:rsid w:val="006838CE"/>
    <w:rsid w:val="006C5691"/>
    <w:rsid w:val="00724E95"/>
    <w:rsid w:val="00827341"/>
    <w:rsid w:val="00860E49"/>
    <w:rsid w:val="008911B8"/>
    <w:rsid w:val="00921BEA"/>
    <w:rsid w:val="00947ED1"/>
    <w:rsid w:val="009B3106"/>
    <w:rsid w:val="009E402E"/>
    <w:rsid w:val="00A05DD0"/>
    <w:rsid w:val="00B31248"/>
    <w:rsid w:val="00BB6F12"/>
    <w:rsid w:val="00C1276E"/>
    <w:rsid w:val="00C138E2"/>
    <w:rsid w:val="00C259C6"/>
    <w:rsid w:val="00C27090"/>
    <w:rsid w:val="00CA1943"/>
    <w:rsid w:val="00CC3E1D"/>
    <w:rsid w:val="00CD4CE2"/>
    <w:rsid w:val="00DA75A7"/>
    <w:rsid w:val="00EA4D36"/>
    <w:rsid w:val="00F11D3A"/>
    <w:rsid w:val="00F705E4"/>
    <w:rsid w:val="00FA1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B310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135</TotalTime>
  <Pages>1</Pages>
  <Words>361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7</cp:revision>
  <dcterms:created xsi:type="dcterms:W3CDTF">2011-05-24T18:29:00Z</dcterms:created>
  <dcterms:modified xsi:type="dcterms:W3CDTF">2011-05-25T14:21:00Z</dcterms:modified>
</cp:coreProperties>
</file>