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120C89" w:rsidP="00CA1943">
            <w:r>
              <w:t>Petr Vlček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120C89" w:rsidP="00CA1943">
            <w:r>
              <w:t>Vliv volnočasových aktivit na životní styl žáků druhého stupně základní školy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F30910" w:rsidP="006C5691">
            <w:pPr>
              <w:jc w:val="both"/>
            </w:pPr>
            <w:r>
              <w:t xml:space="preserve">Volný čas, životní styl mládeže a vymezení tohoto vývojového stádia tvoří ústřední a nosná témata předkládané práce, což spatřuji v souladu s jejím zadáním. </w:t>
            </w:r>
            <w:r w:rsidR="00D05D9E">
              <w:t>Výhrady mám jen k absenci některých literárních pramenů</w:t>
            </w:r>
            <w:r w:rsidR="00E56187">
              <w:t>, což nepůsobí příliš důvěryhodným dojmem.</w:t>
            </w:r>
          </w:p>
          <w:p w:rsidR="00CA1943" w:rsidRDefault="00D70D8A" w:rsidP="006C5691">
            <w:pPr>
              <w:jc w:val="both"/>
            </w:pPr>
            <w:r>
              <w:t xml:space="preserve">Cílem praktické části práce bylo zjistit spokojenost dětí se svým osobním životem, … Možná mohl autor pro účely této práce také formulovat i nějaké výzkumné otázky, nebo problémy. Z uvedených informací </w:t>
            </w:r>
            <w:r w:rsidR="00D734EB">
              <w:t>tak není patrné, zda předmětem zájmu bylo skutečně zjistit spokojenost … nebo již standardizovaný výzkumný nástroj a jeho výsledky porovnat s výsledky zjištěnými autorem.</w:t>
            </w:r>
          </w:p>
          <w:p w:rsidR="00D734EB" w:rsidRPr="00C1276E" w:rsidRDefault="00D734EB" w:rsidP="006C5691">
            <w:pPr>
              <w:jc w:val="both"/>
            </w:pPr>
            <w:r>
              <w:t>Závěrečné shrnutí výsledků výzkumu pak odpovídá stanoveným cílům.</w:t>
            </w:r>
          </w:p>
          <w:p w:rsidR="002F11C0" w:rsidRDefault="002F11C0" w:rsidP="002F11C0">
            <w:pPr>
              <w:jc w:val="both"/>
            </w:pPr>
            <w:r>
              <w:t>Seznam použité literatury, který obsahuje 20 literárních pramenů, spatřuji jako dostatečný.</w:t>
            </w:r>
          </w:p>
          <w:p w:rsidR="002F11C0" w:rsidRPr="00BA3203" w:rsidRDefault="002F11C0" w:rsidP="002F11C0">
            <w:pPr>
              <w:jc w:val="both"/>
            </w:pPr>
            <w:r>
              <w:t>Cílové zaměření práce, které autor uvádí v úvodu práce (ne ovšem formu stručného uvedení cílů práce), spatřuji jako dostatečně naplněné.</w:t>
            </w:r>
          </w:p>
          <w:p w:rsidR="002F11C0" w:rsidRPr="00C1276E" w:rsidRDefault="002F11C0" w:rsidP="002F11C0">
            <w:pPr>
              <w:jc w:val="both"/>
            </w:pPr>
            <w:r>
              <w:t>Práci doporučuji k obhajobě.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CA1943" w:rsidP="006C5691">
            <w:pPr>
              <w:jc w:val="both"/>
            </w:pPr>
          </w:p>
          <w:p w:rsidR="00CA1943" w:rsidRDefault="00D05D9E" w:rsidP="006C5691">
            <w:pPr>
              <w:jc w:val="both"/>
            </w:pPr>
            <w:r>
              <w:t>Uveďte název literárního zdroje – Faltýsková, 1996</w:t>
            </w:r>
            <w:r w:rsidR="00E56187">
              <w:t>; Hřebíček, 1996; Srp, Syrovátková, 1966 a zdůvodněte, proč jste je neuvedl v seznamu použité literatury?</w:t>
            </w:r>
          </w:p>
          <w:p w:rsidR="00CA1943" w:rsidRDefault="00E56187" w:rsidP="006C5691">
            <w:pPr>
              <w:jc w:val="both"/>
            </w:pPr>
            <w:r>
              <w:t>Odlište termíny průzkum a výzkum, které jste použil v praktické části Vaší práce?</w:t>
            </w:r>
          </w:p>
          <w:p w:rsidR="00CA1943" w:rsidRDefault="00D734EB" w:rsidP="00D734EB">
            <w:pPr>
              <w:jc w:val="both"/>
            </w:pPr>
            <w:r>
              <w:t>V čem spatřujete přínos Vaší práce?</w:t>
            </w:r>
          </w:p>
          <w:p w:rsidR="00DC707A" w:rsidRDefault="00DC707A" w:rsidP="00D734EB">
            <w:pPr>
              <w:jc w:val="both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CC1" w:rsidRDefault="00B73CC1">
      <w:r>
        <w:separator/>
      </w:r>
    </w:p>
  </w:endnote>
  <w:endnote w:type="continuationSeparator" w:id="1">
    <w:p w:rsidR="00B73CC1" w:rsidRDefault="00B73C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CC1" w:rsidRDefault="00B73CC1">
      <w:r>
        <w:separator/>
      </w:r>
    </w:p>
  </w:footnote>
  <w:footnote w:type="continuationSeparator" w:id="1">
    <w:p w:rsidR="00B73CC1" w:rsidRDefault="00B73CC1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120C89"/>
    <w:rsid w:val="0028172F"/>
    <w:rsid w:val="002F11C0"/>
    <w:rsid w:val="00353B48"/>
    <w:rsid w:val="00436EAC"/>
    <w:rsid w:val="004F5BC7"/>
    <w:rsid w:val="006838CE"/>
    <w:rsid w:val="006C5691"/>
    <w:rsid w:val="00827341"/>
    <w:rsid w:val="00860E49"/>
    <w:rsid w:val="008911B8"/>
    <w:rsid w:val="00921BEA"/>
    <w:rsid w:val="00A05DD0"/>
    <w:rsid w:val="00B73CC1"/>
    <w:rsid w:val="00C1276E"/>
    <w:rsid w:val="00C138E2"/>
    <w:rsid w:val="00C259C6"/>
    <w:rsid w:val="00C27090"/>
    <w:rsid w:val="00CA1943"/>
    <w:rsid w:val="00D05D9E"/>
    <w:rsid w:val="00D70D8A"/>
    <w:rsid w:val="00D734EB"/>
    <w:rsid w:val="00DA75A7"/>
    <w:rsid w:val="00DC707A"/>
    <w:rsid w:val="00E56187"/>
    <w:rsid w:val="00EA4D36"/>
    <w:rsid w:val="00F11D3A"/>
    <w:rsid w:val="00F30910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31</TotalTime>
  <Pages>1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6</cp:revision>
  <dcterms:created xsi:type="dcterms:W3CDTF">2011-05-24T14:43:00Z</dcterms:created>
  <dcterms:modified xsi:type="dcterms:W3CDTF">2011-05-24T15:16:00Z</dcterms:modified>
</cp:coreProperties>
</file>