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353" w:rsidRPr="003E0EA3" w:rsidRDefault="00F94353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F94353" w:rsidRPr="003E0EA3" w:rsidRDefault="00F94353" w:rsidP="00672AA6">
      <w:pPr>
        <w:jc w:val="center"/>
      </w:pPr>
      <w:r w:rsidRPr="003E0EA3">
        <w:t>Univerzita Tomáše Bati ve Zlíně</w:t>
      </w:r>
    </w:p>
    <w:p w:rsidR="00F94353" w:rsidRPr="003E0EA3" w:rsidRDefault="00F94353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 xml:space="preserve">diplomové </w:t>
      </w:r>
      <w:r w:rsidRPr="003E0EA3">
        <w:rPr>
          <w:rFonts w:cs="Arial"/>
          <w:b/>
          <w:sz w:val="28"/>
          <w:szCs w:val="28"/>
        </w:rPr>
        <w:t>práce</w:t>
      </w:r>
    </w:p>
    <w:p w:rsidR="00F94353" w:rsidRPr="003E0EA3" w:rsidRDefault="00F94353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result w:val="1"/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>
        <w:rPr>
          <w:rFonts w:cs="Arial"/>
        </w:rPr>
        <w:t>DP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4" w:name="Text1"/>
    <w:p w:rsidR="00F94353" w:rsidRPr="003E0EA3" w:rsidRDefault="00F94353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Bc. Ilona Miklová</w:t>
      </w:r>
      <w:r>
        <w:rPr>
          <w:rFonts w:cs="Arial"/>
        </w:rPr>
        <w:fldChar w:fldCharType="end"/>
      </w:r>
      <w:bookmarkEnd w:id="4"/>
      <w:r>
        <w:rPr>
          <w:rFonts w:cs="Arial"/>
        </w:rPr>
        <w:tab/>
      </w:r>
      <w:bookmarkStart w:id="5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Mgr. Miroslav Gajdošík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6"/>
    </w:p>
    <w:p w:rsidR="00F94353" w:rsidRPr="003E0EA3" w:rsidRDefault="00F94353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>
        <w:rPr>
          <w:rFonts w:cs="Arial"/>
        </w:rPr>
        <w:t>DP</w:t>
      </w:r>
      <w:bookmarkEnd w:id="7"/>
      <w:r w:rsidRPr="003E0EA3">
        <w:rPr>
          <w:rFonts w:cs="Arial"/>
        </w:rPr>
        <w:t>:</w:t>
      </w:r>
    </w:p>
    <w:bookmarkStart w:id="8" w:name="Text4"/>
    <w:p w:rsidR="00F94353" w:rsidRPr="003E0EA3" w:rsidRDefault="00F94353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Nová úprava přijímacího řízená na střední školy</w:t>
      </w:r>
      <w:r>
        <w:rPr>
          <w:rFonts w:cs="Arial"/>
        </w:rPr>
        <w:fldChar w:fldCharType="end"/>
      </w:r>
      <w:bookmarkEnd w:id="8"/>
    </w:p>
    <w:p w:rsidR="00F94353" w:rsidRDefault="00F94353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F94353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F94353" w:rsidRPr="0024228F" w:rsidRDefault="00F94353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F94353" w:rsidRPr="003E0EA3" w:rsidRDefault="00F94353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F94353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353" w:rsidRPr="003E0EA3" w:rsidRDefault="00F94353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353" w:rsidRDefault="00F94353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F94353" w:rsidRPr="003E0EA3" w:rsidRDefault="00F94353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353" w:rsidRDefault="00F94353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F94353" w:rsidRPr="003E0EA3" w:rsidRDefault="00F94353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353" w:rsidRDefault="00F94353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F94353" w:rsidRPr="003E0EA3" w:rsidRDefault="00F94353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353" w:rsidRDefault="00F94353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F94353" w:rsidRPr="003E0EA3" w:rsidRDefault="00F94353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353" w:rsidRDefault="00F94353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F94353" w:rsidRPr="003E0EA3" w:rsidRDefault="00F94353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353" w:rsidRDefault="00F94353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F94353" w:rsidRPr="003E0EA3" w:rsidRDefault="00F94353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F94353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82641B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F94353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82641B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F94353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82641B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F94353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bookmarkStart w:id="27" w:name="Text3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Default="00F94353" w:rsidP="0082641B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3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4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4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4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4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F94353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bookmarkStart w:id="33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82641B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F94353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9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82641B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bookmarkStart w:id="40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bookmarkStart w:id="41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bookmarkStart w:id="42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bookmarkStart w:id="43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bookmarkStart w:id="44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353" w:rsidRPr="003E0EA3" w:rsidRDefault="00F94353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F94353" w:rsidRPr="003E0EA3" w:rsidRDefault="00F94353" w:rsidP="00672AA6">
      <w:pPr>
        <w:rPr>
          <w:rFonts w:cs="Arial"/>
        </w:rPr>
      </w:pPr>
    </w:p>
    <w:p w:rsidR="00F94353" w:rsidRPr="003E0EA3" w:rsidRDefault="00F94353" w:rsidP="00672AA6">
      <w:pPr>
        <w:rPr>
          <w:rFonts w:cs="Arial"/>
        </w:rPr>
      </w:pPr>
    </w:p>
    <w:p w:rsidR="00F94353" w:rsidRDefault="00F94353" w:rsidP="00672AA6">
      <w:pPr>
        <w:rPr>
          <w:rFonts w:cs="Arial"/>
        </w:rPr>
      </w:pPr>
    </w:p>
    <w:p w:rsidR="00F94353" w:rsidRDefault="00F94353" w:rsidP="00672AA6">
      <w:pPr>
        <w:rPr>
          <w:rFonts w:cs="Arial"/>
        </w:rPr>
      </w:pPr>
    </w:p>
    <w:p w:rsidR="00F94353" w:rsidRPr="003E0EA3" w:rsidRDefault="00F94353" w:rsidP="00672AA6">
      <w:pPr>
        <w:rPr>
          <w:rFonts w:cs="Arial"/>
        </w:rPr>
      </w:pPr>
    </w:p>
    <w:p w:rsidR="00F94353" w:rsidRPr="003E0EA3" w:rsidRDefault="00F94353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F94353" w:rsidRPr="003E0EA3" w:rsidRDefault="00F94353" w:rsidP="00672AA6">
      <w:pPr>
        <w:rPr>
          <w:rFonts w:cs="Arial"/>
        </w:rPr>
      </w:pPr>
    </w:p>
    <w:p w:rsidR="00F94353" w:rsidRDefault="00F94353" w:rsidP="00672AA6">
      <w:pPr>
        <w:rPr>
          <w:rFonts w:cs="Arial"/>
        </w:rPr>
      </w:pPr>
    </w:p>
    <w:p w:rsidR="00F94353" w:rsidRDefault="00F94353" w:rsidP="00672AA6">
      <w:pPr>
        <w:rPr>
          <w:rFonts w:cs="Arial"/>
        </w:rPr>
      </w:pPr>
    </w:p>
    <w:p w:rsidR="00F94353" w:rsidRDefault="00F94353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F94353" w:rsidRDefault="00F94353" w:rsidP="00672AA6">
      <w:pPr>
        <w:rPr>
          <w:rFonts w:cs="Arial"/>
        </w:rPr>
      </w:pPr>
    </w:p>
    <w:p w:rsidR="00F94353" w:rsidRPr="003E0EA3" w:rsidRDefault="00F94353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F94353" w:rsidRPr="003E0EA3" w:rsidRDefault="00F94353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F94353" w:rsidRPr="00E62DEE" w:rsidTr="00E62DEE">
        <w:trPr>
          <w:trHeight w:val="6791"/>
        </w:trPr>
        <w:tc>
          <w:tcPr>
            <w:tcW w:w="9212" w:type="dxa"/>
          </w:tcPr>
          <w:bookmarkStart w:id="45" w:name="Text44"/>
          <w:p w:rsidR="00F94353" w:rsidRDefault="00F94353" w:rsidP="00BF2112">
            <w:pPr>
              <w:rPr>
                <w:rFonts w:cs="Arial"/>
                <w:noProof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Cílem práce je zpracovat dokument, který analyzuje novou úpravu přijímacího řízení na střední školy.</w:t>
            </w:r>
          </w:p>
          <w:p w:rsidR="00F94353" w:rsidRDefault="00F94353" w:rsidP="00BF2112">
            <w:pPr>
              <w:rPr>
                <w:rFonts w:cs="Arial"/>
                <w:noProof/>
              </w:rPr>
            </w:pPr>
          </w:p>
          <w:p w:rsidR="00F94353" w:rsidRDefault="00F94353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V teoretické části se autorka zabývala legislativou, která se týká přijímacího řízení na střední školy a jednotlivými novelami, které se k přijímacímu řízení vztahují.</w:t>
            </w:r>
          </w:p>
          <w:p w:rsidR="00F94353" w:rsidRDefault="00F94353" w:rsidP="00BF2112">
            <w:pPr>
              <w:rPr>
                <w:rFonts w:cs="Arial"/>
                <w:noProof/>
              </w:rPr>
            </w:pPr>
          </w:p>
          <w:p w:rsidR="00F94353" w:rsidRDefault="00F94353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 xml:space="preserve">V praktickou část naplnila autorka rozsáhlou analýzou příčin a praktických dopadů jednotlivých novelizací školského zákona. </w:t>
            </w:r>
            <w:r w:rsidRPr="0082641B">
              <w:rPr>
                <w:rFonts w:cs="Arial"/>
                <w:noProof/>
              </w:rPr>
              <w:t>Autorce se podařilo shromáždit velké množství dat z více zdrojů.</w:t>
            </w:r>
            <w:r>
              <w:rPr>
                <w:rFonts w:cs="Arial"/>
                <w:noProof/>
              </w:rPr>
              <w:t xml:space="preserve"> V práci jsou také použity výsledky šetření Krajského úřadu Zlínského kraje, které poukazují na výhody či nedostatky stávající legislativní úpravy. Toto šetření bylo provedeno mezi řediteli středních škol Zlínského kraje.</w:t>
            </w:r>
          </w:p>
          <w:p w:rsidR="00F94353" w:rsidRDefault="00F94353" w:rsidP="00BF2112">
            <w:pPr>
              <w:rPr>
                <w:rFonts w:cs="Arial"/>
                <w:noProof/>
              </w:rPr>
            </w:pPr>
          </w:p>
          <w:p w:rsidR="00F94353" w:rsidRDefault="00F94353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 xml:space="preserve">V závěru autorka navrhla opatření, </w:t>
            </w:r>
            <w:r w:rsidRPr="00B176B2">
              <w:rPr>
                <w:rFonts w:cs="Arial"/>
                <w:noProof/>
              </w:rPr>
              <w:t>která by vedla ke zlepšení současné</w:t>
            </w:r>
            <w:r>
              <w:rPr>
                <w:rFonts w:cs="Arial"/>
                <w:noProof/>
              </w:rPr>
              <w:t>ho</w:t>
            </w:r>
            <w:r w:rsidRPr="00B176B2">
              <w:rPr>
                <w:rFonts w:cs="Arial"/>
                <w:noProof/>
              </w:rPr>
              <w:t xml:space="preserve"> systému při</w:t>
            </w:r>
            <w:r>
              <w:rPr>
                <w:rFonts w:cs="Arial"/>
                <w:noProof/>
              </w:rPr>
              <w:t>jímacího řízení</w:t>
            </w:r>
            <w:r w:rsidRPr="00B176B2">
              <w:rPr>
                <w:rFonts w:cs="Arial"/>
                <w:noProof/>
              </w:rPr>
              <w:t xml:space="preserve"> ke vzdělávání ve střední škole.</w:t>
            </w:r>
            <w:r>
              <w:rPr>
                <w:rFonts w:cs="Arial"/>
                <w:noProof/>
              </w:rPr>
              <w:t xml:space="preserve"> </w:t>
            </w:r>
          </w:p>
          <w:p w:rsidR="00F94353" w:rsidRDefault="00F94353" w:rsidP="00BF2112">
            <w:pPr>
              <w:rPr>
                <w:rFonts w:cs="Arial"/>
                <w:noProof/>
              </w:rPr>
            </w:pPr>
          </w:p>
          <w:p w:rsidR="00F94353" w:rsidRDefault="00F94353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Otázky k obhajobě:</w:t>
            </w:r>
          </w:p>
          <w:p w:rsidR="00F94353" w:rsidRDefault="00F94353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1) V závěru práce uvádíte návrhy opatření, které by vedly ke zlepšení stávající zákonné úpravy přijímacího řízení ke vzdělávání ve střední škole. Které Vámi navrhované změny považujete za zásadní a proč?</w:t>
            </w:r>
          </w:p>
          <w:p w:rsidR="00F94353" w:rsidRPr="00E62DEE" w:rsidRDefault="00F94353" w:rsidP="00BF2112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end"/>
            </w:r>
            <w:bookmarkEnd w:id="45"/>
          </w:p>
          <w:p w:rsidR="00F94353" w:rsidRPr="00E62DEE" w:rsidRDefault="00F94353" w:rsidP="00BF2112">
            <w:pPr>
              <w:rPr>
                <w:rFonts w:cs="Arial"/>
              </w:rPr>
            </w:pPr>
          </w:p>
        </w:tc>
      </w:tr>
    </w:tbl>
    <w:p w:rsidR="00F94353" w:rsidRPr="003E0EA3" w:rsidRDefault="00F94353" w:rsidP="00672AA6">
      <w:pPr>
        <w:rPr>
          <w:rFonts w:cs="Arial"/>
        </w:rPr>
      </w:pPr>
    </w:p>
    <w:p w:rsidR="00F94353" w:rsidRPr="003E0EA3" w:rsidRDefault="00F94353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>
        <w:rPr>
          <w:rFonts w:cs="Arial"/>
        </w:rPr>
        <w:t xml:space="preserve">diplomové </w:t>
      </w:r>
      <w:r w:rsidRPr="003E0EA3">
        <w:rPr>
          <w:rFonts w:cs="Arial"/>
        </w:rPr>
        <w:t>práce:</w:t>
      </w:r>
      <w:bookmarkStart w:id="46" w:name="Text36"/>
      <w:r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 xml:space="preserve"> </w:t>
      </w:r>
      <w:r>
        <w:rPr>
          <w:rFonts w:cs="Arial"/>
          <w:noProof/>
        </w:rPr>
        <w:t>A - výborně</w:t>
      </w:r>
      <w:r>
        <w:rPr>
          <w:rFonts w:cs="Arial"/>
        </w:rPr>
        <w:fldChar w:fldCharType="end"/>
      </w:r>
      <w:bookmarkEnd w:id="46"/>
    </w:p>
    <w:p w:rsidR="00F94353" w:rsidRPr="003E0EA3" w:rsidRDefault="00F94353" w:rsidP="00672AA6">
      <w:pPr>
        <w:rPr>
          <w:rFonts w:cs="Arial"/>
        </w:rPr>
      </w:pPr>
    </w:p>
    <w:p w:rsidR="00F94353" w:rsidRPr="003E0EA3" w:rsidRDefault="00F94353" w:rsidP="00672AA6">
      <w:pPr>
        <w:rPr>
          <w:rFonts w:cs="Arial"/>
        </w:rPr>
      </w:pPr>
    </w:p>
    <w:p w:rsidR="00F94353" w:rsidRPr="003E0EA3" w:rsidRDefault="00F94353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7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10. 5. 2010</w:t>
      </w:r>
      <w:r>
        <w:rPr>
          <w:rFonts w:cs="Arial"/>
        </w:rPr>
        <w:fldChar w:fldCharType="end"/>
      </w:r>
      <w:bookmarkEnd w:id="47"/>
    </w:p>
    <w:p w:rsidR="00F94353" w:rsidRPr="003E0EA3" w:rsidRDefault="00F94353" w:rsidP="00672AA6">
      <w:pPr>
        <w:rPr>
          <w:rFonts w:cs="Arial"/>
        </w:rPr>
      </w:pPr>
    </w:p>
    <w:p w:rsidR="00F94353" w:rsidRPr="003E0EA3" w:rsidRDefault="00F94353" w:rsidP="00672AA6">
      <w:pPr>
        <w:rPr>
          <w:rFonts w:cs="Arial"/>
        </w:rPr>
      </w:pPr>
    </w:p>
    <w:p w:rsidR="00F94353" w:rsidRDefault="00F94353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F94353" w:rsidRPr="003E0EA3" w:rsidRDefault="00F94353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>
        <w:rPr>
          <w:rFonts w:cs="Arial"/>
        </w:rPr>
        <w:t>DP</w:t>
      </w:r>
      <w:bookmarkEnd w:id="49"/>
    </w:p>
    <w:p w:rsidR="00F94353" w:rsidRPr="003E0EA3" w:rsidRDefault="00F94353" w:rsidP="00672AA6">
      <w:pPr>
        <w:rPr>
          <w:rFonts w:cs="Arial"/>
        </w:rPr>
      </w:pPr>
    </w:p>
    <w:p w:rsidR="00F94353" w:rsidRPr="003E0EA3" w:rsidRDefault="00F94353" w:rsidP="00672AA6">
      <w:pPr>
        <w:rPr>
          <w:rFonts w:cs="Arial"/>
        </w:rPr>
      </w:pPr>
    </w:p>
    <w:p w:rsidR="00F94353" w:rsidRPr="003E0EA3" w:rsidRDefault="00F94353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F94353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F94353" w:rsidRPr="003E0EA3" w:rsidRDefault="00F94353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F94353" w:rsidRPr="003E0EA3" w:rsidRDefault="00F94353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F94353" w:rsidRPr="003E0EA3" w:rsidRDefault="00F94353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F94353" w:rsidRPr="003E0EA3" w:rsidRDefault="00F94353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F94353" w:rsidRPr="003E0EA3" w:rsidRDefault="00F94353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F94353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F94353" w:rsidRPr="003E0EA3" w:rsidRDefault="00F94353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F94353" w:rsidRPr="003E0EA3" w:rsidRDefault="00F94353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F94353" w:rsidRPr="003E0EA3" w:rsidRDefault="00F94353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F94353" w:rsidRPr="003E0EA3" w:rsidRDefault="00F94353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F94353" w:rsidRPr="003E0EA3" w:rsidRDefault="00F94353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F94353" w:rsidRPr="003E0EA3" w:rsidRDefault="00F94353" w:rsidP="00672AA6">
      <w:pPr>
        <w:rPr>
          <w:rFonts w:cs="Arial"/>
        </w:rPr>
      </w:pPr>
    </w:p>
    <w:p w:rsidR="00F94353" w:rsidRDefault="00F94353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F94353" w:rsidRPr="003E0EA3" w:rsidRDefault="00F94353" w:rsidP="00672AA6">
      <w:pPr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F94353" w:rsidRPr="003E0EA3" w:rsidRDefault="00F94353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F94353" w:rsidRPr="00901261" w:rsidTr="007111FF">
        <w:tc>
          <w:tcPr>
            <w:tcW w:w="2962" w:type="dxa"/>
          </w:tcPr>
          <w:p w:rsidR="00F94353" w:rsidRPr="00901261" w:rsidRDefault="00F94353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F94353" w:rsidRPr="00901261" w:rsidRDefault="00F94353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F94353" w:rsidRPr="00901261" w:rsidRDefault="00F94353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F94353" w:rsidRPr="00901261" w:rsidTr="007111FF">
        <w:tc>
          <w:tcPr>
            <w:tcW w:w="2962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F94353" w:rsidRPr="00901261" w:rsidTr="007111FF">
        <w:tc>
          <w:tcPr>
            <w:tcW w:w="2962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F94353" w:rsidRPr="00901261" w:rsidTr="007111FF">
        <w:tc>
          <w:tcPr>
            <w:tcW w:w="2962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F94353" w:rsidRPr="00901261" w:rsidTr="007111FF">
        <w:tc>
          <w:tcPr>
            <w:tcW w:w="2962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F94353" w:rsidRPr="00901261" w:rsidTr="007111FF">
        <w:tc>
          <w:tcPr>
            <w:tcW w:w="2962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F94353" w:rsidRPr="00901261" w:rsidTr="007111FF">
        <w:tc>
          <w:tcPr>
            <w:tcW w:w="2962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F94353" w:rsidRPr="00901261" w:rsidRDefault="00F94353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F94353" w:rsidRPr="003E0EA3" w:rsidRDefault="00F94353" w:rsidP="00672AA6">
      <w:pPr>
        <w:rPr>
          <w:rFonts w:cs="Arial"/>
        </w:rPr>
      </w:pPr>
    </w:p>
    <w:p w:rsidR="00F94353" w:rsidRPr="003E0EA3" w:rsidRDefault="00F94353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F94353" w:rsidRPr="006F4C7C" w:rsidRDefault="00F94353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F94353" w:rsidRPr="009A3EC5" w:rsidRDefault="00F94353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F94353" w:rsidRPr="006F4C7C" w:rsidRDefault="00F94353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F94353" w:rsidRPr="009A3EC5" w:rsidRDefault="00F94353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F94353" w:rsidRPr="009A3EC5" w:rsidRDefault="00F94353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F94353" w:rsidRPr="009A3EC5" w:rsidRDefault="00F94353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F94353" w:rsidRPr="006F4C7C" w:rsidRDefault="00F94353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část)</w:t>
      </w:r>
    </w:p>
    <w:p w:rsidR="00F94353" w:rsidRPr="009A3EC5" w:rsidRDefault="00F94353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>
        <w:rPr>
          <w:rFonts w:cs="Arial"/>
        </w:rPr>
        <w:t> </w:t>
      </w:r>
      <w:r w:rsidRPr="009A3EC5">
        <w:rPr>
          <w:rFonts w:cs="Arial"/>
        </w:rPr>
        <w:t>analýzy, jako východisko pro řešící část.</w:t>
      </w:r>
    </w:p>
    <w:p w:rsidR="00F94353" w:rsidRPr="009A3EC5" w:rsidRDefault="00F94353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F94353" w:rsidRPr="009A3EC5" w:rsidRDefault="00F94353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F94353" w:rsidRPr="009A3EC5" w:rsidRDefault="00F94353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F94353" w:rsidRPr="009A3EC5" w:rsidRDefault="00F94353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F94353" w:rsidRPr="003E0EA3" w:rsidRDefault="00F94353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F94353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545D6"/>
    <w:rsid w:val="000B2553"/>
    <w:rsid w:val="00104E4E"/>
    <w:rsid w:val="0019625F"/>
    <w:rsid w:val="00205609"/>
    <w:rsid w:val="0024228F"/>
    <w:rsid w:val="002E7754"/>
    <w:rsid w:val="00333CEB"/>
    <w:rsid w:val="0034679B"/>
    <w:rsid w:val="003758C3"/>
    <w:rsid w:val="003E0EA3"/>
    <w:rsid w:val="00440790"/>
    <w:rsid w:val="005142BA"/>
    <w:rsid w:val="005651F6"/>
    <w:rsid w:val="00672AA6"/>
    <w:rsid w:val="006A6A25"/>
    <w:rsid w:val="006F4C7C"/>
    <w:rsid w:val="007111FF"/>
    <w:rsid w:val="0082641B"/>
    <w:rsid w:val="008B62D2"/>
    <w:rsid w:val="008C2EF2"/>
    <w:rsid w:val="00901261"/>
    <w:rsid w:val="00964D31"/>
    <w:rsid w:val="009A3EC5"/>
    <w:rsid w:val="00A83D61"/>
    <w:rsid w:val="00AB7461"/>
    <w:rsid w:val="00AF5B38"/>
    <w:rsid w:val="00B176B2"/>
    <w:rsid w:val="00B84102"/>
    <w:rsid w:val="00BF2112"/>
    <w:rsid w:val="00C15870"/>
    <w:rsid w:val="00C3379C"/>
    <w:rsid w:val="00C96B51"/>
    <w:rsid w:val="00CB1049"/>
    <w:rsid w:val="00D90186"/>
    <w:rsid w:val="00E575E8"/>
    <w:rsid w:val="00E62DEE"/>
    <w:rsid w:val="00EE7E96"/>
    <w:rsid w:val="00F035CD"/>
    <w:rsid w:val="00F377AD"/>
    <w:rsid w:val="00F83572"/>
    <w:rsid w:val="00F94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F2112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84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805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745</Words>
  <Characters>4398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slamenikova</cp:lastModifiedBy>
  <cp:revision>2</cp:revision>
  <cp:lastPrinted>2010-05-10T11:03:00Z</cp:lastPrinted>
  <dcterms:created xsi:type="dcterms:W3CDTF">2010-05-10T11:04:00Z</dcterms:created>
  <dcterms:modified xsi:type="dcterms:W3CDTF">2010-05-10T11:04:00Z</dcterms:modified>
</cp:coreProperties>
</file>