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7C6" w:rsidRDefault="007D37C6" w:rsidP="00C10B15"/>
    <w:p w:rsidR="007D37C6" w:rsidRPr="00390FA2" w:rsidRDefault="007D37C6" w:rsidP="00C10B15">
      <w:pPr>
        <w:pStyle w:val="Caption"/>
        <w:rPr>
          <w:sz w:val="24"/>
          <w:szCs w:val="24"/>
        </w:rPr>
      </w:pPr>
      <w:bookmarkStart w:id="0" w:name="_Toc258485717"/>
      <w:bookmarkStart w:id="1" w:name="_Toc258485758"/>
      <w:bookmarkStart w:id="2" w:name="_Toc258485795"/>
      <w:r w:rsidRPr="000C2F0D">
        <w:rPr>
          <w:color w:val="FFFFFF"/>
          <w:sz w:val="24"/>
          <w:szCs w:val="24"/>
        </w:rPr>
        <w:t>oponenta bakalářské práce</w:t>
      </w:r>
      <w:bookmarkEnd w:id="0"/>
      <w:bookmarkEnd w:id="1"/>
      <w:bookmarkEnd w:id="2"/>
      <w:r w:rsidRPr="00390FA2">
        <w:rPr>
          <w:sz w:val="24"/>
          <w:szCs w:val="24"/>
        </w:rPr>
        <w:t xml:space="preserve">           </w:t>
      </w:r>
    </w:p>
    <w:p w:rsidR="007D37C6" w:rsidRDefault="007D37C6" w:rsidP="00C10B15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margin-left:.05pt;margin-top:4.2pt;width:188.95pt;height:27pt;z-index:251657728;visibility:visible">
            <v:imagedata r:id="rId7" o:title=""/>
            <w10:wrap type="square" side="right"/>
          </v:shape>
        </w:pict>
      </w:r>
      <w:r>
        <w:t xml:space="preserve">     </w:t>
      </w:r>
    </w:p>
    <w:p w:rsidR="007D37C6" w:rsidRDefault="007D37C6" w:rsidP="00C10B15">
      <w:r>
        <w:t xml:space="preserve">         Příloha k protokolu o SZK č…..ze dne………   </w:t>
      </w:r>
      <w:r>
        <w:br w:type="textWrapping" w:clear="all"/>
      </w:r>
    </w:p>
    <w:p w:rsidR="007D37C6" w:rsidRDefault="007D37C6" w:rsidP="00C10B15">
      <w:pPr>
        <w:jc w:val="center"/>
        <w:rPr>
          <w:b/>
        </w:rPr>
      </w:pPr>
    </w:p>
    <w:p w:rsidR="007D37C6" w:rsidRPr="00023371" w:rsidRDefault="007D37C6" w:rsidP="00C10B15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7D37C6" w:rsidRPr="0064435C" w:rsidRDefault="007D37C6" w:rsidP="00C10B15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7D37C6" w:rsidRDefault="007D37C6" w:rsidP="00C10B15">
      <w:pPr>
        <w:jc w:val="center"/>
        <w:rPr>
          <w:b/>
        </w:rPr>
      </w:pPr>
      <w:r>
        <w:rPr>
          <w:noProof/>
        </w:rPr>
        <w:pict>
          <v:line id="_x0000_s1027" style="position:absolute;left:0;text-align:left;z-index:251656704" from="9pt,14.2pt" to="450pt,14.2pt"/>
        </w:pict>
      </w:r>
    </w:p>
    <w:p w:rsidR="007D37C6" w:rsidRPr="0064435C" w:rsidRDefault="007D37C6" w:rsidP="00C10B15"/>
    <w:p w:rsidR="007D37C6" w:rsidRDefault="007D37C6" w:rsidP="00C10B15">
      <w:pPr>
        <w:jc w:val="center"/>
        <w:rPr>
          <w:b/>
          <w:sz w:val="32"/>
          <w:szCs w:val="32"/>
        </w:rPr>
      </w:pPr>
    </w:p>
    <w:p w:rsidR="007D37C6" w:rsidRPr="0099575A" w:rsidRDefault="007D37C6" w:rsidP="00C10B15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 xml:space="preserve">HODNOCENÍ </w:t>
      </w:r>
      <w:r>
        <w:rPr>
          <w:b/>
          <w:sz w:val="30"/>
          <w:szCs w:val="30"/>
        </w:rPr>
        <w:t>OPONENTA</w:t>
      </w:r>
      <w:r w:rsidRPr="0099575A">
        <w:rPr>
          <w:b/>
          <w:sz w:val="30"/>
          <w:szCs w:val="30"/>
        </w:rPr>
        <w:t xml:space="preserve"> BAKALÁŘSKÉ PRÁCE</w:t>
      </w:r>
    </w:p>
    <w:p w:rsidR="007D37C6" w:rsidRDefault="007D37C6" w:rsidP="00C10B15">
      <w:pPr>
        <w:jc w:val="center"/>
        <w:rPr>
          <w:b/>
          <w:sz w:val="32"/>
          <w:szCs w:val="32"/>
        </w:rPr>
      </w:pPr>
    </w:p>
    <w:tbl>
      <w:tblPr>
        <w:tblW w:w="9205" w:type="dxa"/>
        <w:tblLook w:val="01E0"/>
      </w:tblPr>
      <w:tblGrid>
        <w:gridCol w:w="3085"/>
        <w:gridCol w:w="6120"/>
      </w:tblGrid>
      <w:tr w:rsidR="007D37C6" w:rsidTr="00AB5DF8">
        <w:tc>
          <w:tcPr>
            <w:tcW w:w="3085" w:type="dxa"/>
            <w:vAlign w:val="center"/>
          </w:tcPr>
          <w:p w:rsidR="007D37C6" w:rsidRDefault="007D37C6" w:rsidP="00AB5DF8">
            <w:pPr>
              <w:spacing w:before="60" w:after="60" w:line="360" w:lineRule="auto"/>
              <w:ind w:right="-2898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7D37C6" w:rsidRDefault="007D37C6" w:rsidP="00AB5DF8">
            <w:pPr>
              <w:spacing w:before="60" w:after="60" w:line="360" w:lineRule="auto"/>
            </w:pPr>
            <w:r>
              <w:t>Jolana Mlčáková</w:t>
            </w:r>
          </w:p>
        </w:tc>
      </w:tr>
      <w:tr w:rsidR="007D37C6" w:rsidTr="00AB5DF8">
        <w:tc>
          <w:tcPr>
            <w:tcW w:w="3085" w:type="dxa"/>
            <w:vAlign w:val="center"/>
          </w:tcPr>
          <w:p w:rsidR="007D37C6" w:rsidRDefault="007D37C6" w:rsidP="00AB5DF8">
            <w:pPr>
              <w:spacing w:before="60" w:after="60" w:line="360" w:lineRule="auto"/>
            </w:pPr>
            <w:r>
              <w:t xml:space="preserve">Oponent bakalářské práce:   </w:t>
            </w:r>
          </w:p>
        </w:tc>
        <w:tc>
          <w:tcPr>
            <w:tcW w:w="6120" w:type="dxa"/>
            <w:vAlign w:val="center"/>
          </w:tcPr>
          <w:p w:rsidR="007D37C6" w:rsidRDefault="007D37C6" w:rsidP="00AB5DF8">
            <w:pPr>
              <w:spacing w:before="60" w:after="60" w:line="360" w:lineRule="auto"/>
            </w:pPr>
            <w:r>
              <w:t xml:space="preserve">Mgr. </w:t>
            </w:r>
            <w:smartTag w:uri="urn:schemas-microsoft-com:office:smarttags" w:element="PersonName">
              <w:smartTagPr>
                <w:attr w:name="ProductID" w:val="Marek Tomaštík"/>
              </w:smartTagPr>
              <w:r>
                <w:t>Marek Tomaštík</w:t>
              </w:r>
            </w:smartTag>
            <w:r>
              <w:t xml:space="preserve">, Ph.D.  </w:t>
            </w:r>
          </w:p>
        </w:tc>
      </w:tr>
      <w:tr w:rsidR="007D37C6" w:rsidTr="00AB5DF8">
        <w:tc>
          <w:tcPr>
            <w:tcW w:w="3085" w:type="dxa"/>
            <w:vAlign w:val="center"/>
          </w:tcPr>
          <w:p w:rsidR="007D37C6" w:rsidRDefault="007D37C6" w:rsidP="00AB5DF8">
            <w:pPr>
              <w:spacing w:before="60" w:after="60" w:line="360" w:lineRule="auto"/>
            </w:pPr>
            <w:r>
              <w:t xml:space="preserve">Akademický rok:  </w:t>
            </w:r>
          </w:p>
        </w:tc>
        <w:tc>
          <w:tcPr>
            <w:tcW w:w="6120" w:type="dxa"/>
            <w:vAlign w:val="center"/>
          </w:tcPr>
          <w:p w:rsidR="007D37C6" w:rsidRDefault="007D37C6" w:rsidP="00AB5DF8">
            <w:pPr>
              <w:spacing w:before="60" w:after="60" w:line="360" w:lineRule="auto"/>
            </w:pPr>
            <w:r>
              <w:t>2009/2010</w:t>
            </w:r>
          </w:p>
        </w:tc>
      </w:tr>
    </w:tbl>
    <w:p w:rsidR="007D37C6" w:rsidRDefault="007D37C6" w:rsidP="00C10B15"/>
    <w:p w:rsidR="007D37C6" w:rsidRDefault="007D37C6" w:rsidP="00A2600D">
      <w:pPr>
        <w:ind w:left="2832" w:hanging="2832"/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</w:t>
      </w:r>
      <w:r>
        <w:rPr>
          <w:b/>
        </w:rPr>
        <w:tab/>
        <w:t>Analýza marketingového prostředí ve společnosti M servis, s.r.o.</w:t>
      </w:r>
    </w:p>
    <w:p w:rsidR="007D37C6" w:rsidRDefault="007D37C6" w:rsidP="00C10B15">
      <w:pPr>
        <w:rPr>
          <w:b/>
        </w:rPr>
      </w:pPr>
    </w:p>
    <w:p w:rsidR="007D37C6" w:rsidRDefault="007D37C6" w:rsidP="00C10B15">
      <w:pPr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7D37C6" w:rsidTr="00AB5DF8">
        <w:tc>
          <w:tcPr>
            <w:tcW w:w="3348" w:type="dxa"/>
            <w:gridSpan w:val="2"/>
            <w:vMerge w:val="restart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  <w:r w:rsidRPr="00AB5DF8"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Stupeň hodnocení podle ECTS</w:t>
            </w:r>
          </w:p>
        </w:tc>
      </w:tr>
      <w:tr w:rsidR="007D37C6" w:rsidRPr="00124D60" w:rsidTr="00AB5DF8">
        <w:tc>
          <w:tcPr>
            <w:tcW w:w="3348" w:type="dxa"/>
            <w:gridSpan w:val="2"/>
            <w:vMerge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F</w:t>
            </w:r>
          </w:p>
        </w:tc>
      </w:tr>
      <w:tr w:rsidR="007D37C6" w:rsidTr="00AB5DF8">
        <w:trPr>
          <w:trHeight w:val="375"/>
        </w:trPr>
        <w:tc>
          <w:tcPr>
            <w:tcW w:w="468" w:type="dxa"/>
            <w:vAlign w:val="center"/>
          </w:tcPr>
          <w:p w:rsidR="007D37C6" w:rsidRPr="00124D60" w:rsidRDefault="007D37C6" w:rsidP="00AB5DF8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7D37C6" w:rsidRPr="00AB5DF8" w:rsidRDefault="007D37C6" w:rsidP="007906EA">
            <w:pPr>
              <w:rPr>
                <w:b/>
              </w:rPr>
            </w:pPr>
            <w:r w:rsidRPr="00AB5DF8"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</w:tr>
      <w:tr w:rsidR="007D37C6" w:rsidTr="00AB5DF8">
        <w:tc>
          <w:tcPr>
            <w:tcW w:w="468" w:type="dxa"/>
            <w:vAlign w:val="center"/>
          </w:tcPr>
          <w:p w:rsidR="007D37C6" w:rsidRPr="00124D60" w:rsidRDefault="007D37C6" w:rsidP="00AB5DF8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7D37C6" w:rsidRPr="00AB5DF8" w:rsidRDefault="007D37C6" w:rsidP="007906EA">
            <w:pPr>
              <w:rPr>
                <w:b/>
              </w:rPr>
            </w:pPr>
            <w:r w:rsidRPr="00AB5DF8"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</w:tr>
      <w:tr w:rsidR="007D37C6" w:rsidTr="00AB5DF8">
        <w:tc>
          <w:tcPr>
            <w:tcW w:w="468" w:type="dxa"/>
            <w:vAlign w:val="center"/>
          </w:tcPr>
          <w:p w:rsidR="007D37C6" w:rsidRPr="00124D60" w:rsidRDefault="007D37C6" w:rsidP="00AB5DF8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7D37C6" w:rsidRPr="00AB5DF8" w:rsidRDefault="007D37C6" w:rsidP="007906EA">
            <w:pPr>
              <w:rPr>
                <w:b/>
              </w:rPr>
            </w:pPr>
            <w:r w:rsidRPr="00AB5DF8"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</w:tr>
      <w:tr w:rsidR="007D37C6" w:rsidTr="00AB5DF8">
        <w:tc>
          <w:tcPr>
            <w:tcW w:w="468" w:type="dxa"/>
            <w:vAlign w:val="center"/>
          </w:tcPr>
          <w:p w:rsidR="007D37C6" w:rsidRPr="00124D60" w:rsidRDefault="007D37C6" w:rsidP="00AB5DF8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7D37C6" w:rsidRPr="00AB5DF8" w:rsidRDefault="007D37C6" w:rsidP="00AB5DF8">
            <w:pPr>
              <w:spacing w:before="60" w:line="360" w:lineRule="auto"/>
              <w:rPr>
                <w:b/>
              </w:rPr>
            </w:pPr>
            <w:r w:rsidRPr="00AB5DF8"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</w:tr>
      <w:tr w:rsidR="007D37C6" w:rsidTr="00AB5DF8">
        <w:tc>
          <w:tcPr>
            <w:tcW w:w="468" w:type="dxa"/>
            <w:vAlign w:val="center"/>
          </w:tcPr>
          <w:p w:rsidR="007D37C6" w:rsidRPr="00124D60" w:rsidRDefault="007D37C6" w:rsidP="00AB5DF8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7D37C6" w:rsidRPr="00AB5DF8" w:rsidRDefault="007D37C6" w:rsidP="007906EA">
            <w:pPr>
              <w:rPr>
                <w:b/>
              </w:rPr>
            </w:pPr>
            <w:r w:rsidRPr="00AB5DF8"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jc w:val="center"/>
              <w:rPr>
                <w:b/>
              </w:rPr>
            </w:pPr>
            <w:r w:rsidRPr="00AB5DF8"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7D37C6" w:rsidRPr="00AB5DF8" w:rsidRDefault="007D37C6" w:rsidP="00AB5DF8">
            <w:pPr>
              <w:spacing w:line="360" w:lineRule="auto"/>
              <w:rPr>
                <w:b/>
              </w:rPr>
            </w:pPr>
          </w:p>
        </w:tc>
      </w:tr>
    </w:tbl>
    <w:p w:rsidR="007D37C6" w:rsidRDefault="007D37C6" w:rsidP="00C10B15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7D37C6" w:rsidRDefault="007D37C6" w:rsidP="00C10B15">
      <w:pPr>
        <w:spacing w:before="60"/>
        <w:rPr>
          <w:sz w:val="22"/>
          <w:szCs w:val="22"/>
        </w:rPr>
      </w:pPr>
    </w:p>
    <w:p w:rsidR="007D37C6" w:rsidRDefault="007D37C6" w:rsidP="00C10B15">
      <w:pPr>
        <w:spacing w:before="60"/>
        <w:rPr>
          <w:sz w:val="22"/>
          <w:szCs w:val="22"/>
        </w:rPr>
      </w:pPr>
    </w:p>
    <w:p w:rsidR="007D37C6" w:rsidRPr="009E1D23" w:rsidRDefault="007D37C6" w:rsidP="00C10B15">
      <w:pPr>
        <w:jc w:val="both"/>
        <w:rPr>
          <w:b/>
          <w:sz w:val="28"/>
        </w:rPr>
      </w:pPr>
      <w:r w:rsidRPr="009E1D23">
        <w:rPr>
          <w:b/>
        </w:rPr>
        <w:t>Celkové slovní hodnocení bakalářské práce:</w:t>
      </w:r>
    </w:p>
    <w:p w:rsidR="007D37C6" w:rsidRPr="00C10B15" w:rsidRDefault="007D37C6" w:rsidP="00C10B15">
      <w:pPr>
        <w:jc w:val="both"/>
        <w:rPr>
          <w:rFonts w:ascii="Arial" w:hAnsi="Arial"/>
        </w:rPr>
      </w:pPr>
      <w:r w:rsidRPr="00C10B15">
        <w:t>Cílem předložené bakalářské práce bylo provést analýzu marketingového prostředí firmy M</w:t>
      </w:r>
      <w:r>
        <w:t> </w:t>
      </w:r>
      <w:r w:rsidRPr="00C10B15">
        <w:t>servis, s.r.o. Práce splňuje zadání, které bylo stanoveno. V teoretické části studentka provedla charakteristiku základních pojmů souvisejících s tématem práce. V analytické části byla pečlivě provedena analýza vnitřního prostředí společnosti, Porterův model 5 sil, pest analýzu a SWOT analýza včetně jejího vyhodnocení. V závěru práce studentka formulovala řadu návrhů a doporučení vedoucích ke zlepšení konkurenceschopnosti firmy ve svém odvětví.</w:t>
      </w:r>
      <w:r>
        <w:t xml:space="preserve"> </w:t>
      </w:r>
      <w:r w:rsidRPr="00C10B15">
        <w:t>Práce je zpracována na velmi dobré úrovni, zvláště oceňuji využití velkého množství literárních pramenů.</w:t>
      </w:r>
    </w:p>
    <w:p w:rsidR="007D37C6" w:rsidRDefault="007D37C6" w:rsidP="00C10B15"/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  <w:sectPr w:rsidR="007D37C6" w:rsidSect="00B93574">
          <w:footerReference w:type="default" r:id="rId8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r>
        <w:t xml:space="preserve">             Příloha k protokolu o SZK č…..ze dne……… </w:t>
      </w:r>
      <w:r>
        <w:rPr>
          <w:noProof/>
        </w:rPr>
        <w:pict>
          <v:shape id="obrázek 4" o:spid="_x0000_s1028" type="#_x0000_t75" style="position:absolute;margin-left:-9pt;margin-top:-13.8pt;width:188.95pt;height:27pt;z-index:251658752;visibility:visible;mso-position-horizontal-relative:text;mso-position-vertical-relative:text">
            <v:imagedata r:id="rId7" o:title=""/>
            <w10:wrap type="square" side="right"/>
          </v:shape>
        </w:pict>
      </w: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Pr="009E1D23" w:rsidRDefault="007D37C6" w:rsidP="00C10B15">
      <w:pPr>
        <w:tabs>
          <w:tab w:val="left" w:pos="1845"/>
        </w:tabs>
        <w:rPr>
          <w:b/>
        </w:rPr>
      </w:pPr>
      <w:r w:rsidRPr="009E1D23">
        <w:rPr>
          <w:b/>
        </w:rPr>
        <w:t>Otázky k obhajobě bakalářské práce:</w:t>
      </w:r>
    </w:p>
    <w:p w:rsidR="007D37C6" w:rsidRDefault="007D37C6" w:rsidP="00C10B15">
      <w:pPr>
        <w:tabs>
          <w:tab w:val="left" w:pos="1845"/>
        </w:tabs>
      </w:pPr>
    </w:p>
    <w:p w:rsidR="007D37C6" w:rsidRPr="005A5E63" w:rsidRDefault="007D37C6" w:rsidP="005A5E63">
      <w:pPr>
        <w:pStyle w:val="ListParagraph"/>
        <w:numPr>
          <w:ilvl w:val="0"/>
          <w:numId w:val="1"/>
        </w:numPr>
        <w:tabs>
          <w:tab w:val="left" w:pos="1845"/>
        </w:tabs>
      </w:pPr>
      <w:r>
        <w:t>Jakým způsobem si firma udržuje odb</w:t>
      </w:r>
      <w:r w:rsidRPr="005A5E63">
        <w:t xml:space="preserve">ěratele, jak s nimi komunikuje a pracuje z pohledu marketingových komunikací?  </w:t>
      </w:r>
    </w:p>
    <w:p w:rsidR="007D37C6" w:rsidRPr="005A5E63" w:rsidRDefault="007D37C6" w:rsidP="005A5E63">
      <w:pPr>
        <w:pStyle w:val="ListParagraph"/>
        <w:numPr>
          <w:ilvl w:val="0"/>
          <w:numId w:val="1"/>
        </w:numPr>
        <w:tabs>
          <w:tab w:val="left" w:pos="1845"/>
        </w:tabs>
      </w:pPr>
      <w:r w:rsidRPr="005A5E63">
        <w:t>Seznámila jste s výsledky BP představitele firma M servis, s.r.o. a do jaké míry firma akceptuje Vaše návrhy a doporučení?</w:t>
      </w: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  <w:r>
        <w:t>Práci doporučuji k obhajobě.</w:t>
      </w: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  <w:r>
        <w:t xml:space="preserve">Klasifikace oponenta bakalářské práce:  </w:t>
      </w:r>
      <w:r w:rsidRPr="002E285E">
        <w:rPr>
          <w:b/>
        </w:rPr>
        <w:t>A - výborně</w:t>
      </w: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  <w:r>
        <w:t>V Uherském Hradišti dne  27. 5. 2010</w:t>
      </w:r>
    </w:p>
    <w:p w:rsidR="007D37C6" w:rsidRDefault="007D37C6" w:rsidP="00C10B15">
      <w:pPr>
        <w:tabs>
          <w:tab w:val="left" w:pos="1845"/>
        </w:tabs>
      </w:pPr>
    </w:p>
    <w:p w:rsidR="007D37C6" w:rsidRDefault="007D37C6" w:rsidP="00C10B15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D37C6" w:rsidRDefault="007D37C6" w:rsidP="00C10B15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7D37C6" w:rsidRDefault="007D37C6" w:rsidP="00C10B15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oponenta bakalářské práce</w:t>
      </w:r>
    </w:p>
    <w:p w:rsidR="007D37C6" w:rsidRDefault="007D37C6" w:rsidP="00C10B15">
      <w:pPr>
        <w:tabs>
          <w:tab w:val="left" w:pos="1845"/>
        </w:tabs>
      </w:pPr>
    </w:p>
    <w:tbl>
      <w:tblPr>
        <w:tblW w:w="95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7D37C6" w:rsidRPr="005D4641" w:rsidTr="00AB5DF8">
        <w:trPr>
          <w:jc w:val="center"/>
        </w:trPr>
        <w:tc>
          <w:tcPr>
            <w:tcW w:w="1496" w:type="dxa"/>
            <w:vAlign w:val="center"/>
          </w:tcPr>
          <w:p w:rsidR="007D37C6" w:rsidRPr="00AB5DF8" w:rsidRDefault="007D37C6" w:rsidP="00AB5DF8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B5DF8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7D37C6" w:rsidRPr="00AB5DF8" w:rsidRDefault="007D37C6" w:rsidP="00AB5DF8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B5DF8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7D37C6" w:rsidRPr="00AB5DF8" w:rsidRDefault="007D37C6" w:rsidP="00AB5DF8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B5DF8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7D37C6" w:rsidRPr="00AB5DF8" w:rsidRDefault="007D37C6" w:rsidP="00AB5DF8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B5DF8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7D37C6" w:rsidRPr="00AB5DF8" w:rsidRDefault="007D37C6" w:rsidP="00AB5DF8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B5DF8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7D37C6" w:rsidRPr="00AB5DF8" w:rsidRDefault="007D37C6" w:rsidP="00AB5DF8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AB5DF8">
              <w:rPr>
                <w:sz w:val="22"/>
                <w:szCs w:val="22"/>
              </w:rPr>
              <w:t>F - nedostatečně</w:t>
            </w:r>
          </w:p>
        </w:tc>
      </w:tr>
    </w:tbl>
    <w:p w:rsidR="007D37C6" w:rsidRDefault="007D37C6" w:rsidP="00C10B15"/>
    <w:p w:rsidR="007D37C6" w:rsidRDefault="007D37C6" w:rsidP="00C10B15">
      <w:pPr>
        <w:pStyle w:val="Caption"/>
        <w:rPr>
          <w:sz w:val="24"/>
          <w:szCs w:val="24"/>
        </w:rPr>
        <w:sectPr w:rsidR="007D37C6" w:rsidSect="00B93574">
          <w:footerReference w:type="default" r:id="rId9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7D37C6" w:rsidRDefault="007D37C6"/>
    <w:sectPr w:rsidR="007D37C6" w:rsidSect="009A0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D37C6" w:rsidRDefault="007D37C6" w:rsidP="0088030A">
      <w:r>
        <w:separator/>
      </w:r>
    </w:p>
  </w:endnote>
  <w:endnote w:type="continuationSeparator" w:id="1">
    <w:p w:rsidR="007D37C6" w:rsidRDefault="007D37C6" w:rsidP="008803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7C6" w:rsidRDefault="007D37C6" w:rsidP="00B93574">
    <w:pPr>
      <w:pStyle w:val="Footer"/>
      <w:framePr w:wrap="around" w:vAnchor="text" w:hAnchor="margin" w:xAlign="right" w:y="1"/>
      <w:rPr>
        <w:rStyle w:val="PageNumber"/>
      </w:rPr>
    </w:pPr>
  </w:p>
  <w:p w:rsidR="007D37C6" w:rsidRDefault="007D37C6" w:rsidP="00B93574">
    <w:pPr>
      <w:pStyle w:val="Footer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37C6" w:rsidRDefault="007D37C6" w:rsidP="00B93574">
    <w:pPr>
      <w:pStyle w:val="Footer"/>
      <w:framePr w:wrap="around" w:vAnchor="text" w:hAnchor="margin" w:xAlign="right" w:y="1"/>
      <w:rPr>
        <w:rStyle w:val="PageNumber"/>
      </w:rPr>
    </w:pPr>
  </w:p>
  <w:p w:rsidR="007D37C6" w:rsidRDefault="007D37C6" w:rsidP="00B93574">
    <w:pPr>
      <w:pStyle w:val="Footer"/>
      <w:ind w:right="360"/>
      <w:jc w:val="right"/>
    </w:pPr>
    <w:r>
      <w:t>2/2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D37C6" w:rsidRDefault="007D37C6" w:rsidP="0088030A">
      <w:r>
        <w:separator/>
      </w:r>
    </w:p>
  </w:footnote>
  <w:footnote w:type="continuationSeparator" w:id="1">
    <w:p w:rsidR="007D37C6" w:rsidRDefault="007D37C6" w:rsidP="008803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0C05FC"/>
    <w:multiLevelType w:val="hybridMultilevel"/>
    <w:tmpl w:val="A8764C26"/>
    <w:lvl w:ilvl="0" w:tplc="040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cumentProtection w:edit="readOnly" w:enforcement="1" w:cryptProviderType="rsaFull" w:cryptAlgorithmClass="hash" w:cryptAlgorithmType="typeAny" w:cryptAlgorithmSid="4" w:cryptSpinCount="50000" w:hash="4WrnG2UNctEkxbfmKhWK5CI3sps=" w:salt="Nr0htZoH6b+W1fC8EOms3g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0B15"/>
    <w:rsid w:val="00023371"/>
    <w:rsid w:val="000C2F0D"/>
    <w:rsid w:val="000C78EA"/>
    <w:rsid w:val="00124D60"/>
    <w:rsid w:val="002E285E"/>
    <w:rsid w:val="00390FA2"/>
    <w:rsid w:val="0056752E"/>
    <w:rsid w:val="00573020"/>
    <w:rsid w:val="005A5E63"/>
    <w:rsid w:val="005D4641"/>
    <w:rsid w:val="0064435C"/>
    <w:rsid w:val="007906EA"/>
    <w:rsid w:val="007D37C6"/>
    <w:rsid w:val="0088030A"/>
    <w:rsid w:val="008B634C"/>
    <w:rsid w:val="0099575A"/>
    <w:rsid w:val="009A0D1B"/>
    <w:rsid w:val="009E1D23"/>
    <w:rsid w:val="00A2600D"/>
    <w:rsid w:val="00AB5DF8"/>
    <w:rsid w:val="00B93574"/>
    <w:rsid w:val="00C10B15"/>
    <w:rsid w:val="00C11EB8"/>
    <w:rsid w:val="00FC3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0B15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C10B1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10B15"/>
    <w:rPr>
      <w:rFonts w:ascii="Times New Roman" w:hAnsi="Times New Roman" w:cs="Times New Roman"/>
      <w:sz w:val="24"/>
      <w:szCs w:val="24"/>
      <w:lang w:eastAsia="cs-CZ"/>
    </w:rPr>
  </w:style>
  <w:style w:type="character" w:styleId="PageNumber">
    <w:name w:val="page number"/>
    <w:basedOn w:val="DefaultParagraphFont"/>
    <w:uiPriority w:val="99"/>
    <w:rsid w:val="00C10B15"/>
    <w:rPr>
      <w:rFonts w:cs="Times New Roman"/>
    </w:rPr>
  </w:style>
  <w:style w:type="table" w:styleId="TableGrid">
    <w:name w:val="Table Grid"/>
    <w:basedOn w:val="TableNormal"/>
    <w:uiPriority w:val="99"/>
    <w:rsid w:val="00C10B15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99"/>
    <w:qFormat/>
    <w:rsid w:val="00C10B15"/>
    <w:rPr>
      <w:b/>
      <w:bCs/>
      <w:sz w:val="20"/>
      <w:szCs w:val="20"/>
    </w:rPr>
  </w:style>
  <w:style w:type="paragraph" w:styleId="ListParagraph">
    <w:name w:val="List Paragraph"/>
    <w:basedOn w:val="Normal"/>
    <w:uiPriority w:val="99"/>
    <w:qFormat/>
    <w:rsid w:val="005A5E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</TotalTime>
  <Pages>3</Pages>
  <Words>298</Words>
  <Characters>1765</Characters>
  <Application>Microsoft Office Outlook</Application>
  <DocSecurity>8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Ing. Jitka Ležatková</cp:lastModifiedBy>
  <cp:revision>5</cp:revision>
  <dcterms:created xsi:type="dcterms:W3CDTF">2010-05-28T17:27:00Z</dcterms:created>
  <dcterms:modified xsi:type="dcterms:W3CDTF">2010-06-04T11:25:00Z</dcterms:modified>
</cp:coreProperties>
</file>