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E2099" w:rsidTr="00EF54C0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E2099" w:rsidRDefault="00CE2099" w:rsidP="00EF54C0">
            <w:pPr>
              <w:jc w:val="center"/>
            </w:pPr>
            <w:r w:rsidRPr="00EF54C0">
              <w:rPr>
                <w:b/>
              </w:rPr>
              <w:t>POSUDEK VEDOUCÍHO BAKALÁŘSKÉ PRÁCE</w:t>
            </w:r>
          </w:p>
        </w:tc>
      </w:tr>
      <w:tr w:rsidR="00CE2099" w:rsidTr="00EF54C0">
        <w:tc>
          <w:tcPr>
            <w:tcW w:w="2808" w:type="dxa"/>
          </w:tcPr>
          <w:p w:rsidR="00CE2099" w:rsidRDefault="00CE2099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E2099" w:rsidRDefault="00CE2099" w:rsidP="00362AB0">
            <w:r>
              <w:t>Zdenka Gazdová</w:t>
            </w:r>
          </w:p>
        </w:tc>
      </w:tr>
      <w:tr w:rsidR="00CE2099" w:rsidTr="00EF54C0">
        <w:tc>
          <w:tcPr>
            <w:tcW w:w="2808" w:type="dxa"/>
          </w:tcPr>
          <w:p w:rsidR="00CE2099" w:rsidRDefault="00CE2099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E2099" w:rsidRDefault="00CE2099" w:rsidP="00362AB0">
            <w:r>
              <w:t>Prevence a kazivost zubů u dětí do 8 let</w:t>
            </w:r>
          </w:p>
        </w:tc>
      </w:tr>
      <w:tr w:rsidR="00CE2099" w:rsidTr="00EF54C0">
        <w:tc>
          <w:tcPr>
            <w:tcW w:w="2808" w:type="dxa"/>
          </w:tcPr>
          <w:p w:rsidR="00CE2099" w:rsidRDefault="00CE2099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CE2099" w:rsidRDefault="00CE2099" w:rsidP="00362AB0">
            <w:r>
              <w:t>MUDr. Jana Svobodová</w:t>
            </w:r>
          </w:p>
        </w:tc>
      </w:tr>
      <w:tr w:rsidR="00CE2099" w:rsidTr="00EF54C0">
        <w:tc>
          <w:tcPr>
            <w:tcW w:w="2808" w:type="dxa"/>
          </w:tcPr>
          <w:p w:rsidR="00CE2099" w:rsidRDefault="00CE2099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CE2099" w:rsidRDefault="00CE2099" w:rsidP="00362AB0">
            <w:r>
              <w:t>Všeobecná sestra</w:t>
            </w:r>
          </w:p>
        </w:tc>
      </w:tr>
      <w:tr w:rsidR="00CE2099" w:rsidTr="00EF54C0">
        <w:tc>
          <w:tcPr>
            <w:tcW w:w="2808" w:type="dxa"/>
          </w:tcPr>
          <w:p w:rsidR="00CE2099" w:rsidRDefault="00CE2099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CE2099" w:rsidRDefault="00CE2099" w:rsidP="00362AB0">
            <w:r>
              <w:t>denní</w:t>
            </w:r>
          </w:p>
        </w:tc>
      </w:tr>
      <w:tr w:rsidR="00CE2099" w:rsidTr="00EF54C0">
        <w:tc>
          <w:tcPr>
            <w:tcW w:w="2808" w:type="dxa"/>
            <w:vAlign w:val="center"/>
          </w:tcPr>
          <w:p w:rsidR="00CE2099" w:rsidRPr="00EF54C0" w:rsidRDefault="00CE2099" w:rsidP="00362AB0">
            <w:pPr>
              <w:rPr>
                <w:b/>
              </w:rPr>
            </w:pPr>
            <w:r w:rsidRPr="00EF54C0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E2099" w:rsidRPr="00EF54C0" w:rsidRDefault="00CE2099" w:rsidP="00EF54C0">
            <w:pPr>
              <w:jc w:val="right"/>
              <w:rPr>
                <w:b/>
              </w:rPr>
            </w:pPr>
            <w:r w:rsidRPr="00EF54C0">
              <w:rPr>
                <w:b/>
              </w:rPr>
              <w:t>Stupeň hodnocení</w:t>
            </w:r>
          </w:p>
          <w:p w:rsidR="00CE2099" w:rsidRDefault="00CE2099" w:rsidP="00EF54C0">
            <w:pPr>
              <w:jc w:val="right"/>
            </w:pPr>
            <w:r w:rsidRPr="00EF54C0">
              <w:rPr>
                <w:b/>
              </w:rPr>
              <w:t>dle stupnice ECTS</w:t>
            </w:r>
          </w:p>
        </w:tc>
      </w:tr>
      <w:tr w:rsidR="00CE2099" w:rsidTr="00EF54C0">
        <w:tc>
          <w:tcPr>
            <w:tcW w:w="9828" w:type="dxa"/>
            <w:gridSpan w:val="9"/>
            <w:shd w:val="clear" w:color="auto" w:fill="A6A6A6"/>
          </w:tcPr>
          <w:p w:rsidR="00CE2099" w:rsidRPr="00EF54C0" w:rsidRDefault="00CE2099" w:rsidP="00362AB0">
            <w:pPr>
              <w:rPr>
                <w:color w:val="FFFFFF"/>
              </w:rPr>
            </w:pPr>
            <w:r w:rsidRPr="00EF54C0">
              <w:rPr>
                <w:b/>
                <w:color w:val="FFFFFF"/>
              </w:rPr>
              <w:t>Formální stránka práce</w:t>
            </w:r>
          </w:p>
        </w:tc>
      </w:tr>
      <w:tr w:rsidR="00CE2099" w:rsidTr="00EF54C0">
        <w:tc>
          <w:tcPr>
            <w:tcW w:w="6791" w:type="dxa"/>
            <w:gridSpan w:val="3"/>
          </w:tcPr>
          <w:p w:rsidR="00CE2099" w:rsidRDefault="00CE2099" w:rsidP="00362AB0">
            <w:r>
              <w:t>Přehlednost a členění práce</w:t>
            </w:r>
          </w:p>
        </w:tc>
        <w:tc>
          <w:tcPr>
            <w:tcW w:w="507" w:type="dxa"/>
          </w:tcPr>
          <w:p w:rsidR="00CE2099" w:rsidRPr="00EF54C0" w:rsidRDefault="00CE2099" w:rsidP="00EF54C0">
            <w:pPr>
              <w:jc w:val="center"/>
              <w:rPr>
                <w:b/>
              </w:rPr>
            </w:pPr>
            <w:r w:rsidRPr="00EF54C0">
              <w:rPr>
                <w:b/>
              </w:rPr>
              <w:t>A</w:t>
            </w:r>
          </w:p>
        </w:tc>
        <w:tc>
          <w:tcPr>
            <w:tcW w:w="506" w:type="dxa"/>
          </w:tcPr>
          <w:p w:rsidR="00CE2099" w:rsidRDefault="00CE2099" w:rsidP="00EF54C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E2099" w:rsidRDefault="00CE2099" w:rsidP="00EF54C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E2099" w:rsidRDefault="00CE2099" w:rsidP="00EF54C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E2099" w:rsidRDefault="00CE2099" w:rsidP="00EF54C0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E2099" w:rsidRDefault="00CE2099" w:rsidP="00EF54C0">
            <w:pPr>
              <w:jc w:val="center"/>
            </w:pPr>
            <w:r>
              <w:t>F</w:t>
            </w:r>
          </w:p>
        </w:tc>
      </w:tr>
      <w:tr w:rsidR="00CE2099" w:rsidTr="00EF54C0">
        <w:tc>
          <w:tcPr>
            <w:tcW w:w="6791" w:type="dxa"/>
            <w:gridSpan w:val="3"/>
          </w:tcPr>
          <w:p w:rsidR="00CE2099" w:rsidRDefault="00CE2099" w:rsidP="00362AB0">
            <w:r>
              <w:t>Úroveň jazykového zpracování</w:t>
            </w:r>
          </w:p>
        </w:tc>
        <w:tc>
          <w:tcPr>
            <w:tcW w:w="507" w:type="dxa"/>
          </w:tcPr>
          <w:p w:rsidR="00CE2099" w:rsidRDefault="00CE2099" w:rsidP="00EF54C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E2099" w:rsidRDefault="00CE2099" w:rsidP="00EF54C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E2099" w:rsidRPr="00EF54C0" w:rsidRDefault="00CE2099" w:rsidP="00EF54C0">
            <w:pPr>
              <w:jc w:val="center"/>
              <w:rPr>
                <w:b/>
              </w:rPr>
            </w:pPr>
            <w:r w:rsidRPr="00EF54C0">
              <w:rPr>
                <w:b/>
              </w:rPr>
              <w:t>C</w:t>
            </w:r>
          </w:p>
        </w:tc>
        <w:tc>
          <w:tcPr>
            <w:tcW w:w="507" w:type="dxa"/>
          </w:tcPr>
          <w:p w:rsidR="00CE2099" w:rsidRDefault="00CE2099" w:rsidP="00EF54C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E2099" w:rsidRDefault="00CE2099" w:rsidP="00EF54C0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E2099" w:rsidRDefault="00CE2099" w:rsidP="00EF54C0">
            <w:pPr>
              <w:jc w:val="center"/>
            </w:pPr>
            <w:r>
              <w:t>F</w:t>
            </w:r>
          </w:p>
        </w:tc>
      </w:tr>
      <w:tr w:rsidR="00CE2099" w:rsidTr="00EF54C0">
        <w:tc>
          <w:tcPr>
            <w:tcW w:w="6791" w:type="dxa"/>
            <w:gridSpan w:val="3"/>
          </w:tcPr>
          <w:p w:rsidR="00CE2099" w:rsidRDefault="00CE2099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E2099" w:rsidRDefault="00CE2099" w:rsidP="00EF54C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E2099" w:rsidRPr="00EF54C0" w:rsidRDefault="00CE2099" w:rsidP="00EF54C0">
            <w:pPr>
              <w:jc w:val="center"/>
              <w:rPr>
                <w:b/>
              </w:rPr>
            </w:pPr>
            <w:r w:rsidRPr="00EF54C0">
              <w:rPr>
                <w:b/>
              </w:rPr>
              <w:t>B</w:t>
            </w:r>
          </w:p>
        </w:tc>
        <w:tc>
          <w:tcPr>
            <w:tcW w:w="506" w:type="dxa"/>
          </w:tcPr>
          <w:p w:rsidR="00CE2099" w:rsidRDefault="00CE2099" w:rsidP="00EF54C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E2099" w:rsidRDefault="00CE2099" w:rsidP="00EF54C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E2099" w:rsidRDefault="00CE2099" w:rsidP="00EF54C0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E2099" w:rsidRDefault="00CE2099" w:rsidP="00EF54C0">
            <w:pPr>
              <w:jc w:val="center"/>
            </w:pPr>
            <w:r>
              <w:t>F</w:t>
            </w:r>
          </w:p>
        </w:tc>
      </w:tr>
      <w:tr w:rsidR="00CE2099" w:rsidTr="00EF54C0">
        <w:tc>
          <w:tcPr>
            <w:tcW w:w="9828" w:type="dxa"/>
            <w:gridSpan w:val="9"/>
            <w:shd w:val="clear" w:color="auto" w:fill="A6A6A6"/>
          </w:tcPr>
          <w:p w:rsidR="00CE2099" w:rsidRDefault="00CE2099" w:rsidP="00362AB0">
            <w:r w:rsidRPr="00EF54C0">
              <w:rPr>
                <w:b/>
                <w:color w:val="FFFFFF"/>
              </w:rPr>
              <w:t>Obsahová stránka práce</w:t>
            </w:r>
          </w:p>
        </w:tc>
      </w:tr>
      <w:tr w:rsidR="00CE2099" w:rsidTr="00EF54C0">
        <w:tc>
          <w:tcPr>
            <w:tcW w:w="6791" w:type="dxa"/>
            <w:gridSpan w:val="3"/>
          </w:tcPr>
          <w:p w:rsidR="00CE2099" w:rsidRDefault="00CE2099" w:rsidP="00362AB0">
            <w:r>
              <w:t>Práce s odbornou literaturou</w:t>
            </w:r>
          </w:p>
        </w:tc>
        <w:tc>
          <w:tcPr>
            <w:tcW w:w="507" w:type="dxa"/>
          </w:tcPr>
          <w:p w:rsidR="00CE2099" w:rsidRDefault="00CE2099" w:rsidP="00EF54C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E2099" w:rsidRPr="00EF54C0" w:rsidRDefault="00CE2099" w:rsidP="00EF54C0">
            <w:pPr>
              <w:jc w:val="center"/>
              <w:rPr>
                <w:b/>
              </w:rPr>
            </w:pPr>
            <w:r w:rsidRPr="00EF54C0">
              <w:rPr>
                <w:b/>
              </w:rPr>
              <w:t>B</w:t>
            </w:r>
          </w:p>
        </w:tc>
        <w:tc>
          <w:tcPr>
            <w:tcW w:w="506" w:type="dxa"/>
          </w:tcPr>
          <w:p w:rsidR="00CE2099" w:rsidRDefault="00CE2099" w:rsidP="00EF54C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E2099" w:rsidRDefault="00CE2099" w:rsidP="00EF54C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E2099" w:rsidRDefault="00CE2099" w:rsidP="00EF54C0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E2099" w:rsidRDefault="00CE2099" w:rsidP="00EF54C0">
            <w:pPr>
              <w:jc w:val="center"/>
            </w:pPr>
            <w:r>
              <w:t>F</w:t>
            </w:r>
          </w:p>
        </w:tc>
      </w:tr>
      <w:tr w:rsidR="00CE2099" w:rsidTr="00EF54C0">
        <w:tc>
          <w:tcPr>
            <w:tcW w:w="6791" w:type="dxa"/>
            <w:gridSpan w:val="3"/>
          </w:tcPr>
          <w:p w:rsidR="00CE2099" w:rsidRDefault="00CE2099" w:rsidP="00362AB0">
            <w:r>
              <w:t>Formulace cílů práce</w:t>
            </w:r>
          </w:p>
        </w:tc>
        <w:tc>
          <w:tcPr>
            <w:tcW w:w="507" w:type="dxa"/>
          </w:tcPr>
          <w:p w:rsidR="00CE2099" w:rsidRDefault="00CE2099" w:rsidP="00EF54C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E2099" w:rsidRDefault="00CE2099" w:rsidP="00EF54C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E2099" w:rsidRPr="00EF54C0" w:rsidRDefault="00CE2099" w:rsidP="00EF54C0">
            <w:pPr>
              <w:jc w:val="center"/>
              <w:rPr>
                <w:b/>
              </w:rPr>
            </w:pPr>
            <w:r w:rsidRPr="00EF54C0">
              <w:rPr>
                <w:b/>
              </w:rPr>
              <w:t>C</w:t>
            </w:r>
          </w:p>
        </w:tc>
        <w:tc>
          <w:tcPr>
            <w:tcW w:w="507" w:type="dxa"/>
          </w:tcPr>
          <w:p w:rsidR="00CE2099" w:rsidRDefault="00CE2099" w:rsidP="00EF54C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E2099" w:rsidRDefault="00CE2099" w:rsidP="00EF54C0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E2099" w:rsidRDefault="00CE2099" w:rsidP="00EF54C0">
            <w:pPr>
              <w:jc w:val="center"/>
            </w:pPr>
            <w:r>
              <w:t>F</w:t>
            </w:r>
          </w:p>
        </w:tc>
      </w:tr>
      <w:tr w:rsidR="00CE2099" w:rsidTr="00EF54C0">
        <w:tc>
          <w:tcPr>
            <w:tcW w:w="6791" w:type="dxa"/>
            <w:gridSpan w:val="3"/>
          </w:tcPr>
          <w:p w:rsidR="00CE2099" w:rsidRDefault="00CE2099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E2099" w:rsidRDefault="00CE2099" w:rsidP="00EF54C0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E2099" w:rsidRDefault="00CE2099" w:rsidP="00EF54C0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E2099" w:rsidRPr="00EF54C0" w:rsidRDefault="00CE2099" w:rsidP="00EF54C0">
            <w:pPr>
              <w:jc w:val="center"/>
              <w:rPr>
                <w:b/>
              </w:rPr>
            </w:pPr>
            <w:r w:rsidRPr="00EF54C0">
              <w:rPr>
                <w:b/>
              </w:rPr>
              <w:t>C</w:t>
            </w:r>
          </w:p>
        </w:tc>
        <w:tc>
          <w:tcPr>
            <w:tcW w:w="507" w:type="dxa"/>
            <w:vAlign w:val="center"/>
          </w:tcPr>
          <w:p w:rsidR="00CE2099" w:rsidRDefault="00CE2099" w:rsidP="00EF54C0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CE2099" w:rsidRDefault="00CE2099" w:rsidP="00EF54C0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CE2099" w:rsidRDefault="00CE2099" w:rsidP="00EF54C0">
            <w:pPr>
              <w:jc w:val="center"/>
            </w:pPr>
            <w:r>
              <w:t>F</w:t>
            </w:r>
          </w:p>
        </w:tc>
      </w:tr>
      <w:tr w:rsidR="00CE2099" w:rsidTr="00EF54C0">
        <w:tc>
          <w:tcPr>
            <w:tcW w:w="6791" w:type="dxa"/>
            <w:gridSpan w:val="3"/>
          </w:tcPr>
          <w:p w:rsidR="00CE2099" w:rsidRDefault="00CE2099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CE2099" w:rsidRDefault="00CE2099" w:rsidP="00EF54C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E2099" w:rsidRPr="00EF54C0" w:rsidRDefault="00CE2099" w:rsidP="00EF54C0">
            <w:pPr>
              <w:jc w:val="center"/>
              <w:rPr>
                <w:b/>
              </w:rPr>
            </w:pPr>
            <w:r w:rsidRPr="00EF54C0">
              <w:rPr>
                <w:b/>
              </w:rPr>
              <w:t>B</w:t>
            </w:r>
          </w:p>
        </w:tc>
        <w:tc>
          <w:tcPr>
            <w:tcW w:w="506" w:type="dxa"/>
          </w:tcPr>
          <w:p w:rsidR="00CE2099" w:rsidRDefault="00CE2099" w:rsidP="00EF54C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E2099" w:rsidRDefault="00CE2099" w:rsidP="00EF54C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E2099" w:rsidRDefault="00CE2099" w:rsidP="00EF54C0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E2099" w:rsidRDefault="00CE2099" w:rsidP="00EF54C0">
            <w:pPr>
              <w:jc w:val="center"/>
            </w:pPr>
            <w:r>
              <w:t>F</w:t>
            </w:r>
          </w:p>
        </w:tc>
      </w:tr>
      <w:tr w:rsidR="00CE2099" w:rsidTr="00EF54C0">
        <w:tc>
          <w:tcPr>
            <w:tcW w:w="6791" w:type="dxa"/>
            <w:gridSpan w:val="3"/>
          </w:tcPr>
          <w:p w:rsidR="00CE2099" w:rsidRDefault="00CE2099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CE2099" w:rsidRDefault="00CE2099" w:rsidP="00EF54C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E2099" w:rsidRPr="00EF54C0" w:rsidRDefault="00CE2099" w:rsidP="00EF54C0">
            <w:pPr>
              <w:jc w:val="center"/>
              <w:rPr>
                <w:b/>
              </w:rPr>
            </w:pPr>
            <w:r w:rsidRPr="00EF54C0">
              <w:rPr>
                <w:b/>
              </w:rPr>
              <w:t>B</w:t>
            </w:r>
          </w:p>
        </w:tc>
        <w:tc>
          <w:tcPr>
            <w:tcW w:w="506" w:type="dxa"/>
          </w:tcPr>
          <w:p w:rsidR="00CE2099" w:rsidRDefault="00CE2099" w:rsidP="00EF54C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E2099" w:rsidRDefault="00CE2099" w:rsidP="00EF54C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E2099" w:rsidRDefault="00CE2099" w:rsidP="00EF54C0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E2099" w:rsidRDefault="00CE2099" w:rsidP="00EF54C0">
            <w:pPr>
              <w:jc w:val="center"/>
            </w:pPr>
            <w:r>
              <w:t>F</w:t>
            </w:r>
          </w:p>
        </w:tc>
      </w:tr>
      <w:tr w:rsidR="00CE2099" w:rsidTr="00EF54C0">
        <w:tc>
          <w:tcPr>
            <w:tcW w:w="6791" w:type="dxa"/>
            <w:gridSpan w:val="3"/>
          </w:tcPr>
          <w:p w:rsidR="00CE2099" w:rsidRDefault="00CE2099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E2099" w:rsidRDefault="00CE2099" w:rsidP="00EF54C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E2099" w:rsidRDefault="00CE2099" w:rsidP="00EF54C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E2099" w:rsidRPr="00EF54C0" w:rsidRDefault="00CE2099" w:rsidP="00EF54C0">
            <w:pPr>
              <w:jc w:val="center"/>
              <w:rPr>
                <w:b/>
              </w:rPr>
            </w:pPr>
            <w:r w:rsidRPr="00EF54C0">
              <w:rPr>
                <w:b/>
              </w:rPr>
              <w:t>C</w:t>
            </w:r>
          </w:p>
        </w:tc>
        <w:tc>
          <w:tcPr>
            <w:tcW w:w="507" w:type="dxa"/>
          </w:tcPr>
          <w:p w:rsidR="00CE2099" w:rsidRDefault="00CE2099" w:rsidP="00EF54C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E2099" w:rsidRDefault="00CE2099" w:rsidP="00EF54C0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E2099" w:rsidRDefault="00CE2099" w:rsidP="00EF54C0">
            <w:pPr>
              <w:jc w:val="center"/>
            </w:pPr>
            <w:r>
              <w:t>F</w:t>
            </w:r>
          </w:p>
        </w:tc>
      </w:tr>
      <w:tr w:rsidR="00CE2099" w:rsidTr="00EF54C0">
        <w:tc>
          <w:tcPr>
            <w:tcW w:w="6791" w:type="dxa"/>
            <w:gridSpan w:val="3"/>
          </w:tcPr>
          <w:p w:rsidR="00CE2099" w:rsidRDefault="00CE2099" w:rsidP="00362AB0">
            <w:r>
              <w:t>Spolupráce s vedoucím práce</w:t>
            </w:r>
          </w:p>
        </w:tc>
        <w:tc>
          <w:tcPr>
            <w:tcW w:w="507" w:type="dxa"/>
          </w:tcPr>
          <w:p w:rsidR="00CE2099" w:rsidRDefault="00CE2099" w:rsidP="00EF54C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E2099" w:rsidRDefault="00CE2099" w:rsidP="00EF54C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E2099" w:rsidRPr="00EF54C0" w:rsidRDefault="00CE2099" w:rsidP="00EF54C0">
            <w:pPr>
              <w:jc w:val="center"/>
              <w:rPr>
                <w:b/>
              </w:rPr>
            </w:pPr>
            <w:r w:rsidRPr="00EF54C0">
              <w:rPr>
                <w:b/>
              </w:rPr>
              <w:t>C</w:t>
            </w:r>
          </w:p>
        </w:tc>
        <w:tc>
          <w:tcPr>
            <w:tcW w:w="507" w:type="dxa"/>
          </w:tcPr>
          <w:p w:rsidR="00CE2099" w:rsidRDefault="00CE2099" w:rsidP="00EF54C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E2099" w:rsidRDefault="00CE2099" w:rsidP="00EF54C0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E2099" w:rsidRDefault="00CE2099" w:rsidP="00EF54C0">
            <w:pPr>
              <w:jc w:val="center"/>
            </w:pPr>
            <w:r>
              <w:t>F</w:t>
            </w:r>
          </w:p>
        </w:tc>
      </w:tr>
      <w:tr w:rsidR="00CE2099" w:rsidTr="00EF54C0">
        <w:tc>
          <w:tcPr>
            <w:tcW w:w="9828" w:type="dxa"/>
            <w:gridSpan w:val="9"/>
          </w:tcPr>
          <w:p w:rsidR="00CE2099" w:rsidRPr="00EF54C0" w:rsidRDefault="00CE2099" w:rsidP="00362AB0">
            <w:pPr>
              <w:rPr>
                <w:b/>
              </w:rPr>
            </w:pPr>
            <w:r w:rsidRPr="00EF54C0">
              <w:rPr>
                <w:b/>
              </w:rPr>
              <w:t>Odůvodnění hodnocení práce (silné a slabé stránky práce):</w:t>
            </w:r>
          </w:p>
          <w:p w:rsidR="00CE2099" w:rsidRDefault="00CE2099" w:rsidP="00362AB0">
            <w:r>
              <w:t>Studentka práci rozdělila na teoretickou a praktickou část.</w:t>
            </w:r>
          </w:p>
          <w:p w:rsidR="00CE2099" w:rsidRDefault="00CE2099" w:rsidP="00362AB0">
            <w:r>
              <w:t>V teoretické části jsou některé kapitoly velmi rozsáhlé (např. problematika kazu) a některé jen okrajově zpracovány (např. preventivní programy). Rušivě při četbě práce působí poměrně velké množství chyb (diakritická znaménka, překlepy, pravopisné chyby…).</w:t>
            </w:r>
          </w:p>
          <w:p w:rsidR="00CE2099" w:rsidRDefault="00CE2099" w:rsidP="00362AB0">
            <w:r>
              <w:t>Za přínos v praktické části považuji pokus studentky vytvořit informační leták.</w:t>
            </w:r>
          </w:p>
          <w:p w:rsidR="00CE2099" w:rsidRDefault="00CE2099" w:rsidP="00362AB0">
            <w:r>
              <w:t>Odborný přínos práce a praktické využití je spíše minimální.</w:t>
            </w:r>
          </w:p>
          <w:p w:rsidR="00CE2099" w:rsidRDefault="00CE2099" w:rsidP="00362AB0"/>
          <w:p w:rsidR="00CE2099" w:rsidRPr="00BA3203" w:rsidRDefault="00CE2099" w:rsidP="00362AB0">
            <w:r>
              <w:t>Práci doporučuji k obhajobě.</w:t>
            </w:r>
          </w:p>
          <w:p w:rsidR="00CE2099" w:rsidRPr="00BA3203" w:rsidRDefault="00CE2099" w:rsidP="00362AB0"/>
          <w:p w:rsidR="00CE2099" w:rsidRPr="00BA3203" w:rsidRDefault="00CE2099" w:rsidP="00362AB0"/>
          <w:p w:rsidR="00CE2099" w:rsidRPr="00BA3203" w:rsidRDefault="00CE2099" w:rsidP="00362AB0"/>
          <w:p w:rsidR="00CE2099" w:rsidRPr="00BA3203" w:rsidRDefault="00CE2099" w:rsidP="00362AB0"/>
          <w:p w:rsidR="00CE2099" w:rsidRPr="00BA3203" w:rsidRDefault="00CE2099" w:rsidP="00362AB0"/>
          <w:p w:rsidR="00CE2099" w:rsidRDefault="00CE2099" w:rsidP="00362AB0"/>
        </w:tc>
      </w:tr>
      <w:tr w:rsidR="00CE2099" w:rsidTr="00EF54C0">
        <w:tc>
          <w:tcPr>
            <w:tcW w:w="9828" w:type="dxa"/>
            <w:gridSpan w:val="9"/>
          </w:tcPr>
          <w:p w:rsidR="00CE2099" w:rsidRPr="00EF54C0" w:rsidRDefault="00CE2099" w:rsidP="00362AB0">
            <w:pPr>
              <w:rPr>
                <w:b/>
              </w:rPr>
            </w:pPr>
            <w:r w:rsidRPr="00EF54C0">
              <w:rPr>
                <w:b/>
              </w:rPr>
              <w:t>Otázky k obhajobě:</w:t>
            </w:r>
          </w:p>
          <w:p w:rsidR="00CE2099" w:rsidRDefault="00CE2099" w:rsidP="00362AB0">
            <w:r>
              <w:t>Můžete něco málo říct k zubnímu průkazu dítěte?</w:t>
            </w:r>
          </w:p>
          <w:p w:rsidR="00CE2099" w:rsidRDefault="00CE2099" w:rsidP="00362AB0"/>
          <w:p w:rsidR="00CE2099" w:rsidRDefault="00CE2099" w:rsidP="00362AB0"/>
          <w:p w:rsidR="00CE2099" w:rsidRDefault="00CE2099" w:rsidP="00362AB0"/>
          <w:p w:rsidR="00CE2099" w:rsidRDefault="00CE2099" w:rsidP="00362AB0"/>
          <w:p w:rsidR="00CE2099" w:rsidRDefault="00CE2099" w:rsidP="00362AB0"/>
          <w:p w:rsidR="00CE2099" w:rsidRDefault="00CE2099" w:rsidP="00362AB0"/>
          <w:p w:rsidR="00CE2099" w:rsidRDefault="00CE2099" w:rsidP="00362AB0"/>
        </w:tc>
      </w:tr>
      <w:tr w:rsidR="00CE2099" w:rsidTr="00EF54C0">
        <w:tc>
          <w:tcPr>
            <w:tcW w:w="6791" w:type="dxa"/>
            <w:gridSpan w:val="3"/>
          </w:tcPr>
          <w:p w:rsidR="00CE2099" w:rsidRDefault="00CE2099" w:rsidP="00362AB0">
            <w:r w:rsidRPr="00EF54C0">
              <w:rPr>
                <w:b/>
              </w:rPr>
              <w:t>Celkové hodnocení</w:t>
            </w:r>
            <w:r w:rsidRPr="00EF54C0">
              <w:rPr>
                <w:rStyle w:val="FootnoteReference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E2099" w:rsidRDefault="00CE2099" w:rsidP="00EF54C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E2099" w:rsidRDefault="00CE2099" w:rsidP="00EF54C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E2099" w:rsidRPr="00EF54C0" w:rsidRDefault="00CE2099" w:rsidP="00EF54C0">
            <w:pPr>
              <w:jc w:val="center"/>
              <w:rPr>
                <w:b/>
              </w:rPr>
            </w:pPr>
            <w:r w:rsidRPr="00EF54C0">
              <w:rPr>
                <w:b/>
              </w:rPr>
              <w:t>C</w:t>
            </w:r>
          </w:p>
        </w:tc>
        <w:tc>
          <w:tcPr>
            <w:tcW w:w="507" w:type="dxa"/>
          </w:tcPr>
          <w:p w:rsidR="00CE2099" w:rsidRDefault="00CE2099" w:rsidP="00EF54C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E2099" w:rsidRDefault="00CE2099" w:rsidP="00EF54C0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E2099" w:rsidRDefault="00CE2099" w:rsidP="00EF54C0">
            <w:pPr>
              <w:jc w:val="center"/>
            </w:pPr>
            <w:r>
              <w:t>F</w:t>
            </w:r>
          </w:p>
        </w:tc>
      </w:tr>
      <w:tr w:rsidR="00CE2099" w:rsidTr="00EF54C0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E2099" w:rsidRDefault="00CE2099" w:rsidP="00362AB0">
            <w:r>
              <w:t>Datum:</w:t>
            </w:r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E2099" w:rsidRDefault="00CE2099" w:rsidP="00362AB0">
            <w:r>
              <w:t>Podpis:</w:t>
            </w:r>
          </w:p>
        </w:tc>
      </w:tr>
    </w:tbl>
    <w:p w:rsidR="00CE2099" w:rsidRDefault="00CE2099"/>
    <w:sectPr w:rsidR="00CE2099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2099" w:rsidRDefault="00CE2099">
      <w:r>
        <w:separator/>
      </w:r>
    </w:p>
  </w:endnote>
  <w:endnote w:type="continuationSeparator" w:id="0">
    <w:p w:rsidR="00CE2099" w:rsidRDefault="00CE20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2099" w:rsidRDefault="00CE2099">
      <w:r>
        <w:separator/>
      </w:r>
    </w:p>
  </w:footnote>
  <w:footnote w:type="continuationSeparator" w:id="0">
    <w:p w:rsidR="00CE2099" w:rsidRDefault="00CE2099">
      <w:r>
        <w:continuationSeparator/>
      </w:r>
    </w:p>
  </w:footnote>
  <w:footnote w:id="1">
    <w:p w:rsidR="00CE2099" w:rsidRDefault="00CE2099" w:rsidP="006847E2">
      <w:pPr>
        <w:pStyle w:val="FootnoteText"/>
      </w:pPr>
      <w:r>
        <w:rPr>
          <w:rStyle w:val="FootnoteReference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1A66"/>
    <w:rsid w:val="00065813"/>
    <w:rsid w:val="0009055A"/>
    <w:rsid w:val="002710DB"/>
    <w:rsid w:val="00362AB0"/>
    <w:rsid w:val="003F5DA2"/>
    <w:rsid w:val="00441ADB"/>
    <w:rsid w:val="00471C0C"/>
    <w:rsid w:val="004A6680"/>
    <w:rsid w:val="00526D47"/>
    <w:rsid w:val="005A4CC5"/>
    <w:rsid w:val="005F62A8"/>
    <w:rsid w:val="006847E2"/>
    <w:rsid w:val="006E1A66"/>
    <w:rsid w:val="008B457A"/>
    <w:rsid w:val="008E4C33"/>
    <w:rsid w:val="00A55E2A"/>
    <w:rsid w:val="00AA599B"/>
    <w:rsid w:val="00B10B4C"/>
    <w:rsid w:val="00BA3203"/>
    <w:rsid w:val="00CA0A18"/>
    <w:rsid w:val="00CE2099"/>
    <w:rsid w:val="00DC1BF5"/>
    <w:rsid w:val="00E21D9C"/>
    <w:rsid w:val="00EF5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47E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847E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rsid w:val="006847E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B7C4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6847E2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0</TotalTime>
  <Pages>1</Pages>
  <Words>224</Words>
  <Characters>1325</Characters>
  <Application>Microsoft Office Outlook</Application>
  <DocSecurity>0</DocSecurity>
  <Lines>0</Lines>
  <Paragraphs>0</Paragraphs>
  <ScaleCrop>false</ScaleCrop>
  <Company>UNI UTB Zlín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klimesova</cp:lastModifiedBy>
  <cp:revision>2</cp:revision>
  <dcterms:created xsi:type="dcterms:W3CDTF">2010-06-16T08:16:00Z</dcterms:created>
  <dcterms:modified xsi:type="dcterms:W3CDTF">2010-06-16T08:16:00Z</dcterms:modified>
</cp:coreProperties>
</file>