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12C" w:rsidRPr="003E0EA3" w:rsidRDefault="00BC712C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BC712C" w:rsidRPr="003E0EA3" w:rsidRDefault="00BC712C" w:rsidP="00672AA6">
      <w:pPr>
        <w:jc w:val="center"/>
      </w:pPr>
      <w:r w:rsidRPr="003E0EA3">
        <w:t>Univerzita Tomáše Bati ve Zlíně</w:t>
      </w:r>
    </w:p>
    <w:p w:rsidR="00BC712C" w:rsidRPr="003E0EA3" w:rsidRDefault="00BC712C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 xml:space="preserve">diplomové </w:t>
      </w:r>
      <w:r w:rsidRPr="003E0EA3">
        <w:rPr>
          <w:rFonts w:cs="Arial"/>
          <w:b/>
          <w:sz w:val="28"/>
          <w:szCs w:val="28"/>
        </w:rPr>
        <w:t>práce</w:t>
      </w:r>
    </w:p>
    <w:p w:rsidR="00BC712C" w:rsidRPr="003E0EA3" w:rsidRDefault="00BC712C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>
        <w:rPr>
          <w:rFonts w:cs="Arial"/>
        </w:rPr>
        <w:t>DP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4" w:name="Text1"/>
    <w:p w:rsidR="00BC712C" w:rsidRPr="003E0EA3" w:rsidRDefault="00BC712C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Bc. Ivana Duchoňová</w:t>
      </w:r>
      <w:r>
        <w:rPr>
          <w:rFonts w:cs="Arial"/>
        </w:rPr>
        <w:fldChar w:fldCharType="end"/>
      </w:r>
      <w:bookmarkEnd w:id="4"/>
      <w:r>
        <w:rPr>
          <w:rFonts w:cs="Arial"/>
        </w:rPr>
        <w:tab/>
      </w:r>
      <w:bookmarkStart w:id="5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Ing. Marian Miklovič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2009/10</w:t>
      </w:r>
      <w:r>
        <w:rPr>
          <w:rFonts w:cs="Arial"/>
        </w:rPr>
        <w:fldChar w:fldCharType="end"/>
      </w:r>
      <w:bookmarkEnd w:id="6"/>
    </w:p>
    <w:p w:rsidR="00BC712C" w:rsidRPr="003E0EA3" w:rsidRDefault="00BC712C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>
        <w:rPr>
          <w:rFonts w:cs="Arial"/>
        </w:rPr>
        <w:t>DP</w:t>
      </w:r>
      <w:bookmarkEnd w:id="7"/>
      <w:r w:rsidRPr="003E0EA3">
        <w:rPr>
          <w:rFonts w:cs="Arial"/>
        </w:rPr>
        <w:t>:</w:t>
      </w:r>
    </w:p>
    <w:bookmarkStart w:id="8" w:name="Text4"/>
    <w:p w:rsidR="00BC712C" w:rsidRPr="003E0EA3" w:rsidRDefault="00BC712C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E27D5A">
        <w:rPr>
          <w:rFonts w:cs="Arial"/>
          <w:noProof/>
        </w:rPr>
        <w:t>Projekt zavádění bezpečnostních a ochranných opatření vůči nečlenským zemím EU</w:t>
      </w:r>
      <w:r>
        <w:rPr>
          <w:rFonts w:cs="Arial"/>
        </w:rPr>
        <w:fldChar w:fldCharType="end"/>
      </w:r>
      <w:bookmarkEnd w:id="8"/>
    </w:p>
    <w:p w:rsidR="00BC712C" w:rsidRDefault="00BC712C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BC712C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BC712C" w:rsidRPr="0024228F" w:rsidRDefault="00BC712C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BC712C" w:rsidRPr="003E0EA3" w:rsidRDefault="00BC712C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BC712C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712C" w:rsidRPr="003E0EA3" w:rsidRDefault="00BC712C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712C" w:rsidRDefault="00BC712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BC712C" w:rsidRPr="003E0EA3" w:rsidRDefault="00BC712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712C" w:rsidRDefault="00BC712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BC712C" w:rsidRPr="003E0EA3" w:rsidRDefault="00BC712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712C" w:rsidRDefault="00BC712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BC712C" w:rsidRPr="003E0EA3" w:rsidRDefault="00BC712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712C" w:rsidRDefault="00BC712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BC712C" w:rsidRPr="003E0EA3" w:rsidRDefault="00BC712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712C" w:rsidRDefault="00BC712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BC712C" w:rsidRPr="003E0EA3" w:rsidRDefault="00BC712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712C" w:rsidRDefault="00BC712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BC712C" w:rsidRPr="003E0EA3" w:rsidRDefault="00BC712C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BC712C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057DD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BC712C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E27D5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E27D5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BC712C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E27D5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E27D5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BC712C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bookmarkStart w:id="27" w:name="Text3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Default="00BC712C" w:rsidP="00E27D5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3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Default="00BC712C" w:rsidP="00E27D5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4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4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4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4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BC712C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bookmarkStart w:id="33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E27D5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E27D5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BC712C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9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E27D5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bookmarkStart w:id="40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E27D5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bookmarkStart w:id="41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bookmarkStart w:id="42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bookmarkStart w:id="43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bookmarkStart w:id="44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712C" w:rsidRPr="003E0EA3" w:rsidRDefault="00BC712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BC712C" w:rsidRPr="003E0EA3" w:rsidRDefault="00BC712C" w:rsidP="00672AA6">
      <w:pPr>
        <w:rPr>
          <w:rFonts w:cs="Arial"/>
        </w:rPr>
      </w:pPr>
    </w:p>
    <w:p w:rsidR="00BC712C" w:rsidRPr="003E0EA3" w:rsidRDefault="00BC712C" w:rsidP="00672AA6">
      <w:pPr>
        <w:rPr>
          <w:rFonts w:cs="Arial"/>
        </w:rPr>
      </w:pPr>
    </w:p>
    <w:p w:rsidR="00BC712C" w:rsidRDefault="00BC712C" w:rsidP="00672AA6">
      <w:pPr>
        <w:rPr>
          <w:rFonts w:cs="Arial"/>
        </w:rPr>
      </w:pPr>
    </w:p>
    <w:p w:rsidR="00BC712C" w:rsidRDefault="00BC712C" w:rsidP="00672AA6">
      <w:pPr>
        <w:rPr>
          <w:rFonts w:cs="Arial"/>
        </w:rPr>
      </w:pPr>
    </w:p>
    <w:p w:rsidR="00BC712C" w:rsidRPr="003E0EA3" w:rsidRDefault="00BC712C" w:rsidP="00672AA6">
      <w:pPr>
        <w:rPr>
          <w:rFonts w:cs="Arial"/>
        </w:rPr>
      </w:pPr>
    </w:p>
    <w:p w:rsidR="00BC712C" w:rsidRPr="003E0EA3" w:rsidRDefault="00BC712C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BC712C" w:rsidRPr="003E0EA3" w:rsidRDefault="00BC712C" w:rsidP="00672AA6">
      <w:pPr>
        <w:rPr>
          <w:rFonts w:cs="Arial"/>
        </w:rPr>
      </w:pPr>
    </w:p>
    <w:p w:rsidR="00BC712C" w:rsidRDefault="00BC712C" w:rsidP="00672AA6">
      <w:pPr>
        <w:rPr>
          <w:rFonts w:cs="Arial"/>
        </w:rPr>
      </w:pPr>
    </w:p>
    <w:p w:rsidR="00BC712C" w:rsidRDefault="00BC712C" w:rsidP="00672AA6">
      <w:pPr>
        <w:rPr>
          <w:rFonts w:cs="Arial"/>
        </w:rPr>
      </w:pPr>
    </w:p>
    <w:p w:rsidR="00BC712C" w:rsidRDefault="00BC712C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BC712C" w:rsidRDefault="00BC712C" w:rsidP="00672AA6">
      <w:pPr>
        <w:rPr>
          <w:rFonts w:cs="Arial"/>
        </w:rPr>
      </w:pPr>
    </w:p>
    <w:p w:rsidR="00BC712C" w:rsidRPr="003E0EA3" w:rsidRDefault="00BC712C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BC712C" w:rsidRPr="003E0EA3" w:rsidRDefault="00BC712C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BC712C" w:rsidRPr="00E62DEE" w:rsidTr="00E62DEE">
        <w:trPr>
          <w:trHeight w:val="6791"/>
        </w:trPr>
        <w:tc>
          <w:tcPr>
            <w:tcW w:w="9212" w:type="dxa"/>
          </w:tcPr>
          <w:bookmarkStart w:id="45" w:name="Text44"/>
          <w:p w:rsidR="00BC712C" w:rsidRPr="00057DD8" w:rsidRDefault="00BC712C" w:rsidP="00057DD8">
            <w:pPr>
              <w:rPr>
                <w:rFonts w:cs="Arial"/>
                <w:noProof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Pr="00057DD8">
              <w:rPr>
                <w:rFonts w:cs="Arial"/>
                <w:noProof/>
              </w:rPr>
              <w:t>Diplomová práce splňuje zadání, a proto doporučuji práci k obhajobě.</w:t>
            </w:r>
          </w:p>
          <w:p w:rsidR="00BC712C" w:rsidRPr="00057DD8" w:rsidRDefault="00BC712C" w:rsidP="00057DD8">
            <w:pPr>
              <w:rPr>
                <w:rFonts w:cs="Arial"/>
                <w:noProof/>
              </w:rPr>
            </w:pPr>
          </w:p>
          <w:p w:rsidR="00BC712C" w:rsidRPr="00057DD8" w:rsidRDefault="00BC712C" w:rsidP="00057DD8">
            <w:pPr>
              <w:rPr>
                <w:rFonts w:cs="Arial"/>
                <w:noProof/>
              </w:rPr>
            </w:pPr>
            <w:r w:rsidRPr="00057DD8">
              <w:rPr>
                <w:rFonts w:cs="Arial"/>
                <w:noProof/>
              </w:rPr>
              <w:t>K obsahu práce mám t</w:t>
            </w:r>
            <w:r>
              <w:rPr>
                <w:rFonts w:cs="Arial"/>
                <w:noProof/>
              </w:rPr>
              <w:t>u</w:t>
            </w:r>
            <w:r w:rsidRPr="00057DD8">
              <w:rPr>
                <w:rFonts w:cs="Arial"/>
                <w:noProof/>
              </w:rPr>
              <w:t>to připomínk</w:t>
            </w:r>
            <w:r>
              <w:rPr>
                <w:rFonts w:cs="Arial"/>
                <w:noProof/>
              </w:rPr>
              <w:t>u</w:t>
            </w:r>
            <w:r w:rsidRPr="00057DD8">
              <w:rPr>
                <w:rFonts w:cs="Arial"/>
                <w:noProof/>
              </w:rPr>
              <w:t>:</w:t>
            </w:r>
          </w:p>
          <w:p w:rsidR="00BC712C" w:rsidRPr="00057DD8" w:rsidRDefault="00BC712C" w:rsidP="00057DD8">
            <w:pPr>
              <w:rPr>
                <w:rFonts w:cs="Arial"/>
                <w:noProof/>
              </w:rPr>
            </w:pPr>
            <w:r w:rsidRPr="00057DD8">
              <w:rPr>
                <w:rFonts w:cs="Arial"/>
                <w:noProof/>
              </w:rPr>
              <w:t>-</w:t>
            </w:r>
            <w:r>
              <w:rPr>
                <w:rFonts w:cs="Arial"/>
                <w:noProof/>
              </w:rPr>
              <w:t xml:space="preserve"> </w:t>
            </w:r>
            <w:r w:rsidRPr="00057DD8">
              <w:rPr>
                <w:rFonts w:cs="Arial"/>
                <w:noProof/>
              </w:rPr>
              <w:t xml:space="preserve">v diplomové práci </w:t>
            </w:r>
            <w:r>
              <w:rPr>
                <w:rFonts w:cs="Arial"/>
                <w:noProof/>
              </w:rPr>
              <w:t>mohly být více využity zdroje EU týkající se bezpečnostních a ochranných opatření.</w:t>
            </w:r>
          </w:p>
          <w:p w:rsidR="00BC712C" w:rsidRDefault="00BC712C" w:rsidP="00057DD8">
            <w:pPr>
              <w:rPr>
                <w:rFonts w:cs="Arial"/>
                <w:noProof/>
              </w:rPr>
            </w:pPr>
          </w:p>
          <w:p w:rsidR="00BC712C" w:rsidRPr="00057DD8" w:rsidRDefault="00BC712C" w:rsidP="00057DD8">
            <w:pPr>
              <w:rPr>
                <w:rFonts w:cs="Arial"/>
                <w:noProof/>
              </w:rPr>
            </w:pPr>
            <w:r w:rsidRPr="00057DD8">
              <w:rPr>
                <w:rFonts w:cs="Arial"/>
                <w:noProof/>
              </w:rPr>
              <w:t>K obhajobě předkládám otázky:</w:t>
            </w:r>
          </w:p>
          <w:p w:rsidR="00BC712C" w:rsidRPr="00057DD8" w:rsidRDefault="00BC712C" w:rsidP="00057DD8">
            <w:pPr>
              <w:rPr>
                <w:rFonts w:cs="Arial"/>
                <w:noProof/>
              </w:rPr>
            </w:pPr>
            <w:r w:rsidRPr="00057DD8">
              <w:rPr>
                <w:rFonts w:cs="Arial"/>
                <w:noProof/>
              </w:rPr>
              <w:t>1.</w:t>
            </w:r>
            <w:r>
              <w:rPr>
                <w:rFonts w:cs="Arial"/>
                <w:noProof/>
              </w:rPr>
              <w:t xml:space="preserve"> Jak dle Vašeho názoru naloží celní správa s pracovníky "ušetřenými" při využití Vašeho modelu podpory pracovníků v celním řízení?</w:t>
            </w:r>
          </w:p>
          <w:p w:rsidR="00BC712C" w:rsidRPr="00E62DEE" w:rsidRDefault="00BC712C" w:rsidP="00057DD8">
            <w:pPr>
              <w:rPr>
                <w:rFonts w:cs="Arial"/>
              </w:rPr>
            </w:pPr>
            <w:r w:rsidRPr="00057DD8">
              <w:rPr>
                <w:rFonts w:cs="Arial"/>
                <w:noProof/>
              </w:rPr>
              <w:t>2.</w:t>
            </w:r>
            <w:r>
              <w:rPr>
                <w:rFonts w:cs="Arial"/>
                <w:noProof/>
              </w:rPr>
              <w:t xml:space="preserve"> Jaký předpokládáte další vývoj v oblasti uznávání certifikátů AEO v různých zemích mimo EU?</w:t>
            </w:r>
            <w:r w:rsidRPr="00E62DEE">
              <w:rPr>
                <w:rFonts w:cs="Arial"/>
              </w:rPr>
              <w:fldChar w:fldCharType="end"/>
            </w:r>
            <w:bookmarkEnd w:id="45"/>
          </w:p>
          <w:p w:rsidR="00BC712C" w:rsidRPr="00E62DEE" w:rsidRDefault="00BC712C" w:rsidP="00BF2112">
            <w:pPr>
              <w:rPr>
                <w:rFonts w:cs="Arial"/>
              </w:rPr>
            </w:pPr>
          </w:p>
        </w:tc>
      </w:tr>
    </w:tbl>
    <w:p w:rsidR="00BC712C" w:rsidRPr="003E0EA3" w:rsidRDefault="00BC712C" w:rsidP="00672AA6">
      <w:pPr>
        <w:rPr>
          <w:rFonts w:cs="Arial"/>
        </w:rPr>
      </w:pPr>
    </w:p>
    <w:p w:rsidR="00BC712C" w:rsidRPr="003E0EA3" w:rsidRDefault="00BC712C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>
        <w:rPr>
          <w:rFonts w:cs="Arial"/>
        </w:rPr>
        <w:t xml:space="preserve">diplomové </w:t>
      </w:r>
      <w:r w:rsidRPr="003E0EA3">
        <w:rPr>
          <w:rFonts w:cs="Arial"/>
        </w:rPr>
        <w:t>práce:</w:t>
      </w:r>
      <w:bookmarkStart w:id="46" w:name="Text36"/>
      <w:r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A - výborně</w:t>
      </w:r>
      <w:r>
        <w:rPr>
          <w:rFonts w:cs="Arial"/>
          <w:noProof/>
        </w:rPr>
        <w:t xml:space="preserve"> </w:t>
      </w:r>
      <w:r>
        <w:rPr>
          <w:rFonts w:cs="Arial"/>
        </w:rPr>
        <w:fldChar w:fldCharType="end"/>
      </w:r>
      <w:bookmarkEnd w:id="46"/>
    </w:p>
    <w:p w:rsidR="00BC712C" w:rsidRPr="003E0EA3" w:rsidRDefault="00BC712C" w:rsidP="00672AA6">
      <w:pPr>
        <w:rPr>
          <w:rFonts w:cs="Arial"/>
        </w:rPr>
      </w:pPr>
    </w:p>
    <w:p w:rsidR="00BC712C" w:rsidRPr="003E0EA3" w:rsidRDefault="00BC712C" w:rsidP="00672AA6">
      <w:pPr>
        <w:rPr>
          <w:rFonts w:cs="Arial"/>
        </w:rPr>
      </w:pPr>
    </w:p>
    <w:p w:rsidR="00BC712C" w:rsidRPr="003E0EA3" w:rsidRDefault="00BC712C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7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9.5.2010</w:t>
      </w:r>
      <w:r>
        <w:rPr>
          <w:rFonts w:cs="Arial"/>
        </w:rPr>
        <w:fldChar w:fldCharType="end"/>
      </w:r>
      <w:bookmarkEnd w:id="47"/>
    </w:p>
    <w:p w:rsidR="00BC712C" w:rsidRPr="003E0EA3" w:rsidRDefault="00BC712C" w:rsidP="00672AA6">
      <w:pPr>
        <w:rPr>
          <w:rFonts w:cs="Arial"/>
        </w:rPr>
      </w:pPr>
    </w:p>
    <w:p w:rsidR="00BC712C" w:rsidRPr="003E0EA3" w:rsidRDefault="00BC712C" w:rsidP="00672AA6">
      <w:pPr>
        <w:rPr>
          <w:rFonts w:cs="Arial"/>
        </w:rPr>
      </w:pPr>
    </w:p>
    <w:p w:rsidR="00BC712C" w:rsidRDefault="00BC712C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BC712C" w:rsidRPr="003E0EA3" w:rsidRDefault="00BC712C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>
        <w:rPr>
          <w:rFonts w:cs="Arial"/>
        </w:rPr>
        <w:t>DP</w:t>
      </w:r>
      <w:bookmarkEnd w:id="49"/>
    </w:p>
    <w:p w:rsidR="00BC712C" w:rsidRPr="003E0EA3" w:rsidRDefault="00BC712C" w:rsidP="00672AA6">
      <w:pPr>
        <w:rPr>
          <w:rFonts w:cs="Arial"/>
        </w:rPr>
      </w:pPr>
    </w:p>
    <w:p w:rsidR="00BC712C" w:rsidRPr="003E0EA3" w:rsidRDefault="00BC712C" w:rsidP="00672AA6">
      <w:pPr>
        <w:rPr>
          <w:rFonts w:cs="Arial"/>
        </w:rPr>
      </w:pPr>
    </w:p>
    <w:p w:rsidR="00BC712C" w:rsidRPr="003E0EA3" w:rsidRDefault="00BC712C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BC712C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BC712C" w:rsidRPr="003E0EA3" w:rsidRDefault="00BC712C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BC712C" w:rsidRPr="003E0EA3" w:rsidRDefault="00BC712C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BC712C" w:rsidRPr="003E0EA3" w:rsidRDefault="00BC712C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BC712C" w:rsidRPr="003E0EA3" w:rsidRDefault="00BC712C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BC712C" w:rsidRPr="003E0EA3" w:rsidRDefault="00BC712C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BC712C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BC712C" w:rsidRPr="003E0EA3" w:rsidRDefault="00BC712C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BC712C" w:rsidRPr="003E0EA3" w:rsidRDefault="00BC712C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BC712C" w:rsidRPr="003E0EA3" w:rsidRDefault="00BC712C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BC712C" w:rsidRPr="003E0EA3" w:rsidRDefault="00BC712C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BC712C" w:rsidRPr="003E0EA3" w:rsidRDefault="00BC712C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BC712C" w:rsidRPr="003E0EA3" w:rsidRDefault="00BC712C" w:rsidP="00672AA6">
      <w:pPr>
        <w:rPr>
          <w:rFonts w:cs="Arial"/>
        </w:rPr>
      </w:pPr>
    </w:p>
    <w:p w:rsidR="00BC712C" w:rsidRDefault="00BC712C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BC712C" w:rsidRPr="003E0EA3" w:rsidRDefault="00BC712C" w:rsidP="00672AA6">
      <w:pPr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BC712C" w:rsidRPr="003E0EA3" w:rsidRDefault="00BC712C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BC712C" w:rsidRPr="00901261" w:rsidTr="007111FF">
        <w:tc>
          <w:tcPr>
            <w:tcW w:w="2962" w:type="dxa"/>
          </w:tcPr>
          <w:p w:rsidR="00BC712C" w:rsidRPr="00901261" w:rsidRDefault="00BC712C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BC712C" w:rsidRPr="00901261" w:rsidRDefault="00BC712C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BC712C" w:rsidRPr="00901261" w:rsidRDefault="00BC712C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BC712C" w:rsidRPr="00901261" w:rsidTr="007111FF">
        <w:tc>
          <w:tcPr>
            <w:tcW w:w="2962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BC712C" w:rsidRPr="00901261" w:rsidTr="007111FF">
        <w:tc>
          <w:tcPr>
            <w:tcW w:w="2962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BC712C" w:rsidRPr="00901261" w:rsidTr="007111FF">
        <w:tc>
          <w:tcPr>
            <w:tcW w:w="2962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BC712C" w:rsidRPr="00901261" w:rsidTr="007111FF">
        <w:tc>
          <w:tcPr>
            <w:tcW w:w="2962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BC712C" w:rsidRPr="00901261" w:rsidTr="007111FF">
        <w:tc>
          <w:tcPr>
            <w:tcW w:w="2962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BC712C" w:rsidRPr="00901261" w:rsidTr="007111FF">
        <w:tc>
          <w:tcPr>
            <w:tcW w:w="2962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BC712C" w:rsidRPr="00901261" w:rsidRDefault="00BC712C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BC712C" w:rsidRPr="003E0EA3" w:rsidRDefault="00BC712C" w:rsidP="00672AA6">
      <w:pPr>
        <w:rPr>
          <w:rFonts w:cs="Arial"/>
        </w:rPr>
      </w:pPr>
    </w:p>
    <w:p w:rsidR="00BC712C" w:rsidRPr="003E0EA3" w:rsidRDefault="00BC712C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BC712C" w:rsidRPr="006F4C7C" w:rsidRDefault="00BC712C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BC712C" w:rsidRPr="009A3EC5" w:rsidRDefault="00BC712C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BC712C" w:rsidRPr="006F4C7C" w:rsidRDefault="00BC712C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BC712C" w:rsidRPr="009A3EC5" w:rsidRDefault="00BC712C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BC712C" w:rsidRPr="009A3EC5" w:rsidRDefault="00BC712C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BC712C" w:rsidRPr="009A3EC5" w:rsidRDefault="00BC712C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BC712C" w:rsidRPr="006F4C7C" w:rsidRDefault="00BC712C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část)</w:t>
      </w:r>
    </w:p>
    <w:p w:rsidR="00BC712C" w:rsidRPr="009A3EC5" w:rsidRDefault="00BC712C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>
        <w:rPr>
          <w:rFonts w:cs="Arial"/>
        </w:rPr>
        <w:t> </w:t>
      </w:r>
      <w:r w:rsidRPr="009A3EC5">
        <w:rPr>
          <w:rFonts w:cs="Arial"/>
        </w:rPr>
        <w:t>analýzy, jako východisko pro řešící část.</w:t>
      </w:r>
    </w:p>
    <w:p w:rsidR="00BC712C" w:rsidRPr="009A3EC5" w:rsidRDefault="00BC712C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BC712C" w:rsidRPr="009A3EC5" w:rsidRDefault="00BC712C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BC712C" w:rsidRPr="009A3EC5" w:rsidRDefault="00BC712C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BC712C" w:rsidRPr="009A3EC5" w:rsidRDefault="00BC712C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BC712C" w:rsidRPr="003E0EA3" w:rsidRDefault="00BC712C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BC712C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33730"/>
    <w:rsid w:val="000361BB"/>
    <w:rsid w:val="000545D6"/>
    <w:rsid w:val="00057DD8"/>
    <w:rsid w:val="000B2553"/>
    <w:rsid w:val="00104E4E"/>
    <w:rsid w:val="0019625F"/>
    <w:rsid w:val="00205609"/>
    <w:rsid w:val="0024228F"/>
    <w:rsid w:val="002E7754"/>
    <w:rsid w:val="0034679B"/>
    <w:rsid w:val="003758C3"/>
    <w:rsid w:val="003E0EA3"/>
    <w:rsid w:val="0048136A"/>
    <w:rsid w:val="005142BA"/>
    <w:rsid w:val="00547C9E"/>
    <w:rsid w:val="005651F6"/>
    <w:rsid w:val="005710CB"/>
    <w:rsid w:val="00572918"/>
    <w:rsid w:val="00601E2A"/>
    <w:rsid w:val="00654CF4"/>
    <w:rsid w:val="00672AA6"/>
    <w:rsid w:val="00682A83"/>
    <w:rsid w:val="006A6A25"/>
    <w:rsid w:val="006F4C7C"/>
    <w:rsid w:val="007111FF"/>
    <w:rsid w:val="008B62D2"/>
    <w:rsid w:val="008C2EF2"/>
    <w:rsid w:val="00901261"/>
    <w:rsid w:val="00922D8C"/>
    <w:rsid w:val="00964D31"/>
    <w:rsid w:val="009736BB"/>
    <w:rsid w:val="009A3EC5"/>
    <w:rsid w:val="00A83D61"/>
    <w:rsid w:val="00AB7461"/>
    <w:rsid w:val="00BC712C"/>
    <w:rsid w:val="00BF2112"/>
    <w:rsid w:val="00C15870"/>
    <w:rsid w:val="00C26E0A"/>
    <w:rsid w:val="00C3379C"/>
    <w:rsid w:val="00CB1049"/>
    <w:rsid w:val="00D30CF1"/>
    <w:rsid w:val="00D90186"/>
    <w:rsid w:val="00DA0F09"/>
    <w:rsid w:val="00E24748"/>
    <w:rsid w:val="00E27D5A"/>
    <w:rsid w:val="00E35EF9"/>
    <w:rsid w:val="00E575E8"/>
    <w:rsid w:val="00E62DEE"/>
    <w:rsid w:val="00EE7E96"/>
    <w:rsid w:val="00F035CD"/>
    <w:rsid w:val="00F377AD"/>
    <w:rsid w:val="00F613E3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F2112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30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D8A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666</Words>
  <Characters>3931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slamenikova</cp:lastModifiedBy>
  <cp:revision>2</cp:revision>
  <cp:lastPrinted>2010-05-10T14:06:00Z</cp:lastPrinted>
  <dcterms:created xsi:type="dcterms:W3CDTF">2010-05-10T14:07:00Z</dcterms:created>
  <dcterms:modified xsi:type="dcterms:W3CDTF">2010-05-10T14:07:00Z</dcterms:modified>
</cp:coreProperties>
</file>