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56D" w:rsidRDefault="001F056D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6" style="position:absolute;z-index:251660800" from="296.85pt,11.9pt" to="448.1pt,11.9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Příloha k protokolu o SZZ č.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Student/diplomant   Roman Zatloukal</w:t>
      </w:r>
    </w:p>
    <w:p w:rsidR="001F056D" w:rsidRDefault="001F056D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8" style="position:absolute;z-index:251654656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6182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Vysoká škola :</w:t>
      </w:r>
      <w:r>
        <w:rPr>
          <w:rFonts w:ascii="Arial" w:hAnsi="Arial"/>
          <w:sz w:val="20"/>
        </w:rPr>
        <w:tab/>
        <w:t>Univerzita Tomáše Bati ve Zlíně</w:t>
      </w:r>
    </w:p>
    <w:p w:rsidR="001F056D" w:rsidRDefault="001F056D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Fakulta: </w:t>
      </w:r>
      <w:r>
        <w:rPr>
          <w:rFonts w:ascii="Arial" w:hAnsi="Arial"/>
          <w:sz w:val="20"/>
          <w:u w:val="single"/>
        </w:rPr>
        <w:t>Fakulta technologická</w:t>
      </w: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sz w:val="20"/>
          <w:u w:val="single"/>
        </w:rPr>
        <w:tab/>
        <w:t xml:space="preserve">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1F056D" w:rsidRDefault="001F056D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0" style="position:absolute;z-index:25166284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56704" from="44.4pt,10.85pt" to="224.4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Ústav: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Ústav výrobního inženýrství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Aprobace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1F056D" w:rsidRDefault="001F056D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2" style="position:absolute;z-index:251658752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Datum odevzdání posudku 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1F056D" w:rsidRDefault="001F056D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Bakalářské práce  </w:t>
      </w:r>
    </w:p>
    <w:p w:rsidR="001F056D" w:rsidRDefault="001F056D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3" style="position:absolute;z-index:251663872" from="296.85pt,20.15pt" to="445.1pt,20.2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Vedoucí *)  </w:t>
      </w:r>
      <w:r>
        <w:rPr>
          <w:rFonts w:ascii="Arial" w:hAnsi="Arial"/>
          <w:sz w:val="20"/>
        </w:rPr>
        <w:tab/>
        <w:t>Ing. Kamil Kyas</w:t>
      </w:r>
    </w:p>
    <w:p w:rsidR="001F056D" w:rsidRDefault="001F056D">
      <w:pPr>
        <w:ind w:left="4248" w:firstLine="708"/>
        <w:rPr>
          <w:rFonts w:ascii="Arial" w:hAnsi="Arial"/>
          <w:sz w:val="20"/>
        </w:rPr>
      </w:pPr>
    </w:p>
    <w:p w:rsidR="001F056D" w:rsidRDefault="001F056D">
      <w:pPr>
        <w:jc w:val="center"/>
        <w:rPr>
          <w:rFonts w:ascii="Arial" w:hAnsi="Arial"/>
          <w:b/>
          <w:spacing w:val="62"/>
          <w:sz w:val="28"/>
        </w:rPr>
      </w:pPr>
    </w:p>
    <w:p w:rsidR="001F056D" w:rsidRDefault="001F056D">
      <w:pPr>
        <w:jc w:val="center"/>
        <w:rPr>
          <w:rFonts w:ascii="Arial" w:hAnsi="Arial"/>
          <w:b/>
          <w:caps/>
          <w:spacing w:val="62"/>
          <w:sz w:val="28"/>
        </w:rPr>
      </w:pPr>
      <w:r>
        <w:rPr>
          <w:rFonts w:ascii="Arial" w:hAnsi="Arial"/>
          <w:b/>
          <w:spacing w:val="62"/>
          <w:sz w:val="28"/>
        </w:rPr>
        <w:t>P</w:t>
      </w:r>
      <w:r>
        <w:rPr>
          <w:rFonts w:ascii="Arial" w:hAnsi="Arial"/>
          <w:b/>
          <w:caps/>
          <w:spacing w:val="62"/>
          <w:sz w:val="28"/>
        </w:rPr>
        <w:t>osudek bakalářské práce</w:t>
      </w:r>
    </w:p>
    <w:p w:rsidR="001F056D" w:rsidRDefault="001F056D">
      <w:pPr>
        <w:jc w:val="center"/>
        <w:rPr>
          <w:rFonts w:ascii="Arial" w:hAnsi="Arial"/>
          <w:b/>
          <w:caps/>
          <w:spacing w:val="62"/>
          <w:sz w:val="28"/>
        </w:rPr>
      </w:pPr>
    </w:p>
    <w:p w:rsidR="001F056D" w:rsidRDefault="001F056D" w:rsidP="00B82BED">
      <w:pPr>
        <w:jc w:val="center"/>
        <w:rPr>
          <w:rFonts w:ascii="Arial" w:hAnsi="Arial" w:cs="Arial"/>
          <w:b/>
        </w:rPr>
      </w:pPr>
      <w:r w:rsidRPr="00B82BED">
        <w:rPr>
          <w:rFonts w:ascii="Arial" w:hAnsi="Arial" w:cs="Arial"/>
          <w:b/>
        </w:rPr>
        <w:t>TECHNOLOGIE VÝROBY ŘADÍCÍ PÁKY PRO SPORTOVNÍ AUTOMOBILY</w:t>
      </w:r>
    </w:p>
    <w:p w:rsidR="001F056D" w:rsidRPr="00B82BED" w:rsidRDefault="001F056D" w:rsidP="00B82BED">
      <w:pPr>
        <w:jc w:val="center"/>
        <w:rPr>
          <w:rFonts w:ascii="Arial" w:hAnsi="Arial" w:cs="Arial"/>
          <w:b/>
        </w:rPr>
      </w:pPr>
    </w:p>
    <w:p w:rsidR="001F056D" w:rsidRDefault="001F056D" w:rsidP="00B82BED">
      <w:pPr>
        <w:jc w:val="center"/>
      </w:pPr>
      <w:r>
        <w:t xml:space="preserve"> (téma)</w:t>
      </w:r>
    </w:p>
    <w:p w:rsidR="001F056D" w:rsidRDefault="001F056D" w:rsidP="00715C8B">
      <w:pPr>
        <w:jc w:val="both"/>
        <w:rPr>
          <w:sz w:val="22"/>
          <w:szCs w:val="22"/>
        </w:rPr>
      </w:pPr>
    </w:p>
    <w:p w:rsidR="001F056D" w:rsidRDefault="001F056D" w:rsidP="00B82BED">
      <w:pPr>
        <w:jc w:val="both"/>
        <w:rPr>
          <w:sz w:val="22"/>
          <w:szCs w:val="22"/>
        </w:rPr>
      </w:pPr>
      <w:r>
        <w:rPr>
          <w:sz w:val="22"/>
          <w:szCs w:val="22"/>
        </w:rPr>
        <w:t>Cílem bakalářské práce bylo zdokumentovat technologii výroby  rukojeti řadící páky pro závodní automobily. Bakalář</w:t>
      </w:r>
      <w:r w:rsidRPr="005727F6">
        <w:rPr>
          <w:sz w:val="22"/>
          <w:szCs w:val="22"/>
        </w:rPr>
        <w:t xml:space="preserve"> vypracoval literární </w:t>
      </w:r>
      <w:r>
        <w:rPr>
          <w:sz w:val="22"/>
          <w:szCs w:val="22"/>
        </w:rPr>
        <w:t xml:space="preserve">studii na dané téma, kde popsal druhy kompozitních materiálů a jejich vlastnosti, dále zhotovil přehled jednotlivých druhů technologií k výrobě produktů z kompozitů. </w:t>
      </w:r>
    </w:p>
    <w:p w:rsidR="001F056D" w:rsidRDefault="001F056D" w:rsidP="00B82BED">
      <w:pPr>
        <w:jc w:val="both"/>
        <w:rPr>
          <w:sz w:val="22"/>
          <w:szCs w:val="22"/>
        </w:rPr>
      </w:pPr>
    </w:p>
    <w:p w:rsidR="001F056D" w:rsidRDefault="001F056D" w:rsidP="00B82BED">
      <w:pPr>
        <w:jc w:val="both"/>
        <w:rPr>
          <w:sz w:val="22"/>
          <w:szCs w:val="22"/>
        </w:rPr>
      </w:pPr>
      <w:r>
        <w:t xml:space="preserve">V praktické části práce student vytvořil vlastní designový návrh výrobku, který doložil 3D modelem. Před samotnou konstrukcí formy student provedl několik konstrukčních návrhů uspořádání formy, z nichž vybral jeden, který realizoval v této práci. </w:t>
      </w:r>
      <w:r>
        <w:rPr>
          <w:sz w:val="22"/>
          <w:szCs w:val="22"/>
        </w:rPr>
        <w:t xml:space="preserve">Dále detailně vylíčil dílčí postupy výroby a informoval o vlastnostech použitých materiálů. </w:t>
      </w:r>
    </w:p>
    <w:p w:rsidR="001F056D" w:rsidRDefault="001F056D" w:rsidP="00B82BED">
      <w:pPr>
        <w:jc w:val="both"/>
        <w:rPr>
          <w:sz w:val="22"/>
          <w:szCs w:val="22"/>
        </w:rPr>
      </w:pPr>
    </w:p>
    <w:p w:rsidR="001F056D" w:rsidRDefault="001F056D" w:rsidP="00B82BED">
      <w:pPr>
        <w:jc w:val="both"/>
        <w:rPr>
          <w:sz w:val="22"/>
          <w:szCs w:val="22"/>
        </w:rPr>
      </w:pPr>
      <w:r>
        <w:rPr>
          <w:sz w:val="22"/>
          <w:szCs w:val="22"/>
        </w:rPr>
        <w:t>Jelikož se jedná o kusovou výrobu, forma se skládá ze tří částí, avšak tato jednoduchost nemá vliv na kvalitu výrobku. Při postupu výroby nebylo opomenuto nic, co by vedlo k nefunkčnosti konečného produktu.</w:t>
      </w:r>
    </w:p>
    <w:p w:rsidR="001F056D" w:rsidRDefault="001F056D" w:rsidP="00B82BED">
      <w:pPr>
        <w:jc w:val="both"/>
        <w:rPr>
          <w:sz w:val="22"/>
          <w:szCs w:val="22"/>
        </w:rPr>
      </w:pPr>
    </w:p>
    <w:p w:rsidR="001F056D" w:rsidRDefault="001F056D" w:rsidP="00B82BED">
      <w:pPr>
        <w:jc w:val="both"/>
      </w:pPr>
      <w:r>
        <w:t>Dosažené poznatky o výrobě touto technologií lze bez problémů aplikovat na podobné díly používané zejména při kusové a malosériové výrobě nejen v automobilovém průmyslu.</w:t>
      </w:r>
    </w:p>
    <w:p w:rsidR="001F056D" w:rsidRPr="0016686F" w:rsidRDefault="001F056D" w:rsidP="00B82BED">
      <w:pPr>
        <w:jc w:val="both"/>
        <w:rPr>
          <w:sz w:val="22"/>
          <w:szCs w:val="22"/>
        </w:rPr>
      </w:pPr>
    </w:p>
    <w:p w:rsidR="001F056D" w:rsidRDefault="001F056D" w:rsidP="00B82BED">
      <w:pPr>
        <w:jc w:val="both"/>
      </w:pPr>
      <w:r>
        <w:t xml:space="preserve">Student pracoval na splnění zadání velmi </w:t>
      </w:r>
      <w:r w:rsidRPr="00B82BED">
        <w:rPr>
          <w:bCs/>
          <w:sz w:val="22"/>
          <w:szCs w:val="22"/>
        </w:rPr>
        <w:t>iniciativně, samostatně</w:t>
      </w:r>
      <w:r>
        <w:rPr>
          <w:bCs/>
          <w:sz w:val="22"/>
          <w:szCs w:val="22"/>
        </w:rPr>
        <w:t>,</w:t>
      </w:r>
      <w:r>
        <w:t xml:space="preserve"> svědomitě a prokázal schopnost řešit jak technické, tak i organizační úkoly. Výsledkem tohoto úsilí jsou pak reálné výrobky rukojetí řadící páky z kompozitního materiálu.</w:t>
      </w:r>
    </w:p>
    <w:p w:rsidR="001F056D" w:rsidRDefault="001F056D" w:rsidP="00B82BED">
      <w:pPr>
        <w:jc w:val="both"/>
      </w:pPr>
    </w:p>
    <w:p w:rsidR="001F056D" w:rsidRDefault="001F056D" w:rsidP="00B82BED">
      <w:pPr>
        <w:jc w:val="both"/>
      </w:pPr>
      <w:r>
        <w:t>Přece jen mohl lépe zhodnotit vybranou technologii a porovnat s ostatními, z tohoto důvodu navrhuji:</w:t>
      </w:r>
    </w:p>
    <w:p w:rsidR="001F056D" w:rsidRDefault="001F056D" w:rsidP="00B82BED">
      <w:pPr>
        <w:jc w:val="both"/>
        <w:rPr>
          <w:rFonts w:ascii="Arial" w:hAnsi="Arial"/>
          <w:b/>
          <w:caps/>
          <w:sz w:val="20"/>
        </w:rPr>
      </w:pPr>
    </w:p>
    <w:p w:rsidR="001F056D" w:rsidRDefault="001F056D" w:rsidP="00B82BED">
      <w:pPr>
        <w:jc w:val="both"/>
        <w:rPr>
          <w:rFonts w:ascii="Arial" w:hAnsi="Arial"/>
          <w:b/>
          <w:caps/>
          <w:sz w:val="20"/>
        </w:rPr>
      </w:pPr>
    </w:p>
    <w:p w:rsidR="001F056D" w:rsidRDefault="001F056D" w:rsidP="00BB3652">
      <w:pPr>
        <w:jc w:val="center"/>
      </w:pPr>
    </w:p>
    <w:p w:rsidR="001F056D" w:rsidRDefault="001F056D" w:rsidP="00BB3652">
      <w:pPr>
        <w:jc w:val="center"/>
      </w:pPr>
    </w:p>
    <w:p w:rsidR="001F056D" w:rsidRDefault="001F056D" w:rsidP="00BB3652">
      <w:pPr>
        <w:jc w:val="center"/>
      </w:pPr>
    </w:p>
    <w:p w:rsidR="001F056D" w:rsidRDefault="001F056D" w:rsidP="00BB3652">
      <w:pPr>
        <w:jc w:val="center"/>
      </w:pPr>
    </w:p>
    <w:p w:rsidR="001F056D" w:rsidRPr="00BB3652" w:rsidRDefault="001F056D" w:rsidP="00BB3652">
      <w:pPr>
        <w:jc w:val="center"/>
        <w:rPr>
          <w:rFonts w:ascii="Arial" w:hAnsi="Arial"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</w:p>
    <w:p w:rsidR="001F056D" w:rsidRDefault="001F056D">
      <w:pPr>
        <w:rPr>
          <w:rFonts w:ascii="Arial" w:hAnsi="Arial"/>
          <w:b/>
          <w:sz w:val="20"/>
        </w:rPr>
      </w:pPr>
      <w:r>
        <w:rPr>
          <w:noProof/>
        </w:rPr>
        <w:pict>
          <v:line id="_x0000_s1034" style="position:absolute;z-index:251659776" from="296.4pt,16.15pt" to="538.7pt,16.2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b/>
          <w:sz w:val="20"/>
        </w:rPr>
        <w:t>Návrh na klasifikaci bakalářské práce: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  <w:t>B - velmi dobře</w:t>
      </w:r>
    </w:p>
    <w:p w:rsidR="001F056D" w:rsidRDefault="001F056D">
      <w:pPr>
        <w:rPr>
          <w:rFonts w:ascii="Arial" w:hAnsi="Arial"/>
          <w:sz w:val="20"/>
          <w:u w:val="single"/>
        </w:rPr>
      </w:pPr>
    </w:p>
    <w:p w:rsidR="001F056D" w:rsidRDefault="001F056D">
      <w:pPr>
        <w:rPr>
          <w:rFonts w:ascii="Arial" w:hAnsi="Arial"/>
          <w:sz w:val="20"/>
        </w:rPr>
      </w:pPr>
    </w:p>
    <w:p w:rsidR="001F056D" w:rsidRDefault="001F056D">
      <w:pPr>
        <w:rPr>
          <w:rFonts w:ascii="Arial" w:hAnsi="Arial"/>
          <w:sz w:val="20"/>
        </w:rPr>
      </w:pPr>
    </w:p>
    <w:p w:rsidR="001F056D" w:rsidRDefault="001F056D">
      <w:pPr>
        <w:rPr>
          <w:rFonts w:ascii="Arial" w:hAnsi="Arial"/>
          <w:sz w:val="20"/>
        </w:rPr>
      </w:pPr>
    </w:p>
    <w:p w:rsidR="001F056D" w:rsidRDefault="001F056D">
      <w:pPr>
        <w:rPr>
          <w:rFonts w:ascii="Arial" w:hAnsi="Arial"/>
          <w:sz w:val="20"/>
        </w:rPr>
      </w:pPr>
    </w:p>
    <w:p w:rsidR="001F056D" w:rsidRDefault="001F056D">
      <w:pPr>
        <w:rPr>
          <w:rFonts w:ascii="Arial" w:hAnsi="Arial"/>
          <w:sz w:val="20"/>
        </w:rPr>
      </w:pPr>
      <w:r>
        <w:rPr>
          <w:noProof/>
        </w:rPr>
        <w:pict>
          <v:line id="_x0000_s1035" style="position:absolute;z-index:251651584" from="158.25pt,9.3pt" to="423.35pt,9.35pt" strokeweight="1pt">
            <v:stroke startarrowwidth="narrow" startarrowlength="long" endarrowwidth="narrow" endarrowlength="long"/>
          </v:line>
        </w:pict>
      </w:r>
    </w:p>
    <w:p w:rsidR="001F056D" w:rsidRDefault="001F056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podpis vedoucího bakalářské práce</w:t>
      </w:r>
    </w:p>
    <w:p w:rsidR="001F056D" w:rsidRDefault="001F056D">
      <w:pPr>
        <w:rPr>
          <w:rFonts w:ascii="Arial" w:hAnsi="Arial"/>
          <w:sz w:val="20"/>
        </w:rPr>
      </w:pPr>
    </w:p>
    <w:p w:rsidR="001F056D" w:rsidRDefault="001F056D">
      <w:pPr>
        <w:rPr>
          <w:rFonts w:ascii="Arial" w:hAnsi="Arial"/>
          <w:sz w:val="20"/>
        </w:rPr>
      </w:pPr>
    </w:p>
    <w:p w:rsidR="001F056D" w:rsidRDefault="001F056D">
      <w:pPr>
        <w:rPr>
          <w:rFonts w:ascii="Arial" w:hAnsi="Arial"/>
          <w:sz w:val="20"/>
        </w:rPr>
      </w:pPr>
    </w:p>
    <w:p w:rsidR="001F056D" w:rsidRDefault="001F056D">
      <w:pPr>
        <w:rPr>
          <w:rFonts w:ascii="Arial" w:hAnsi="Arial"/>
          <w:sz w:val="20"/>
        </w:rPr>
      </w:pPr>
      <w:r>
        <w:rPr>
          <w:noProof/>
        </w:rPr>
        <w:pict>
          <v:line id="_x0000_s1036" style="position:absolute;z-index:251657728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7" style="position:absolute;z-index:251655680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53632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 xml:space="preserve">    Ve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dne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1F056D" w:rsidRDefault="001F056D">
      <w:pPr>
        <w:rPr>
          <w:rFonts w:ascii="Arial" w:hAnsi="Arial"/>
          <w:sz w:val="20"/>
        </w:rPr>
      </w:pPr>
    </w:p>
    <w:p w:rsidR="001F056D" w:rsidRDefault="001F056D">
      <w:pPr>
        <w:rPr>
          <w:rFonts w:ascii="Arial" w:hAnsi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1F056D">
        <w:tc>
          <w:tcPr>
            <w:tcW w:w="1842" w:type="dxa"/>
            <w:tcBorders>
              <w:top w:val="single" w:sz="6" w:space="0" w:color="auto"/>
            </w:tcBorders>
          </w:tcPr>
          <w:p w:rsidR="001F056D" w:rsidRDefault="001F056D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1F056D" w:rsidRDefault="001F056D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1F056D" w:rsidRPr="00A05D7A" w:rsidRDefault="001F056D">
            <w:pPr>
              <w:jc w:val="center"/>
              <w:rPr>
                <w:rFonts w:ascii="Arial" w:hAnsi="Arial"/>
                <w:sz w:val="20"/>
              </w:rPr>
            </w:pPr>
            <w:r w:rsidRPr="00A05D7A">
              <w:rPr>
                <w:rFonts w:ascii="Arial" w:hAnsi="Arial"/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1F056D" w:rsidRDefault="001F056D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1F056D" w:rsidRDefault="001F056D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   uspokojivě</w:t>
            </w:r>
          </w:p>
        </w:tc>
      </w:tr>
      <w:tr w:rsidR="001F056D">
        <w:tc>
          <w:tcPr>
            <w:tcW w:w="1842" w:type="dxa"/>
            <w:tcBorders>
              <w:bottom w:val="single" w:sz="6" w:space="0" w:color="auto"/>
            </w:tcBorders>
          </w:tcPr>
          <w:p w:rsidR="001F056D" w:rsidRDefault="001F056D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1F056D" w:rsidRDefault="001F056D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1F056D" w:rsidRDefault="001F056D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1F056D" w:rsidRDefault="001F056D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1F056D" w:rsidRDefault="001F056D" w:rsidP="00320661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F056D" w:rsidRDefault="001F056D"/>
    <w:sectPr w:rsidR="001F056D" w:rsidSect="00F60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06432"/>
    <w:rsid w:val="000A40F1"/>
    <w:rsid w:val="000A4677"/>
    <w:rsid w:val="000A4FAE"/>
    <w:rsid w:val="000C3FB9"/>
    <w:rsid w:val="000D2DBE"/>
    <w:rsid w:val="000E45FE"/>
    <w:rsid w:val="000F5512"/>
    <w:rsid w:val="00103738"/>
    <w:rsid w:val="00113B12"/>
    <w:rsid w:val="00130FB3"/>
    <w:rsid w:val="00134C39"/>
    <w:rsid w:val="00154DAF"/>
    <w:rsid w:val="00157567"/>
    <w:rsid w:val="00160346"/>
    <w:rsid w:val="0016686F"/>
    <w:rsid w:val="001733D4"/>
    <w:rsid w:val="00193B92"/>
    <w:rsid w:val="001A2961"/>
    <w:rsid w:val="001B1F55"/>
    <w:rsid w:val="001E2616"/>
    <w:rsid w:val="001F056D"/>
    <w:rsid w:val="00203B28"/>
    <w:rsid w:val="00224CBB"/>
    <w:rsid w:val="00226512"/>
    <w:rsid w:val="0022759F"/>
    <w:rsid w:val="0023700A"/>
    <w:rsid w:val="002451B3"/>
    <w:rsid w:val="00262FA4"/>
    <w:rsid w:val="002750A5"/>
    <w:rsid w:val="002855E0"/>
    <w:rsid w:val="002B5316"/>
    <w:rsid w:val="002D52A5"/>
    <w:rsid w:val="002F3635"/>
    <w:rsid w:val="00306D4C"/>
    <w:rsid w:val="00312761"/>
    <w:rsid w:val="00312C7D"/>
    <w:rsid w:val="00320661"/>
    <w:rsid w:val="00334805"/>
    <w:rsid w:val="00346CDA"/>
    <w:rsid w:val="00384F62"/>
    <w:rsid w:val="003E2EE9"/>
    <w:rsid w:val="00455C40"/>
    <w:rsid w:val="004716E1"/>
    <w:rsid w:val="00472A44"/>
    <w:rsid w:val="00497741"/>
    <w:rsid w:val="004B27A7"/>
    <w:rsid w:val="004B640D"/>
    <w:rsid w:val="004C0F39"/>
    <w:rsid w:val="004C76A6"/>
    <w:rsid w:val="00544FB2"/>
    <w:rsid w:val="00563D7F"/>
    <w:rsid w:val="005727F6"/>
    <w:rsid w:val="00582966"/>
    <w:rsid w:val="00590223"/>
    <w:rsid w:val="005A7C2B"/>
    <w:rsid w:val="006006AE"/>
    <w:rsid w:val="00602F6F"/>
    <w:rsid w:val="006039BB"/>
    <w:rsid w:val="0061730F"/>
    <w:rsid w:val="00640885"/>
    <w:rsid w:val="0065623F"/>
    <w:rsid w:val="0067480C"/>
    <w:rsid w:val="00694D04"/>
    <w:rsid w:val="006D477B"/>
    <w:rsid w:val="006E5E79"/>
    <w:rsid w:val="00715C8B"/>
    <w:rsid w:val="00751452"/>
    <w:rsid w:val="00770FD2"/>
    <w:rsid w:val="00781EDD"/>
    <w:rsid w:val="0078677B"/>
    <w:rsid w:val="007902DE"/>
    <w:rsid w:val="007A0F35"/>
    <w:rsid w:val="007B3ACE"/>
    <w:rsid w:val="00800D90"/>
    <w:rsid w:val="00805B08"/>
    <w:rsid w:val="00813B2C"/>
    <w:rsid w:val="00817F8F"/>
    <w:rsid w:val="008205F0"/>
    <w:rsid w:val="00831964"/>
    <w:rsid w:val="00832D22"/>
    <w:rsid w:val="0083339D"/>
    <w:rsid w:val="00864FD8"/>
    <w:rsid w:val="00890166"/>
    <w:rsid w:val="00892700"/>
    <w:rsid w:val="008A0667"/>
    <w:rsid w:val="009A11F9"/>
    <w:rsid w:val="009A23E3"/>
    <w:rsid w:val="009C152C"/>
    <w:rsid w:val="009E598A"/>
    <w:rsid w:val="00A003C9"/>
    <w:rsid w:val="00A05D7A"/>
    <w:rsid w:val="00A34011"/>
    <w:rsid w:val="00A43EFE"/>
    <w:rsid w:val="00A52A5E"/>
    <w:rsid w:val="00A57295"/>
    <w:rsid w:val="00A76A51"/>
    <w:rsid w:val="00A9061B"/>
    <w:rsid w:val="00A9451D"/>
    <w:rsid w:val="00AF713F"/>
    <w:rsid w:val="00B10E82"/>
    <w:rsid w:val="00B4378A"/>
    <w:rsid w:val="00B46FE1"/>
    <w:rsid w:val="00B50E78"/>
    <w:rsid w:val="00B63A3C"/>
    <w:rsid w:val="00B65B98"/>
    <w:rsid w:val="00B67F8E"/>
    <w:rsid w:val="00B82BED"/>
    <w:rsid w:val="00B93DDD"/>
    <w:rsid w:val="00B9614A"/>
    <w:rsid w:val="00BB3652"/>
    <w:rsid w:val="00BB5547"/>
    <w:rsid w:val="00BD5FA4"/>
    <w:rsid w:val="00BD7936"/>
    <w:rsid w:val="00BE0256"/>
    <w:rsid w:val="00BE79CD"/>
    <w:rsid w:val="00C47086"/>
    <w:rsid w:val="00C51049"/>
    <w:rsid w:val="00C85902"/>
    <w:rsid w:val="00C869CF"/>
    <w:rsid w:val="00CA0D46"/>
    <w:rsid w:val="00CA298C"/>
    <w:rsid w:val="00CB3804"/>
    <w:rsid w:val="00CB7D41"/>
    <w:rsid w:val="00CC17A5"/>
    <w:rsid w:val="00CD6ACC"/>
    <w:rsid w:val="00CE05CC"/>
    <w:rsid w:val="00CE54A1"/>
    <w:rsid w:val="00CF15C0"/>
    <w:rsid w:val="00D00276"/>
    <w:rsid w:val="00D11B24"/>
    <w:rsid w:val="00D35DD0"/>
    <w:rsid w:val="00D53DA7"/>
    <w:rsid w:val="00D91996"/>
    <w:rsid w:val="00D941BB"/>
    <w:rsid w:val="00DC0160"/>
    <w:rsid w:val="00DC487B"/>
    <w:rsid w:val="00DE5159"/>
    <w:rsid w:val="00E06C20"/>
    <w:rsid w:val="00E12764"/>
    <w:rsid w:val="00E2431F"/>
    <w:rsid w:val="00E25CA4"/>
    <w:rsid w:val="00E260DF"/>
    <w:rsid w:val="00E2618F"/>
    <w:rsid w:val="00E31D72"/>
    <w:rsid w:val="00E411D8"/>
    <w:rsid w:val="00E51FEA"/>
    <w:rsid w:val="00E74B5B"/>
    <w:rsid w:val="00E76E1A"/>
    <w:rsid w:val="00F12B26"/>
    <w:rsid w:val="00F41BB3"/>
    <w:rsid w:val="00F4630F"/>
    <w:rsid w:val="00F47457"/>
    <w:rsid w:val="00F56438"/>
    <w:rsid w:val="00F60E14"/>
    <w:rsid w:val="00F67BBA"/>
    <w:rsid w:val="00F95157"/>
    <w:rsid w:val="00FB06BD"/>
    <w:rsid w:val="00FB3E32"/>
    <w:rsid w:val="00FE5297"/>
    <w:rsid w:val="00FF4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E14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Arial10bTunVechnavelkzarovnnnasted">
    <w:name w:val="Styl Arial 10 b. Tučné Všechna velká zarovnání na střed"/>
    <w:basedOn w:val="Normal"/>
    <w:uiPriority w:val="99"/>
    <w:rsid w:val="00E06C20"/>
    <w:pPr>
      <w:spacing w:line="360" w:lineRule="auto"/>
      <w:jc w:val="both"/>
    </w:pPr>
    <w:rPr>
      <w:rFonts w:ascii="Arial" w:hAnsi="Arial"/>
      <w:b/>
      <w:bCs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294</Words>
  <Characters>1735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2006-05-29T12:29:00Z</cp:lastPrinted>
  <dcterms:created xsi:type="dcterms:W3CDTF">2010-06-16T11:26:00Z</dcterms:created>
  <dcterms:modified xsi:type="dcterms:W3CDTF">2010-06-16T11:26:00Z</dcterms:modified>
</cp:coreProperties>
</file>